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0C2635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0C2635">
              <w:rPr>
                <w:noProof/>
                <w:sz w:val="20"/>
              </w:rPr>
              <w:t>Wildermuth-Gymnasium Tübingen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0C2635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C2635">
              <w:rPr>
                <w:noProof/>
                <w:sz w:val="20"/>
              </w:rPr>
              <w:t>Beate Teichgraeber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0C2635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C2635">
              <w:rPr>
                <w:noProof/>
                <w:sz w:val="20"/>
              </w:rPr>
              <w:t>5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0C2635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0C2635">
              <w:t>Was mir wichtig ist (Selbstporträt mit Tier, Mensch, Ding…)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0C2635">
        <w:rPr>
          <w:sz w:val="28"/>
        </w:rPr>
      </w:r>
      <w:r w:rsidR="00074CA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074CA4">
        <w:rPr>
          <w:sz w:val="28"/>
        </w:rPr>
      </w:r>
      <w:r w:rsidR="00074CA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0C2635">
        <w:rPr>
          <w:sz w:val="28"/>
        </w:rPr>
      </w:r>
      <w:r w:rsidR="00074CA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074CA4">
        <w:rPr>
          <w:sz w:val="28"/>
        </w:rPr>
      </w:r>
      <w:r w:rsidR="00074CA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074CA4">
        <w:rPr>
          <w:sz w:val="28"/>
        </w:rPr>
      </w:r>
      <w:r w:rsidR="00074CA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074CA4">
        <w:rPr>
          <w:sz w:val="28"/>
        </w:rPr>
      </w:r>
      <w:r w:rsidR="00074CA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074CA4">
        <w:rPr>
          <w:sz w:val="28"/>
        </w:rPr>
      </w:r>
      <w:r w:rsidR="00074CA4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0C2635" w:rsidRDefault="009E0BE9" w:rsidP="000C2635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C2635">
              <w:rPr>
                <w:noProof/>
                <w:sz w:val="20"/>
              </w:rPr>
              <w:t>-  Ölpastellkreiden, Gouachefarben, braunes Packpapier, etwa 50x70 cm</w:t>
            </w:r>
          </w:p>
          <w:p w:rsidR="009E0BE9" w:rsidRDefault="000C2635" w:rsidP="000C2635">
            <w:pPr>
              <w:rPr>
                <w:sz w:val="20"/>
              </w:rPr>
            </w:pPr>
            <w:r>
              <w:rPr>
                <w:noProof/>
                <w:sz w:val="20"/>
              </w:rPr>
              <w:t>-  Spiegel als Hilfsmittel</w:t>
            </w:r>
            <w:r w:rsidR="009E0BE9"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0C2635" w:rsidRDefault="009E0BE9" w:rsidP="000C2635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0C2635">
              <w:rPr>
                <w:noProof/>
                <w:sz w:val="20"/>
              </w:rPr>
              <w:t>-  Kinder erzählen über sich, ihre Vorlieben, Interessen, Hobbies… &gt;&gt; gegenseitiges Kennenlernen</w:t>
            </w:r>
          </w:p>
          <w:p w:rsidR="000C2635" w:rsidRDefault="000C2635" w:rsidP="000C263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formatfüllendes Selbstporträt mit Lieblingstier, - mensch, - ding;  Herausarbeiten von Ähnlichkeit; Brustbild bis</w:t>
            </w:r>
          </w:p>
          <w:p w:rsidR="000C2635" w:rsidRDefault="000C2635" w:rsidP="000C263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Halbfigur;</w:t>
            </w:r>
          </w:p>
          <w:p w:rsidR="000C2635" w:rsidRDefault="000C2635" w:rsidP="000C263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farbige Ausgestaltung mit formklärenden Kontrasten; Verhältnis Figur: Hintergrund; ggf. Horizont</w:t>
            </w:r>
          </w:p>
          <w:p w:rsidR="000C2635" w:rsidRDefault="000C2635" w:rsidP="000C263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flächenhafte Gestaltung; Überschneidung, räumliche Schichtung</w:t>
            </w:r>
          </w:p>
          <w:p w:rsidR="009E0BE9" w:rsidRDefault="000C2635" w:rsidP="000C2635">
            <w:r>
              <w:rPr>
                <w:noProof/>
                <w:sz w:val="20"/>
              </w:rPr>
              <w:t xml:space="preserve"> </w:t>
            </w:r>
            <w:r w:rsidR="009E0BE9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0C2635" w:rsidRDefault="009E0BE9" w:rsidP="000C2635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0C2635">
              <w:rPr>
                <w:noProof/>
                <w:sz w:val="20"/>
              </w:rPr>
              <w:t>-  Bildbetrachtung: Picasso: "Kind mit Taube"; Modersohn-Becker: "Mädchen mit Katze"; Otto Dix: "Kind mit</w:t>
            </w:r>
          </w:p>
          <w:p w:rsidR="000C2635" w:rsidRDefault="000C2635" w:rsidP="000C263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Spielzeug"….</w:t>
            </w:r>
          </w:p>
          <w:p w:rsidR="009E0BE9" w:rsidRDefault="000C2635" w:rsidP="000C2635">
            <w:r>
              <w:rPr>
                <w:noProof/>
                <w:sz w:val="20"/>
              </w:rPr>
              <w:t>-  Weiterentwicklung: Fotografisches Porträt:  "Ich + …"</w:t>
            </w:r>
            <w:r w:rsidR="009E0BE9"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9E0BE9" w:rsidRDefault="009E0BE9" w:rsidP="000C2635"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0C2635">
              <w:rPr>
                <w:noProof/>
                <w:sz w:val="20"/>
              </w:rPr>
              <w:t>2.1.1. / 2.1.2. / 2.1.4</w:t>
            </w:r>
            <w:r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9E0BE9" w:rsidP="006D7529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6D7529">
              <w:rPr>
                <w:noProof/>
                <w:sz w:val="20"/>
              </w:rPr>
              <w:t>3.1.1. / 3.1.2. / 3.1.5. / 3.1.7.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9E0BE9" w:rsidRDefault="009E0BE9" w:rsidP="006D7529"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6D7529">
              <w:rPr>
                <w:noProof/>
                <w:sz w:val="20"/>
              </w:rPr>
              <w:t>3.1.2.2. (1. - 3.</w:t>
            </w:r>
            <w:bookmarkStart w:id="17" w:name="_GoBack"/>
            <w:bookmarkEnd w:id="17"/>
            <w:r w:rsidR="006D7529">
              <w:rPr>
                <w:noProof/>
                <w:sz w:val="20"/>
              </w:rPr>
              <w:t>)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074CA4">
              <w:rPr>
                <w:sz w:val="28"/>
              </w:rPr>
            </w:r>
            <w:r w:rsidR="00074CA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074CA4">
              <w:rPr>
                <w:sz w:val="28"/>
              </w:rPr>
            </w:r>
            <w:r w:rsidR="00074CA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074CA4">
              <w:rPr>
                <w:sz w:val="28"/>
              </w:rPr>
            </w:r>
            <w:r w:rsidR="00074CA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074CA4">
              <w:rPr>
                <w:sz w:val="28"/>
              </w:rPr>
            </w:r>
            <w:r w:rsidR="00074CA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074CA4">
              <w:rPr>
                <w:sz w:val="28"/>
              </w:rPr>
            </w:r>
            <w:r w:rsidR="00074CA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074CA4">
              <w:rPr>
                <w:sz w:val="28"/>
              </w:rPr>
            </w:r>
            <w:r w:rsidR="00074CA4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7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CA4" w:rsidRDefault="00074CA4">
      <w:r>
        <w:separator/>
      </w:r>
    </w:p>
  </w:endnote>
  <w:endnote w:type="continuationSeparator" w:id="0">
    <w:p w:rsidR="00074CA4" w:rsidRDefault="0007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CA4" w:rsidRDefault="00074CA4">
      <w:r>
        <w:separator/>
      </w:r>
    </w:p>
  </w:footnote>
  <w:footnote w:type="continuationSeparator" w:id="0">
    <w:p w:rsidR="00074CA4" w:rsidRDefault="00074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074CA4"/>
    <w:rsid w:val="000C2635"/>
    <w:rsid w:val="0025469A"/>
    <w:rsid w:val="002745BC"/>
    <w:rsid w:val="002B4798"/>
    <w:rsid w:val="003369C5"/>
    <w:rsid w:val="00355594"/>
    <w:rsid w:val="00452A3E"/>
    <w:rsid w:val="004C011F"/>
    <w:rsid w:val="004C4834"/>
    <w:rsid w:val="00531A52"/>
    <w:rsid w:val="0054304A"/>
    <w:rsid w:val="00640D1C"/>
    <w:rsid w:val="006762BD"/>
    <w:rsid w:val="006D3ABE"/>
    <w:rsid w:val="006D7529"/>
    <w:rsid w:val="007E6E26"/>
    <w:rsid w:val="00844862"/>
    <w:rsid w:val="008965DD"/>
    <w:rsid w:val="008C2463"/>
    <w:rsid w:val="00910E3A"/>
    <w:rsid w:val="00925CCE"/>
    <w:rsid w:val="0098118A"/>
    <w:rsid w:val="00997F70"/>
    <w:rsid w:val="009E0BE9"/>
    <w:rsid w:val="00A53AB5"/>
    <w:rsid w:val="00A654DA"/>
    <w:rsid w:val="00AC6FF2"/>
    <w:rsid w:val="00DC6AD7"/>
    <w:rsid w:val="00E215FA"/>
    <w:rsid w:val="00E412CA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238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User</cp:lastModifiedBy>
  <cp:revision>4</cp:revision>
  <cp:lastPrinted>2014-02-21T05:27:00Z</cp:lastPrinted>
  <dcterms:created xsi:type="dcterms:W3CDTF">2015-04-09T16:08:00Z</dcterms:created>
  <dcterms:modified xsi:type="dcterms:W3CDTF">2016-02-08T11:54:00Z</dcterms:modified>
</cp:coreProperties>
</file>