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6B3159" w14:textId="77777777" w:rsidR="00F827AD" w:rsidRDefault="00452A8A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1" locked="0" layoutInCell="1" allowOverlap="1" wp14:anchorId="675D0996" wp14:editId="77459D73">
            <wp:simplePos x="0" y="0"/>
            <wp:positionH relativeFrom="column">
              <wp:posOffset>5755005</wp:posOffset>
            </wp:positionH>
            <wp:positionV relativeFrom="page">
              <wp:posOffset>430530</wp:posOffset>
            </wp:positionV>
            <wp:extent cx="457200" cy="457200"/>
            <wp:effectExtent l="0" t="0" r="0" b="0"/>
            <wp:wrapNone/>
            <wp:docPr id="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992"/>
        <w:gridCol w:w="3544"/>
      </w:tblGrid>
      <w:tr w:rsidR="00935A22" w:rsidRPr="005064B0" w14:paraId="73AE8BDA" w14:textId="77777777" w:rsidTr="005064B0"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50F97F" w14:textId="4D3B660E" w:rsidR="00935A22" w:rsidRPr="005064B0" w:rsidRDefault="00935A22" w:rsidP="005064B0">
            <w:pPr>
              <w:spacing w:after="240"/>
              <w:rPr>
                <w:b/>
              </w:rPr>
            </w:pPr>
            <w:r w:rsidRPr="005064B0">
              <w:rPr>
                <w:b/>
              </w:rPr>
              <w:t xml:space="preserve">Bildende Kunst 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8078FD" w14:textId="7AC709EA" w:rsidR="00935A22" w:rsidRPr="005064B0" w:rsidRDefault="00935A22" w:rsidP="005064B0">
            <w:pPr>
              <w:spacing w:after="240"/>
              <w:rPr>
                <w:b/>
              </w:rPr>
            </w:pPr>
            <w:r w:rsidRPr="005064B0">
              <w:rPr>
                <w:b/>
              </w:rPr>
              <w:t xml:space="preserve">Bildungsplan 2016 </w:t>
            </w:r>
          </w:p>
        </w:tc>
      </w:tr>
      <w:tr w:rsidR="00F827AD" w:rsidRPr="005064B0" w14:paraId="3808D743" w14:textId="77777777" w:rsidTr="005064B0">
        <w:trPr>
          <w:trHeight w:val="617"/>
        </w:trPr>
        <w:tc>
          <w:tcPr>
            <w:tcW w:w="694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A381379" w14:textId="77777777" w:rsidR="00A6689E" w:rsidRPr="005064B0" w:rsidRDefault="00F827AD" w:rsidP="005064B0">
            <w:pPr>
              <w:spacing w:after="60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  <w:u w:val="single"/>
              </w:rPr>
              <w:t>Lehrer / Lehrerin</w:t>
            </w:r>
            <w:r w:rsidRPr="005064B0">
              <w:rPr>
                <w:sz w:val="20"/>
                <w:szCs w:val="20"/>
              </w:rPr>
              <w:t>:</w:t>
            </w:r>
            <w:r w:rsidRPr="005064B0">
              <w:rPr>
                <w:sz w:val="20"/>
                <w:szCs w:val="20"/>
              </w:rPr>
              <w:tab/>
            </w:r>
          </w:p>
          <w:p w14:paraId="244FC461" w14:textId="77777777" w:rsidR="00F827AD" w:rsidRPr="005064B0" w:rsidRDefault="00935A22" w:rsidP="005064B0">
            <w:pPr>
              <w:ind w:left="708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" w:name="Text6"/>
            <w:r w:rsidRPr="005064B0">
              <w:rPr>
                <w:sz w:val="20"/>
                <w:szCs w:val="20"/>
              </w:rPr>
              <w:instrText xml:space="preserve"> FORMTEXT </w:instrText>
            </w:r>
            <w:r w:rsidRPr="005064B0">
              <w:rPr>
                <w:sz w:val="20"/>
                <w:szCs w:val="20"/>
              </w:rPr>
            </w:r>
            <w:r w:rsidRPr="005064B0">
              <w:rPr>
                <w:sz w:val="20"/>
                <w:szCs w:val="20"/>
              </w:rPr>
              <w:fldChar w:fldCharType="separate"/>
            </w:r>
            <w:r w:rsidRPr="005064B0">
              <w:rPr>
                <w:noProof/>
                <w:sz w:val="20"/>
                <w:szCs w:val="20"/>
              </w:rPr>
              <w:t> </w:t>
            </w:r>
            <w:r w:rsidRPr="005064B0">
              <w:rPr>
                <w:noProof/>
                <w:sz w:val="20"/>
                <w:szCs w:val="20"/>
              </w:rPr>
              <w:t> </w:t>
            </w:r>
            <w:r w:rsidRPr="005064B0">
              <w:rPr>
                <w:noProof/>
                <w:sz w:val="20"/>
                <w:szCs w:val="20"/>
              </w:rPr>
              <w:t> </w:t>
            </w:r>
            <w:r w:rsidRPr="005064B0">
              <w:rPr>
                <w:noProof/>
                <w:sz w:val="20"/>
                <w:szCs w:val="20"/>
              </w:rPr>
              <w:t> </w:t>
            </w:r>
            <w:r w:rsidRPr="005064B0">
              <w:rPr>
                <w:noProof/>
                <w:sz w:val="20"/>
                <w:szCs w:val="20"/>
              </w:rPr>
              <w:t> </w:t>
            </w:r>
            <w:r w:rsidRPr="005064B0">
              <w:rPr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14:paraId="232D724A" w14:textId="77777777" w:rsidR="00F827AD" w:rsidRPr="005064B0" w:rsidRDefault="00F827AD">
            <w:pPr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  <w:u w:val="single"/>
              </w:rPr>
              <w:t>Klasse</w:t>
            </w:r>
            <w:r w:rsidRPr="005064B0">
              <w:rPr>
                <w:sz w:val="20"/>
                <w:szCs w:val="20"/>
              </w:rPr>
              <w:t>:</w:t>
            </w:r>
          </w:p>
          <w:p w14:paraId="21864B70" w14:textId="592B5974" w:rsidR="00F827AD" w:rsidRPr="005064B0" w:rsidRDefault="00935A22" w:rsidP="00D167FF">
            <w:pPr>
              <w:ind w:left="708"/>
              <w:rPr>
                <w:b/>
              </w:rPr>
            </w:pPr>
            <w:r w:rsidRPr="005064B0">
              <w:rPr>
                <w:b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" w:name="Text7"/>
            <w:r w:rsidRPr="005064B0">
              <w:rPr>
                <w:b/>
              </w:rPr>
              <w:instrText xml:space="preserve"> FORMTEXT </w:instrText>
            </w:r>
            <w:r w:rsidRPr="005064B0">
              <w:rPr>
                <w:b/>
              </w:rPr>
            </w:r>
            <w:r w:rsidRPr="005064B0">
              <w:rPr>
                <w:b/>
              </w:rPr>
              <w:fldChar w:fldCharType="separate"/>
            </w:r>
            <w:r w:rsidR="00D167FF">
              <w:rPr>
                <w:b/>
                <w:noProof/>
              </w:rPr>
              <w:t>11-12</w:t>
            </w:r>
            <w:r w:rsidRPr="005064B0">
              <w:rPr>
                <w:b/>
              </w:rPr>
              <w:fldChar w:fldCharType="end"/>
            </w:r>
            <w:bookmarkEnd w:id="2"/>
          </w:p>
        </w:tc>
      </w:tr>
    </w:tbl>
    <w:p w14:paraId="4636FB6F" w14:textId="77777777" w:rsidR="001B3492" w:rsidRPr="00B33F73" w:rsidRDefault="001B3492">
      <w:pPr>
        <w:rPr>
          <w:sz w:val="12"/>
          <w:szCs w:val="12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0512E4" w:rsidRPr="005064B0" w14:paraId="50F92F75" w14:textId="77777777" w:rsidTr="005064B0">
        <w:trPr>
          <w:trHeight w:val="397"/>
        </w:trPr>
        <w:tc>
          <w:tcPr>
            <w:tcW w:w="10490" w:type="dxa"/>
            <w:shd w:val="clear" w:color="auto" w:fill="auto"/>
          </w:tcPr>
          <w:p w14:paraId="46589FD9" w14:textId="0CFD72C8" w:rsidR="000512E4" w:rsidRPr="005064B0" w:rsidRDefault="000512E4" w:rsidP="005064B0">
            <w:pPr>
              <w:spacing w:before="60"/>
              <w:jc w:val="center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3" w:name="Kontrollkästchen7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621A39">
              <w:rPr>
                <w:sz w:val="20"/>
                <w:szCs w:val="20"/>
              </w:rPr>
            </w:r>
            <w:r w:rsidR="00621A39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3"/>
            <w:r w:rsidRPr="005064B0">
              <w:rPr>
                <w:sz w:val="20"/>
                <w:szCs w:val="20"/>
              </w:rPr>
              <w:t xml:space="preserve">  Bild</w:t>
            </w:r>
            <w:r w:rsidRPr="005064B0">
              <w:rPr>
                <w:b/>
                <w:bCs/>
                <w:sz w:val="20"/>
                <w:szCs w:val="20"/>
              </w:rPr>
              <w:t xml:space="preserve"> </w:t>
            </w:r>
            <w:r w:rsidRPr="005064B0">
              <w:rPr>
                <w:sz w:val="20"/>
                <w:szCs w:val="20"/>
              </w:rPr>
              <w:t xml:space="preserve">   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4" w:name="Kontrollkästchen8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621A39">
              <w:rPr>
                <w:sz w:val="20"/>
                <w:szCs w:val="20"/>
              </w:rPr>
            </w:r>
            <w:r w:rsidR="00621A39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4"/>
            <w:r w:rsidRPr="005064B0">
              <w:rPr>
                <w:sz w:val="20"/>
                <w:szCs w:val="20"/>
              </w:rPr>
              <w:t xml:space="preserve">  Grafik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9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621A39">
              <w:rPr>
                <w:sz w:val="20"/>
                <w:szCs w:val="20"/>
              </w:rPr>
            </w:r>
            <w:r w:rsidR="00621A39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5"/>
            <w:r w:rsidRPr="005064B0">
              <w:rPr>
                <w:sz w:val="20"/>
                <w:szCs w:val="20"/>
              </w:rPr>
              <w:t xml:space="preserve">   Malerei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10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621A39">
              <w:rPr>
                <w:sz w:val="20"/>
                <w:szCs w:val="20"/>
              </w:rPr>
            </w:r>
            <w:r w:rsidR="00621A39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6"/>
            <w:r w:rsidRPr="005064B0">
              <w:rPr>
                <w:sz w:val="20"/>
                <w:szCs w:val="20"/>
              </w:rPr>
              <w:t xml:space="preserve">   Architektur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11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621A39">
              <w:rPr>
                <w:sz w:val="20"/>
                <w:szCs w:val="20"/>
              </w:rPr>
            </w:r>
            <w:r w:rsidR="00621A39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7"/>
            <w:r w:rsidRPr="005064B0">
              <w:rPr>
                <w:sz w:val="20"/>
                <w:szCs w:val="20"/>
              </w:rPr>
              <w:t xml:space="preserve">   Plastik 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12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621A39">
              <w:rPr>
                <w:sz w:val="20"/>
                <w:szCs w:val="20"/>
              </w:rPr>
            </w:r>
            <w:r w:rsidR="00621A39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8"/>
            <w:r w:rsidRPr="005064B0">
              <w:rPr>
                <w:sz w:val="20"/>
                <w:szCs w:val="20"/>
              </w:rPr>
              <w:t xml:space="preserve">   Medien 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13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621A39">
              <w:rPr>
                <w:sz w:val="20"/>
                <w:szCs w:val="20"/>
              </w:rPr>
            </w:r>
            <w:r w:rsidR="00621A39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9"/>
            <w:r w:rsidRPr="005064B0">
              <w:rPr>
                <w:sz w:val="20"/>
                <w:szCs w:val="20"/>
              </w:rPr>
              <w:t xml:space="preserve"> Aktion</w:t>
            </w:r>
          </w:p>
        </w:tc>
      </w:tr>
      <w:tr w:rsidR="001419BA" w:rsidRPr="005064B0" w14:paraId="153C14CE" w14:textId="77777777" w:rsidTr="005064B0">
        <w:trPr>
          <w:trHeight w:val="397"/>
        </w:trPr>
        <w:tc>
          <w:tcPr>
            <w:tcW w:w="10490" w:type="dxa"/>
            <w:shd w:val="clear" w:color="auto" w:fill="auto"/>
          </w:tcPr>
          <w:p w14:paraId="029E7D5D" w14:textId="0EAB1438" w:rsidR="001419BA" w:rsidRPr="005064B0" w:rsidRDefault="001419BA" w:rsidP="005064B0">
            <w:pPr>
              <w:spacing w:before="60"/>
              <w:jc w:val="center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10" w:name="Kontrollkästchen15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621A39">
              <w:rPr>
                <w:sz w:val="20"/>
                <w:szCs w:val="20"/>
              </w:rPr>
            </w:r>
            <w:r w:rsidR="00621A39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10"/>
            <w:r w:rsidRPr="005064B0">
              <w:rPr>
                <w:sz w:val="20"/>
                <w:szCs w:val="20"/>
              </w:rPr>
              <w:t xml:space="preserve"> Abbild und Idee                        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16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621A39">
              <w:rPr>
                <w:sz w:val="20"/>
                <w:szCs w:val="20"/>
              </w:rPr>
            </w:r>
            <w:r w:rsidR="00621A39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11"/>
            <w:r w:rsidRPr="005064B0">
              <w:rPr>
                <w:sz w:val="20"/>
                <w:szCs w:val="20"/>
              </w:rPr>
              <w:t xml:space="preserve"> Verkörperungen           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Kontrollkästchen17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621A39">
              <w:rPr>
                <w:sz w:val="20"/>
                <w:szCs w:val="20"/>
              </w:rPr>
            </w:r>
            <w:r w:rsidR="00621A39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12"/>
            <w:r w:rsidRPr="005064B0">
              <w:rPr>
                <w:sz w:val="20"/>
                <w:szCs w:val="20"/>
              </w:rPr>
              <w:t xml:space="preserve"> Material – Form -  Raum</w:t>
            </w:r>
          </w:p>
        </w:tc>
      </w:tr>
      <w:tr w:rsidR="00F827AD" w:rsidRPr="005064B0" w14:paraId="433A2AE5" w14:textId="77777777" w:rsidTr="005064B0">
        <w:trPr>
          <w:trHeight w:val="1194"/>
        </w:trPr>
        <w:tc>
          <w:tcPr>
            <w:tcW w:w="10490" w:type="dxa"/>
            <w:shd w:val="clear" w:color="auto" w:fill="auto"/>
          </w:tcPr>
          <w:p w14:paraId="3CF6E945" w14:textId="77777777" w:rsidR="00F827AD" w:rsidRPr="005064B0" w:rsidRDefault="001B3492" w:rsidP="005064B0">
            <w:pPr>
              <w:pStyle w:val="Default"/>
              <w:spacing w:before="60" w:after="240"/>
              <w:rPr>
                <w:sz w:val="20"/>
                <w:szCs w:val="20"/>
                <w:u w:val="single"/>
              </w:rPr>
            </w:pPr>
            <w:r w:rsidRPr="005064B0">
              <w:rPr>
                <w:sz w:val="20"/>
                <w:szCs w:val="20"/>
                <w:u w:val="single"/>
              </w:rPr>
              <w:t xml:space="preserve">Unterrichtseinheit/Thema: </w:t>
            </w:r>
          </w:p>
          <w:p w14:paraId="675FE304" w14:textId="29648076" w:rsidR="001B3492" w:rsidRPr="005064B0" w:rsidRDefault="00935A22" w:rsidP="005064B0">
            <w:pPr>
              <w:spacing w:after="120"/>
              <w:jc w:val="center"/>
              <w:rPr>
                <w:b/>
              </w:rPr>
            </w:pPr>
            <w:r w:rsidRPr="005064B0">
              <w:rPr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3" w:name="Text3"/>
            <w:r w:rsidRPr="005064B0">
              <w:rPr>
                <w:b/>
              </w:rPr>
              <w:instrText xml:space="preserve"> FORMTEXT </w:instrText>
            </w:r>
            <w:r w:rsidRPr="005064B0">
              <w:rPr>
                <w:b/>
              </w:rPr>
            </w:r>
            <w:r w:rsidRPr="005064B0">
              <w:rPr>
                <w:b/>
              </w:rPr>
              <w:fldChar w:fldCharType="separate"/>
            </w:r>
            <w:r w:rsidR="00B65E8C" w:rsidRPr="00B65E8C">
              <w:rPr>
                <w:b/>
              </w:rPr>
              <w:t>Objektstudie</w:t>
            </w:r>
            <w:r w:rsidR="00EB323C" w:rsidRPr="00EB323C">
              <w:rPr>
                <w:b/>
                <w:noProof/>
              </w:rPr>
              <w:t xml:space="preserve"> </w:t>
            </w:r>
            <w:r w:rsidRPr="005064B0">
              <w:rPr>
                <w:b/>
              </w:rPr>
              <w:fldChar w:fldCharType="end"/>
            </w:r>
            <w:bookmarkEnd w:id="13"/>
          </w:p>
          <w:p w14:paraId="64950052" w14:textId="77777777" w:rsidR="00A6689E" w:rsidRPr="005064B0" w:rsidRDefault="00A6689E">
            <w:pPr>
              <w:rPr>
                <w:sz w:val="20"/>
                <w:szCs w:val="20"/>
              </w:rPr>
            </w:pPr>
          </w:p>
        </w:tc>
      </w:tr>
      <w:tr w:rsidR="00F827AD" w:rsidRPr="005064B0" w14:paraId="46B2C6EF" w14:textId="77777777" w:rsidTr="005064B0">
        <w:trPr>
          <w:trHeight w:val="1510"/>
        </w:trPr>
        <w:tc>
          <w:tcPr>
            <w:tcW w:w="10490" w:type="dxa"/>
            <w:shd w:val="clear" w:color="auto" w:fill="auto"/>
          </w:tcPr>
          <w:p w14:paraId="298C7C9E" w14:textId="77777777" w:rsidR="000512E4" w:rsidRPr="005064B0" w:rsidRDefault="000512E4" w:rsidP="005064B0">
            <w:pPr>
              <w:spacing w:before="60" w:after="120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  <w:u w:val="single"/>
              </w:rPr>
              <w:t>Material / Technik</w:t>
            </w:r>
            <w:r w:rsidRPr="005064B0">
              <w:rPr>
                <w:sz w:val="20"/>
                <w:szCs w:val="20"/>
              </w:rPr>
              <w:t>:</w:t>
            </w:r>
          </w:p>
          <w:p w14:paraId="27F3A65C" w14:textId="77777777" w:rsidR="00B65E8C" w:rsidRPr="00B65E8C" w:rsidRDefault="001B3492" w:rsidP="00B65E8C">
            <w:pPr>
              <w:ind w:left="708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4" w:name="Text2"/>
            <w:r w:rsidRPr="005064B0">
              <w:rPr>
                <w:sz w:val="20"/>
                <w:szCs w:val="20"/>
              </w:rPr>
              <w:instrText xml:space="preserve"> FORMTEXT </w:instrText>
            </w:r>
            <w:r w:rsidRPr="005064B0">
              <w:rPr>
                <w:sz w:val="20"/>
                <w:szCs w:val="20"/>
              </w:rPr>
            </w:r>
            <w:r w:rsidRPr="005064B0">
              <w:rPr>
                <w:sz w:val="20"/>
                <w:szCs w:val="20"/>
              </w:rPr>
              <w:fldChar w:fldCharType="separate"/>
            </w:r>
            <w:r w:rsidR="00B65E8C" w:rsidRPr="00B65E8C">
              <w:rPr>
                <w:sz w:val="20"/>
                <w:szCs w:val="20"/>
              </w:rPr>
              <w:t>Diverse Stifte, Farben, Kamera</w:t>
            </w:r>
          </w:p>
          <w:p w14:paraId="4941E340" w14:textId="77777777" w:rsidR="00B65E8C" w:rsidRPr="00B65E8C" w:rsidRDefault="00B65E8C" w:rsidP="00B65E8C">
            <w:pPr>
              <w:ind w:left="708"/>
              <w:rPr>
                <w:sz w:val="20"/>
                <w:szCs w:val="20"/>
              </w:rPr>
            </w:pPr>
            <w:r w:rsidRPr="00B65E8C">
              <w:rPr>
                <w:sz w:val="20"/>
                <w:szCs w:val="20"/>
              </w:rPr>
              <w:t>Gegenstände mit reizvoller Struktur und Form</w:t>
            </w:r>
          </w:p>
          <w:p w14:paraId="7FB7E131" w14:textId="77777777" w:rsidR="00B65E8C" w:rsidRPr="00B65E8C" w:rsidRDefault="00B65E8C" w:rsidP="00B65E8C">
            <w:pPr>
              <w:ind w:left="708"/>
              <w:rPr>
                <w:sz w:val="20"/>
                <w:szCs w:val="20"/>
              </w:rPr>
            </w:pPr>
            <w:r w:rsidRPr="00B65E8C">
              <w:rPr>
                <w:sz w:val="20"/>
                <w:szCs w:val="20"/>
              </w:rPr>
              <w:t>Kartoniertes Papier 70x100 cm</w:t>
            </w:r>
          </w:p>
          <w:p w14:paraId="0D9582AF" w14:textId="408E2379" w:rsidR="00A6689E" w:rsidRPr="005064B0" w:rsidRDefault="001B3492" w:rsidP="00B65E8C">
            <w:pPr>
              <w:ind w:left="708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end"/>
            </w:r>
            <w:bookmarkEnd w:id="14"/>
          </w:p>
          <w:p w14:paraId="3BC3196A" w14:textId="77777777" w:rsidR="00A6689E" w:rsidRPr="005064B0" w:rsidRDefault="00A6689E">
            <w:pPr>
              <w:rPr>
                <w:sz w:val="20"/>
                <w:szCs w:val="20"/>
              </w:rPr>
            </w:pPr>
          </w:p>
        </w:tc>
      </w:tr>
      <w:tr w:rsidR="00F827AD" w:rsidRPr="005064B0" w14:paraId="26A0DE5C" w14:textId="77777777" w:rsidTr="005064B0">
        <w:trPr>
          <w:trHeight w:val="1974"/>
        </w:trPr>
        <w:tc>
          <w:tcPr>
            <w:tcW w:w="10490" w:type="dxa"/>
            <w:shd w:val="clear" w:color="auto" w:fill="auto"/>
          </w:tcPr>
          <w:p w14:paraId="538686FB" w14:textId="77777777" w:rsidR="00A6689E" w:rsidRPr="005064B0" w:rsidRDefault="001B3492" w:rsidP="005064B0">
            <w:pPr>
              <w:spacing w:before="60" w:after="120"/>
              <w:rPr>
                <w:sz w:val="20"/>
                <w:szCs w:val="20"/>
                <w:u w:val="single"/>
              </w:rPr>
            </w:pPr>
            <w:r w:rsidRPr="005064B0">
              <w:rPr>
                <w:sz w:val="20"/>
                <w:szCs w:val="20"/>
                <w:u w:val="single"/>
              </w:rPr>
              <w:t>Aufgabenstellung:</w:t>
            </w:r>
          </w:p>
          <w:p w14:paraId="0A425CE0" w14:textId="77777777" w:rsidR="00B65E8C" w:rsidRPr="00B65E8C" w:rsidRDefault="001B3492" w:rsidP="00B65E8C">
            <w:pPr>
              <w:ind w:left="708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5" w:name="Text1"/>
            <w:r w:rsidRPr="005064B0">
              <w:rPr>
                <w:sz w:val="20"/>
                <w:szCs w:val="20"/>
              </w:rPr>
              <w:instrText xml:space="preserve"> FORMTEXT </w:instrText>
            </w:r>
            <w:r w:rsidRPr="005064B0">
              <w:rPr>
                <w:sz w:val="20"/>
                <w:szCs w:val="20"/>
              </w:rPr>
            </w:r>
            <w:r w:rsidRPr="005064B0">
              <w:rPr>
                <w:sz w:val="20"/>
                <w:szCs w:val="20"/>
              </w:rPr>
              <w:fldChar w:fldCharType="separate"/>
            </w:r>
            <w:r w:rsidR="00B65E8C" w:rsidRPr="00B65E8C">
              <w:rPr>
                <w:sz w:val="20"/>
                <w:szCs w:val="20"/>
              </w:rPr>
              <w:t xml:space="preserve">Erkunde den gegebenen Gegenstand forschend mit allen Sinnen und mit vielfältigen Mitteln.  </w:t>
            </w:r>
          </w:p>
          <w:p w14:paraId="2EF1B858" w14:textId="3380A4AC" w:rsidR="00B65E8C" w:rsidRPr="00B65E8C" w:rsidRDefault="00B65E8C" w:rsidP="00B65E8C">
            <w:pPr>
              <w:ind w:left="7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Entwickle und p</w:t>
            </w:r>
            <w:r w:rsidRPr="00B65E8C">
              <w:rPr>
                <w:sz w:val="20"/>
                <w:szCs w:val="20"/>
              </w:rPr>
              <w:t>räsentiere Deine Ergebnisse / Erkenntnisse auf einem großen Papierbogen.</w:t>
            </w:r>
          </w:p>
          <w:p w14:paraId="40E18793" w14:textId="4771B2C3" w:rsidR="00B65E8C" w:rsidRPr="00B65E8C" w:rsidRDefault="00B65E8C" w:rsidP="00B65E8C">
            <w:pPr>
              <w:ind w:left="708"/>
              <w:rPr>
                <w:sz w:val="20"/>
                <w:szCs w:val="20"/>
              </w:rPr>
            </w:pPr>
            <w:r w:rsidRPr="00B65E8C">
              <w:rPr>
                <w:sz w:val="20"/>
                <w:szCs w:val="20"/>
              </w:rPr>
              <w:t xml:space="preserve"> </w:t>
            </w:r>
          </w:p>
          <w:p w14:paraId="6AF521F3" w14:textId="747010D3" w:rsidR="00A6689E" w:rsidRPr="005064B0" w:rsidRDefault="001B3492" w:rsidP="00B65E8C">
            <w:pPr>
              <w:ind w:left="708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end"/>
            </w:r>
            <w:bookmarkEnd w:id="15"/>
          </w:p>
          <w:p w14:paraId="59244E27" w14:textId="77777777" w:rsidR="00A6689E" w:rsidRPr="005064B0" w:rsidRDefault="00A6689E">
            <w:pPr>
              <w:rPr>
                <w:sz w:val="20"/>
                <w:szCs w:val="20"/>
              </w:rPr>
            </w:pPr>
          </w:p>
          <w:p w14:paraId="60D71724" w14:textId="77777777" w:rsidR="00A6689E" w:rsidRPr="005064B0" w:rsidRDefault="00A6689E">
            <w:pPr>
              <w:rPr>
                <w:sz w:val="20"/>
                <w:szCs w:val="20"/>
              </w:rPr>
            </w:pPr>
          </w:p>
          <w:p w14:paraId="369FAC47" w14:textId="77777777" w:rsidR="00A6689E" w:rsidRPr="005064B0" w:rsidRDefault="00A6689E">
            <w:pPr>
              <w:rPr>
                <w:sz w:val="20"/>
                <w:szCs w:val="20"/>
              </w:rPr>
            </w:pPr>
          </w:p>
        </w:tc>
      </w:tr>
      <w:tr w:rsidR="001B3492" w:rsidRPr="005064B0" w14:paraId="025CA1F6" w14:textId="77777777" w:rsidTr="00B4769F">
        <w:trPr>
          <w:trHeight w:val="3967"/>
        </w:trPr>
        <w:tc>
          <w:tcPr>
            <w:tcW w:w="10490" w:type="dxa"/>
            <w:shd w:val="clear" w:color="auto" w:fill="auto"/>
          </w:tcPr>
          <w:p w14:paraId="047F3C9A" w14:textId="6A4F1934" w:rsidR="001B3492" w:rsidRPr="005064B0" w:rsidRDefault="001B3492" w:rsidP="005064B0">
            <w:pPr>
              <w:spacing w:before="60" w:after="120"/>
              <w:rPr>
                <w:sz w:val="20"/>
                <w:szCs w:val="20"/>
                <w:u w:val="single"/>
              </w:rPr>
            </w:pPr>
            <w:r w:rsidRPr="005064B0">
              <w:rPr>
                <w:sz w:val="20"/>
                <w:szCs w:val="20"/>
                <w:u w:val="single"/>
              </w:rPr>
              <w:t>Gestaltungsmittel</w:t>
            </w:r>
          </w:p>
          <w:p w14:paraId="12BDE4DA" w14:textId="4BE31A79" w:rsidR="00B65E8C" w:rsidRPr="00B65E8C" w:rsidRDefault="00935A22" w:rsidP="00B65E8C">
            <w:pPr>
              <w:ind w:left="709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6" w:name="Text4"/>
            <w:r w:rsidRPr="005064B0">
              <w:rPr>
                <w:sz w:val="20"/>
                <w:szCs w:val="20"/>
              </w:rPr>
              <w:instrText xml:space="preserve"> FORMTEXT </w:instrText>
            </w:r>
            <w:r w:rsidRPr="005064B0">
              <w:rPr>
                <w:sz w:val="20"/>
                <w:szCs w:val="20"/>
              </w:rPr>
            </w:r>
            <w:r w:rsidRPr="005064B0">
              <w:rPr>
                <w:sz w:val="20"/>
                <w:szCs w:val="20"/>
              </w:rPr>
              <w:fldChar w:fldCharType="separate"/>
            </w:r>
          </w:p>
          <w:p w14:paraId="1A01428F" w14:textId="77777777" w:rsidR="00B65E8C" w:rsidRPr="00B65E8C" w:rsidRDefault="00B65E8C" w:rsidP="00B65E8C">
            <w:pPr>
              <w:ind w:left="709"/>
              <w:rPr>
                <w:sz w:val="20"/>
                <w:szCs w:val="20"/>
              </w:rPr>
            </w:pPr>
            <w:r w:rsidRPr="00B65E8C">
              <w:rPr>
                <w:sz w:val="20"/>
                <w:szCs w:val="20"/>
              </w:rPr>
              <w:t>- wirkungsvoller Einsatz unterschiedlicher Materialien und Techniken</w:t>
            </w:r>
          </w:p>
          <w:p w14:paraId="3D6326BD" w14:textId="77777777" w:rsidR="00B65E8C" w:rsidRPr="00B65E8C" w:rsidRDefault="00B65E8C" w:rsidP="00B65E8C">
            <w:pPr>
              <w:ind w:left="709"/>
              <w:rPr>
                <w:sz w:val="20"/>
                <w:szCs w:val="20"/>
              </w:rPr>
            </w:pPr>
            <w:r w:rsidRPr="00B65E8C">
              <w:rPr>
                <w:sz w:val="20"/>
                <w:szCs w:val="20"/>
              </w:rPr>
              <w:t>- Auseinandersetzung mit unterschiedlichen Blickwinkeln</w:t>
            </w:r>
          </w:p>
          <w:p w14:paraId="1FD202BE" w14:textId="77777777" w:rsidR="00B65E8C" w:rsidRPr="00B65E8C" w:rsidRDefault="00B65E8C" w:rsidP="00B65E8C">
            <w:pPr>
              <w:ind w:left="709"/>
              <w:rPr>
                <w:sz w:val="20"/>
                <w:szCs w:val="20"/>
              </w:rPr>
            </w:pPr>
            <w:r w:rsidRPr="00B65E8C">
              <w:rPr>
                <w:sz w:val="20"/>
                <w:szCs w:val="20"/>
              </w:rPr>
              <w:t xml:space="preserve">- Untersuchungen zur Stofflichkeit und Beschaffenheit  </w:t>
            </w:r>
          </w:p>
          <w:p w14:paraId="3E1992AA" w14:textId="155A4D82" w:rsidR="008E4AB2" w:rsidRPr="008E4AB2" w:rsidRDefault="008E4AB2" w:rsidP="008E4AB2">
            <w:pPr>
              <w:ind w:left="709"/>
              <w:rPr>
                <w:sz w:val="20"/>
                <w:szCs w:val="20"/>
              </w:rPr>
            </w:pPr>
          </w:p>
          <w:p w14:paraId="761C567A" w14:textId="77777777" w:rsidR="008E4AB2" w:rsidRPr="008E4AB2" w:rsidRDefault="008E4AB2" w:rsidP="008E4AB2">
            <w:pPr>
              <w:ind w:left="709"/>
              <w:rPr>
                <w:sz w:val="20"/>
                <w:szCs w:val="20"/>
              </w:rPr>
            </w:pPr>
          </w:p>
          <w:p w14:paraId="204496DF" w14:textId="52CFCAEE" w:rsidR="00935A22" w:rsidRPr="005064B0" w:rsidRDefault="008E4AB2" w:rsidP="00B65E8C">
            <w:pPr>
              <w:ind w:left="709"/>
              <w:rPr>
                <w:sz w:val="20"/>
                <w:szCs w:val="20"/>
              </w:rPr>
            </w:pPr>
            <w:r w:rsidRPr="008E4AB2">
              <w:rPr>
                <w:sz w:val="20"/>
                <w:szCs w:val="20"/>
              </w:rPr>
              <w:t xml:space="preserve">  </w:t>
            </w:r>
            <w:r w:rsidR="00935A22" w:rsidRPr="005064B0">
              <w:rPr>
                <w:sz w:val="20"/>
                <w:szCs w:val="20"/>
              </w:rPr>
              <w:fldChar w:fldCharType="end"/>
            </w:r>
            <w:bookmarkEnd w:id="16"/>
          </w:p>
        </w:tc>
      </w:tr>
      <w:tr w:rsidR="00F827AD" w:rsidRPr="005064B0" w14:paraId="5DE76A8E" w14:textId="77777777" w:rsidTr="00B4769F">
        <w:trPr>
          <w:trHeight w:val="1969"/>
        </w:trPr>
        <w:tc>
          <w:tcPr>
            <w:tcW w:w="10490" w:type="dxa"/>
            <w:shd w:val="clear" w:color="auto" w:fill="auto"/>
          </w:tcPr>
          <w:p w14:paraId="36BE0FA4" w14:textId="77777777" w:rsidR="00935A22" w:rsidRPr="005064B0" w:rsidRDefault="00F827AD" w:rsidP="005064B0">
            <w:pPr>
              <w:spacing w:before="60" w:after="120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  <w:u w:val="single"/>
              </w:rPr>
              <w:t>Hinweise</w:t>
            </w:r>
            <w:r w:rsidR="00A6689E" w:rsidRPr="005064B0">
              <w:rPr>
                <w:sz w:val="20"/>
                <w:szCs w:val="20"/>
                <w:u w:val="single"/>
              </w:rPr>
              <w:t xml:space="preserve"> / mögliche Weiterführung</w:t>
            </w:r>
            <w:r w:rsidR="00A6689E" w:rsidRPr="005064B0">
              <w:rPr>
                <w:sz w:val="20"/>
                <w:szCs w:val="20"/>
              </w:rPr>
              <w:t>:</w:t>
            </w:r>
          </w:p>
          <w:p w14:paraId="10C2C29E" w14:textId="77777777" w:rsidR="00B65E8C" w:rsidRPr="00B65E8C" w:rsidRDefault="00935A22" w:rsidP="00B65E8C">
            <w:pPr>
              <w:ind w:left="708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7" w:name="Text5"/>
            <w:r w:rsidRPr="005064B0">
              <w:rPr>
                <w:sz w:val="20"/>
                <w:szCs w:val="20"/>
              </w:rPr>
              <w:instrText xml:space="preserve"> FORMTEXT </w:instrText>
            </w:r>
            <w:r w:rsidRPr="005064B0">
              <w:rPr>
                <w:sz w:val="20"/>
                <w:szCs w:val="20"/>
              </w:rPr>
            </w:r>
            <w:r w:rsidRPr="005064B0">
              <w:rPr>
                <w:sz w:val="20"/>
                <w:szCs w:val="20"/>
              </w:rPr>
              <w:fldChar w:fldCharType="separate"/>
            </w:r>
            <w:r w:rsidR="00B65E8C" w:rsidRPr="00B65E8C">
              <w:rPr>
                <w:sz w:val="20"/>
                <w:szCs w:val="20"/>
              </w:rPr>
              <w:t>Stillleben in unterschiedlichen Techniken und Verfahren</w:t>
            </w:r>
          </w:p>
          <w:p w14:paraId="1AB0D076" w14:textId="77777777" w:rsidR="00B65E8C" w:rsidRPr="00B65E8C" w:rsidRDefault="00B65E8C" w:rsidP="00B65E8C">
            <w:pPr>
              <w:ind w:left="708"/>
              <w:rPr>
                <w:sz w:val="20"/>
                <w:szCs w:val="20"/>
              </w:rPr>
            </w:pPr>
            <w:r w:rsidRPr="00B65E8C">
              <w:rPr>
                <w:sz w:val="20"/>
                <w:szCs w:val="20"/>
              </w:rPr>
              <w:t>Ausarbeitung und Steigerung des bildhaften Charakters</w:t>
            </w:r>
          </w:p>
          <w:p w14:paraId="0D94B156" w14:textId="5A26777C" w:rsidR="00935A22" w:rsidRPr="005064B0" w:rsidRDefault="00935A22" w:rsidP="00B65E8C">
            <w:pPr>
              <w:ind w:left="708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end"/>
            </w:r>
            <w:bookmarkEnd w:id="17"/>
          </w:p>
          <w:p w14:paraId="1C63D9FB" w14:textId="77777777" w:rsidR="00A6689E" w:rsidRPr="005064B0" w:rsidRDefault="00A6689E">
            <w:pPr>
              <w:rPr>
                <w:sz w:val="20"/>
                <w:szCs w:val="20"/>
              </w:rPr>
            </w:pPr>
          </w:p>
          <w:p w14:paraId="3DAE2C54" w14:textId="77777777" w:rsidR="00A6689E" w:rsidRPr="005064B0" w:rsidRDefault="00A6689E">
            <w:pPr>
              <w:rPr>
                <w:sz w:val="20"/>
                <w:szCs w:val="20"/>
              </w:rPr>
            </w:pPr>
          </w:p>
        </w:tc>
      </w:tr>
    </w:tbl>
    <w:p w14:paraId="11EFB3D6" w14:textId="77777777" w:rsidR="001B3492" w:rsidRPr="001B3492" w:rsidRDefault="001B3492">
      <w:pPr>
        <w:rPr>
          <w:sz w:val="14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F827AD" w:rsidRPr="005064B0" w14:paraId="2F63EFB8" w14:textId="77777777" w:rsidTr="005064B0">
        <w:trPr>
          <w:trHeight w:val="697"/>
        </w:trPr>
        <w:tc>
          <w:tcPr>
            <w:tcW w:w="10490" w:type="dxa"/>
            <w:shd w:val="clear" w:color="auto" w:fill="auto"/>
          </w:tcPr>
          <w:p w14:paraId="33D2E1F3" w14:textId="77777777" w:rsidR="00F827AD" w:rsidRPr="005064B0" w:rsidRDefault="001B3492" w:rsidP="005064B0">
            <w:pPr>
              <w:pStyle w:val="Default"/>
              <w:autoSpaceDE/>
              <w:autoSpaceDN/>
              <w:adjustRightInd/>
              <w:spacing w:before="60" w:after="120"/>
            </w:pPr>
            <w:r w:rsidRPr="005064B0">
              <w:rPr>
                <w:sz w:val="23"/>
                <w:szCs w:val="23"/>
              </w:rPr>
              <w:t xml:space="preserve">Inhaltsbezogene Kompetenzen </w:t>
            </w:r>
            <w:r w:rsidRPr="005064B0">
              <w:rPr>
                <w:sz w:val="20"/>
                <w:szCs w:val="20"/>
              </w:rPr>
              <w:t xml:space="preserve">(Teilkompetenznummer) </w:t>
            </w:r>
          </w:p>
          <w:p w14:paraId="24388C91" w14:textId="2BEA6D84" w:rsidR="00B65E8C" w:rsidRDefault="005064B0" w:rsidP="005064B0">
            <w:pPr>
              <w:rPr>
                <w:noProof/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tab/>
            </w:r>
            <w:r w:rsidRPr="005064B0">
              <w:rPr>
                <w:noProof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064B0">
              <w:rPr>
                <w:noProof/>
                <w:sz w:val="20"/>
                <w:szCs w:val="20"/>
              </w:rPr>
              <w:instrText xml:space="preserve"> FORMTEXT </w:instrText>
            </w:r>
            <w:r w:rsidRPr="005064B0">
              <w:rPr>
                <w:noProof/>
                <w:sz w:val="20"/>
                <w:szCs w:val="20"/>
              </w:rPr>
            </w:r>
            <w:r w:rsidRPr="005064B0">
              <w:rPr>
                <w:noProof/>
                <w:sz w:val="20"/>
                <w:szCs w:val="20"/>
              </w:rPr>
              <w:fldChar w:fldCharType="separate"/>
            </w:r>
            <w:r w:rsidR="00B65E8C" w:rsidRPr="00B65E8C">
              <w:rPr>
                <w:noProof/>
                <w:sz w:val="20"/>
                <w:szCs w:val="20"/>
              </w:rPr>
              <w:t>3.4.2 (1) (2) (3)    3.4.2.2 (1) (3)   3.4.4.1  (2)</w:t>
            </w:r>
          </w:p>
          <w:p w14:paraId="575FA34F" w14:textId="77777777" w:rsidR="00B65E8C" w:rsidRDefault="00B65E8C" w:rsidP="005064B0">
            <w:pPr>
              <w:rPr>
                <w:noProof/>
                <w:sz w:val="20"/>
                <w:szCs w:val="20"/>
              </w:rPr>
            </w:pPr>
          </w:p>
          <w:p w14:paraId="488CC262" w14:textId="6CCE837F" w:rsidR="00B65E8C" w:rsidRDefault="00B65E8C" w:rsidP="005064B0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Prozessbezogene Kompetenzen: </w:t>
            </w:r>
            <w:r w:rsidR="00EB323C" w:rsidRPr="00EB323C">
              <w:rPr>
                <w:noProof/>
                <w:sz w:val="20"/>
                <w:szCs w:val="20"/>
              </w:rPr>
              <w:t>Schwerpunkt: Produktion, Reflexion</w:t>
            </w:r>
          </w:p>
          <w:p w14:paraId="3C32EC83" w14:textId="5B0A12A6" w:rsidR="005064B0" w:rsidRPr="005064B0" w:rsidRDefault="005064B0" w:rsidP="005064B0">
            <w:pPr>
              <w:rPr>
                <w:sz w:val="20"/>
                <w:szCs w:val="20"/>
              </w:rPr>
            </w:pPr>
            <w:r w:rsidRPr="005064B0">
              <w:rPr>
                <w:noProof/>
                <w:sz w:val="20"/>
                <w:szCs w:val="20"/>
              </w:rPr>
              <w:fldChar w:fldCharType="end"/>
            </w:r>
          </w:p>
          <w:p w14:paraId="3771D37F" w14:textId="77777777" w:rsidR="00A6689E" w:rsidRPr="005064B0" w:rsidRDefault="00A6689E">
            <w:pPr>
              <w:rPr>
                <w:sz w:val="20"/>
                <w:szCs w:val="20"/>
              </w:rPr>
            </w:pPr>
          </w:p>
          <w:p w14:paraId="24CB896D" w14:textId="77777777" w:rsidR="00A6689E" w:rsidRPr="005064B0" w:rsidRDefault="00A6689E">
            <w:pPr>
              <w:rPr>
                <w:sz w:val="20"/>
                <w:szCs w:val="20"/>
              </w:rPr>
            </w:pPr>
          </w:p>
        </w:tc>
      </w:tr>
    </w:tbl>
    <w:p w14:paraId="27F02682" w14:textId="77777777" w:rsidR="001B3492" w:rsidRPr="001B3492" w:rsidRDefault="001B3492">
      <w:pPr>
        <w:rPr>
          <w:sz w:val="14"/>
        </w:rPr>
      </w:pPr>
    </w:p>
    <w:tbl>
      <w:tblPr>
        <w:tblW w:w="1045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0"/>
      </w:tblGrid>
      <w:tr w:rsidR="001B3492" w:rsidRPr="00552DEB" w14:paraId="42A0C503" w14:textId="77777777" w:rsidTr="005064B0">
        <w:trPr>
          <w:trHeight w:val="529"/>
        </w:trPr>
        <w:tc>
          <w:tcPr>
            <w:tcW w:w="10450" w:type="dxa"/>
            <w:shd w:val="clear" w:color="auto" w:fill="auto"/>
            <w:vAlign w:val="center"/>
          </w:tcPr>
          <w:p w14:paraId="430219B3" w14:textId="6EE49634" w:rsidR="001B3492" w:rsidRPr="005064B0" w:rsidRDefault="001B3492" w:rsidP="005064B0">
            <w:pPr>
              <w:pStyle w:val="Default"/>
              <w:ind w:right="87"/>
              <w:rPr>
                <w:lang w:val="pl-PL"/>
              </w:rPr>
            </w:pPr>
            <w:r w:rsidRPr="005064B0">
              <w:rPr>
                <w:sz w:val="23"/>
                <w:szCs w:val="23"/>
              </w:rPr>
              <w:lastRenderedPageBreak/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14"/>
            <w:r w:rsidRPr="005064B0">
              <w:rPr>
                <w:sz w:val="23"/>
                <w:szCs w:val="23"/>
                <w:lang w:val="pl-PL"/>
              </w:rPr>
              <w:instrText xml:space="preserve"> FORMCHECKBOX </w:instrText>
            </w:r>
            <w:r w:rsidR="00621A39">
              <w:rPr>
                <w:sz w:val="23"/>
                <w:szCs w:val="23"/>
              </w:rPr>
            </w:r>
            <w:r w:rsidR="00621A39">
              <w:rPr>
                <w:sz w:val="23"/>
                <w:szCs w:val="23"/>
              </w:rPr>
              <w:fldChar w:fldCharType="separate"/>
            </w:r>
            <w:r w:rsidRPr="005064B0">
              <w:rPr>
                <w:sz w:val="23"/>
                <w:szCs w:val="23"/>
              </w:rPr>
              <w:fldChar w:fldCharType="end"/>
            </w:r>
            <w:bookmarkEnd w:id="18"/>
            <w:r w:rsidRPr="005064B0">
              <w:rPr>
                <w:sz w:val="23"/>
                <w:szCs w:val="23"/>
                <w:lang w:val="pl-PL"/>
              </w:rPr>
              <w:t xml:space="preserve"> BNE     </w:t>
            </w:r>
            <w:r w:rsidRPr="005064B0">
              <w:rPr>
                <w:sz w:val="23"/>
                <w:szCs w:val="23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064B0">
              <w:rPr>
                <w:sz w:val="23"/>
                <w:szCs w:val="23"/>
                <w:lang w:val="pl-PL"/>
              </w:rPr>
              <w:instrText xml:space="preserve"> FORMCHECKBOX </w:instrText>
            </w:r>
            <w:r w:rsidR="00621A39">
              <w:rPr>
                <w:sz w:val="23"/>
                <w:szCs w:val="23"/>
              </w:rPr>
            </w:r>
            <w:r w:rsidR="00621A39">
              <w:rPr>
                <w:sz w:val="23"/>
                <w:szCs w:val="23"/>
              </w:rPr>
              <w:fldChar w:fldCharType="separate"/>
            </w:r>
            <w:r w:rsidRPr="005064B0">
              <w:rPr>
                <w:sz w:val="23"/>
                <w:szCs w:val="23"/>
              </w:rPr>
              <w:fldChar w:fldCharType="end"/>
            </w:r>
            <w:r w:rsidRPr="005064B0">
              <w:rPr>
                <w:sz w:val="23"/>
                <w:szCs w:val="23"/>
                <w:lang w:val="pl-PL"/>
              </w:rPr>
              <w:t xml:space="preserve"> BO    </w:t>
            </w:r>
            <w:r w:rsidRPr="005064B0">
              <w:rPr>
                <w:sz w:val="23"/>
                <w:szCs w:val="23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4B0">
              <w:rPr>
                <w:sz w:val="23"/>
                <w:szCs w:val="23"/>
                <w:lang w:val="pl-PL"/>
              </w:rPr>
              <w:instrText xml:space="preserve"> FORMCHECKBOX </w:instrText>
            </w:r>
            <w:r w:rsidR="00621A39">
              <w:rPr>
                <w:sz w:val="23"/>
                <w:szCs w:val="23"/>
              </w:rPr>
            </w:r>
            <w:r w:rsidR="00621A39">
              <w:rPr>
                <w:sz w:val="23"/>
                <w:szCs w:val="23"/>
              </w:rPr>
              <w:fldChar w:fldCharType="separate"/>
            </w:r>
            <w:r w:rsidRPr="005064B0">
              <w:rPr>
                <w:sz w:val="23"/>
                <w:szCs w:val="23"/>
              </w:rPr>
              <w:fldChar w:fldCharType="end"/>
            </w:r>
            <w:r w:rsidRPr="005064B0">
              <w:rPr>
                <w:sz w:val="23"/>
                <w:szCs w:val="23"/>
                <w:lang w:val="pl-PL"/>
              </w:rPr>
              <w:t xml:space="preserve"> BTV    </w:t>
            </w:r>
            <w:r w:rsidRPr="005064B0">
              <w:rPr>
                <w:sz w:val="23"/>
                <w:szCs w:val="23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4B0">
              <w:rPr>
                <w:sz w:val="23"/>
                <w:szCs w:val="23"/>
                <w:lang w:val="pl-PL"/>
              </w:rPr>
              <w:instrText xml:space="preserve"> FORMCHECKBOX </w:instrText>
            </w:r>
            <w:r w:rsidR="00621A39">
              <w:rPr>
                <w:sz w:val="23"/>
                <w:szCs w:val="23"/>
              </w:rPr>
            </w:r>
            <w:r w:rsidR="00621A39">
              <w:rPr>
                <w:sz w:val="23"/>
                <w:szCs w:val="23"/>
              </w:rPr>
              <w:fldChar w:fldCharType="separate"/>
            </w:r>
            <w:r w:rsidRPr="005064B0">
              <w:rPr>
                <w:sz w:val="23"/>
                <w:szCs w:val="23"/>
              </w:rPr>
              <w:fldChar w:fldCharType="end"/>
            </w:r>
            <w:r w:rsidRPr="005064B0">
              <w:rPr>
                <w:sz w:val="23"/>
                <w:szCs w:val="23"/>
                <w:lang w:val="pl-PL"/>
              </w:rPr>
              <w:t xml:space="preserve"> MB    </w:t>
            </w:r>
            <w:r w:rsidRPr="005064B0">
              <w:rPr>
                <w:sz w:val="23"/>
                <w:szCs w:val="23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4B0">
              <w:rPr>
                <w:sz w:val="23"/>
                <w:szCs w:val="23"/>
                <w:lang w:val="pl-PL"/>
              </w:rPr>
              <w:instrText xml:space="preserve"> FORMCHECKBOX </w:instrText>
            </w:r>
            <w:r w:rsidR="00621A39">
              <w:rPr>
                <w:sz w:val="23"/>
                <w:szCs w:val="23"/>
              </w:rPr>
            </w:r>
            <w:r w:rsidR="00621A39">
              <w:rPr>
                <w:sz w:val="23"/>
                <w:szCs w:val="23"/>
              </w:rPr>
              <w:fldChar w:fldCharType="separate"/>
            </w:r>
            <w:r w:rsidRPr="005064B0">
              <w:rPr>
                <w:sz w:val="23"/>
                <w:szCs w:val="23"/>
              </w:rPr>
              <w:fldChar w:fldCharType="end"/>
            </w:r>
            <w:r w:rsidRPr="005064B0">
              <w:rPr>
                <w:sz w:val="23"/>
                <w:szCs w:val="23"/>
                <w:lang w:val="pl-PL"/>
              </w:rPr>
              <w:t xml:space="preserve"> VB   </w:t>
            </w:r>
            <w:r w:rsidRPr="005064B0">
              <w:rPr>
                <w:sz w:val="23"/>
                <w:szCs w:val="23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4B0">
              <w:rPr>
                <w:sz w:val="23"/>
                <w:szCs w:val="23"/>
                <w:lang w:val="pl-PL"/>
              </w:rPr>
              <w:instrText xml:space="preserve"> FORMCHECKBOX </w:instrText>
            </w:r>
            <w:r w:rsidR="00621A39">
              <w:rPr>
                <w:sz w:val="23"/>
                <w:szCs w:val="23"/>
              </w:rPr>
            </w:r>
            <w:r w:rsidR="00621A39">
              <w:rPr>
                <w:sz w:val="23"/>
                <w:szCs w:val="23"/>
              </w:rPr>
              <w:fldChar w:fldCharType="separate"/>
            </w:r>
            <w:r w:rsidRPr="005064B0">
              <w:rPr>
                <w:sz w:val="23"/>
                <w:szCs w:val="23"/>
              </w:rPr>
              <w:fldChar w:fldCharType="end"/>
            </w:r>
            <w:r w:rsidRPr="005064B0">
              <w:rPr>
                <w:sz w:val="23"/>
                <w:szCs w:val="23"/>
                <w:lang w:val="pl-PL"/>
              </w:rPr>
              <w:t xml:space="preserve"> PG</w:t>
            </w:r>
          </w:p>
        </w:tc>
      </w:tr>
    </w:tbl>
    <w:p w14:paraId="2CB2EDE4" w14:textId="77777777" w:rsidR="00F827AD" w:rsidRPr="001419BA" w:rsidRDefault="00F827AD" w:rsidP="00B4769F">
      <w:pPr>
        <w:rPr>
          <w:lang w:val="pl-PL"/>
        </w:rPr>
      </w:pPr>
    </w:p>
    <w:sectPr w:rsidR="00F827AD" w:rsidRPr="001419BA" w:rsidSect="00B4769F">
      <w:pgSz w:w="11900" w:h="16840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ocumentProtection w:edit="forms" w:enforcement="1" w:cryptProviderType="rsaAES" w:cryptAlgorithmClass="hash" w:cryptAlgorithmType="typeAny" w:cryptAlgorithmSid="14" w:cryptSpinCount="100000" w:hash="FCBA1F6iOZw/QRv1sScHGiH+XaZoprXpHb3ILQbKaFRHtOCAHNC+KuS+7xcTbBQ3LAIy1S1fFCLns9x87o928w==" w:salt="aIXo0qJWMhQljftzMOBgKQ==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69F"/>
    <w:rsid w:val="000512E4"/>
    <w:rsid w:val="001419BA"/>
    <w:rsid w:val="001B3492"/>
    <w:rsid w:val="00452A8A"/>
    <w:rsid w:val="005064B0"/>
    <w:rsid w:val="00552DEB"/>
    <w:rsid w:val="00621A39"/>
    <w:rsid w:val="00702F94"/>
    <w:rsid w:val="00763440"/>
    <w:rsid w:val="008E4AB2"/>
    <w:rsid w:val="00935A22"/>
    <w:rsid w:val="009F69BB"/>
    <w:rsid w:val="00A6689E"/>
    <w:rsid w:val="00B33F73"/>
    <w:rsid w:val="00B4769F"/>
    <w:rsid w:val="00B65E8C"/>
    <w:rsid w:val="00D167FF"/>
    <w:rsid w:val="00D735E2"/>
    <w:rsid w:val="00EB323C"/>
    <w:rsid w:val="00F82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3971AD"/>
  <w14:defaultImageDpi w14:val="300"/>
  <w15:docId w15:val="{8908FA92-C746-4CF7-A770-4FCD9EC3E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MS Mincho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827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B3492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ZPG%2011-12\MultiFobi\Material%20BadR\Aufg-Formular\Vorl_Formular%20B-Plan%202016_v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5D620-BBE0-42C0-88A8-B59FD7163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Vorl_Formular B-Plan 2016_v1</Template>
  <TotalTime>0</TotalTime>
  <Pages>2</Pages>
  <Words>222</Words>
  <Characters>1404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TB_web</dc:creator>
  <cp:keywords/>
  <dc:description/>
  <cp:lastModifiedBy>TB_web</cp:lastModifiedBy>
  <cp:revision>2</cp:revision>
  <dcterms:created xsi:type="dcterms:W3CDTF">2020-01-26T17:11:00Z</dcterms:created>
  <dcterms:modified xsi:type="dcterms:W3CDTF">2020-01-26T17:11:00Z</dcterms:modified>
</cp:coreProperties>
</file>