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DCC8" w14:textId="580C95B4" w:rsidR="00687801" w:rsidRPr="00687801" w:rsidRDefault="00646E28" w:rsidP="006B763D">
      <w:pPr>
        <w:pStyle w:val="berschrift1"/>
        <w:numPr>
          <w:ilvl w:val="0"/>
          <w:numId w:val="0"/>
        </w:numPr>
        <w:ind w:left="432" w:hanging="432"/>
      </w:pPr>
      <w:r>
        <w:t>Rollenspiel zum Ermächtigungsgesetz 1933</w:t>
      </w:r>
    </w:p>
    <w:p w14:paraId="2F7BC36A" w14:textId="3F24AB13" w:rsidR="004C7BA9" w:rsidRDefault="00646E28" w:rsidP="00B50714">
      <w:r>
        <w:t xml:space="preserve">Das Unterrichtsmodell ermöglicht </w:t>
      </w:r>
      <w:r w:rsidR="00F069BA">
        <w:t>L</w:t>
      </w:r>
      <w:r>
        <w:t xml:space="preserve">ernenden in der Klasse 9 (G9: Klasse 10) bzw. in der Kursstufe 1, </w:t>
      </w:r>
      <w:r w:rsidR="002209A4">
        <w:t xml:space="preserve">sich </w:t>
      </w:r>
      <w:r>
        <w:t>anhand eines Simulationsspiels mit einer konkreten Entscheidungssituation auf dem Weg zur Errichtung der nationalsozialistischen Diktatur auseinanderzusetzen: Nach Hitlers Rede in der Kroll</w:t>
      </w:r>
      <w:r w:rsidR="00E14BF3">
        <w:t>-O</w:t>
      </w:r>
      <w:r>
        <w:t xml:space="preserve">per am 23. März 1933 ziehen sich die noch vorhandenen Fraktionen zurück, um </w:t>
      </w:r>
      <w:r w:rsidR="00F069BA">
        <w:t xml:space="preserve">– unter großem Druck – </w:t>
      </w:r>
      <w:r>
        <w:t xml:space="preserve">über die Zustimmung zum Ermächtigungsgesetz zu beraten. Eine Mehrheit der Fraktion des Zentrum plädiert für die Zustimmung, eine Minderheit für die Ablehnung. </w:t>
      </w:r>
      <w:r w:rsidR="00F069BA">
        <w:t>Die Mehrheit setzt sich durch, das Zentrum stimmt schließlich geschlossen für das Ermächtigungsgesetz.</w:t>
      </w:r>
    </w:p>
    <w:p w14:paraId="592BA81E" w14:textId="372C05AE" w:rsidR="00F069BA" w:rsidRPr="006B763D" w:rsidRDefault="00F069BA" w:rsidP="00B50714">
      <w:r>
        <w:t>Das Simulationsspiel bietet ein Arrangement</w:t>
      </w:r>
      <w:r w:rsidR="002209A4">
        <w:t xml:space="preserve"> für eine Doppelstunde</w:t>
      </w:r>
      <w:r>
        <w:t xml:space="preserve">, durch das die Lernenden im Rahmen einer Debatte die Diskussionen in der Fraktion des Zentrum nachvollziehen können. In einer abschließenden Reflexionsphase </w:t>
      </w:r>
      <w:r w:rsidR="002209A4">
        <w:t>diskutieren</w:t>
      </w:r>
      <w:r>
        <w:t xml:space="preserve"> </w:t>
      </w:r>
      <w:r w:rsidR="002209A4">
        <w:t>sie</w:t>
      </w:r>
      <w:r>
        <w:t xml:space="preserve"> die Rolle der Abgeordneten und ihre Verantwortung gegenüber der Demokratie, aber auch die Bedeutung des Ermächtigungsgesetzes für die Errichtung der Diktatur.</w:t>
      </w:r>
    </w:p>
    <w:sectPr w:rsidR="00F069BA" w:rsidRPr="006B763D" w:rsidSect="006878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2B62" w14:textId="77777777" w:rsidR="00923A59" w:rsidRDefault="00923A59" w:rsidP="00263F44">
      <w:r>
        <w:separator/>
      </w:r>
    </w:p>
  </w:endnote>
  <w:endnote w:type="continuationSeparator" w:id="0">
    <w:p w14:paraId="2DA1D176" w14:textId="77777777" w:rsidR="00923A59" w:rsidRDefault="00923A59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3D9F" w14:textId="77777777" w:rsidR="00845138" w:rsidRDefault="008451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BF27" w14:textId="6080DA5C" w:rsidR="00702A72" w:rsidRPr="00845138" w:rsidRDefault="00CD41A5" w:rsidP="00CD41A5">
    <w:pPr>
      <w:pStyle w:val="Kopfzeile"/>
      <w:spacing w:before="283"/>
      <w:rPr>
        <w:sz w:val="20"/>
        <w:szCs w:val="20"/>
      </w:rPr>
    </w:pPr>
    <w:r w:rsidRPr="00845138">
      <w:rPr>
        <w:noProof/>
        <w:sz w:val="20"/>
        <w:szCs w:val="20"/>
      </w:rPr>
      <w:t>Markus Fiederer, ZSL RS Tübingen</w:t>
    </w:r>
    <w:r w:rsidR="00702A72" w:rsidRPr="00120371">
      <w:rPr>
        <w:sz w:val="20"/>
        <w:szCs w:val="20"/>
      </w:rPr>
      <w:tab/>
    </w:r>
    <w:r w:rsidR="00702A72" w:rsidRPr="00120371">
      <w:rPr>
        <w:sz w:val="20"/>
        <w:szCs w:val="20"/>
      </w:rPr>
      <w:tab/>
    </w:r>
    <w:r w:rsidR="00702A72" w:rsidRPr="00120371">
      <w:rPr>
        <w:sz w:val="20"/>
        <w:szCs w:val="20"/>
      </w:rPr>
      <w:fldChar w:fldCharType="begin"/>
    </w:r>
    <w:r w:rsidR="00702A72" w:rsidRPr="00120371">
      <w:rPr>
        <w:sz w:val="20"/>
        <w:szCs w:val="20"/>
      </w:rPr>
      <w:instrText xml:space="preserve"> PAGE   \* MERGEFORMAT </w:instrText>
    </w:r>
    <w:r w:rsidR="00702A72" w:rsidRPr="00120371">
      <w:rPr>
        <w:sz w:val="20"/>
        <w:szCs w:val="20"/>
      </w:rPr>
      <w:fldChar w:fldCharType="separate"/>
    </w:r>
    <w:r w:rsidR="003616B4">
      <w:rPr>
        <w:noProof/>
        <w:sz w:val="20"/>
        <w:szCs w:val="20"/>
      </w:rPr>
      <w:t>3</w:t>
    </w:r>
    <w:r w:rsidR="00702A72" w:rsidRPr="00120371">
      <w:rPr>
        <w:sz w:val="20"/>
        <w:szCs w:val="20"/>
      </w:rPr>
      <w:fldChar w:fldCharType="end"/>
    </w:r>
    <w:r w:rsidR="00702A72" w:rsidRPr="00120371">
      <w:rPr>
        <w:sz w:val="20"/>
        <w:szCs w:val="20"/>
      </w:rPr>
      <w:t xml:space="preserve"> von </w:t>
    </w:r>
    <w:r w:rsidR="00702A72" w:rsidRPr="00120371">
      <w:rPr>
        <w:sz w:val="20"/>
        <w:szCs w:val="20"/>
      </w:rPr>
      <w:fldChar w:fldCharType="begin"/>
    </w:r>
    <w:r w:rsidR="00702A72" w:rsidRPr="00120371">
      <w:rPr>
        <w:sz w:val="20"/>
        <w:szCs w:val="20"/>
      </w:rPr>
      <w:instrText xml:space="preserve"> NUMPAGES  \# "0"  \* MERGEFORMAT </w:instrText>
    </w:r>
    <w:r w:rsidR="00702A72" w:rsidRPr="00120371">
      <w:rPr>
        <w:sz w:val="20"/>
        <w:szCs w:val="20"/>
      </w:rPr>
      <w:fldChar w:fldCharType="separate"/>
    </w:r>
    <w:r w:rsidR="003616B4">
      <w:rPr>
        <w:noProof/>
        <w:sz w:val="20"/>
        <w:szCs w:val="20"/>
      </w:rPr>
      <w:t>3</w:t>
    </w:r>
    <w:r w:rsidR="00702A72" w:rsidRPr="00120371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A67A6" w14:textId="77777777" w:rsidR="00845138" w:rsidRDefault="008451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9C4E2" w14:textId="77777777" w:rsidR="00923A59" w:rsidRDefault="00923A59" w:rsidP="00263F44">
      <w:r>
        <w:separator/>
      </w:r>
    </w:p>
  </w:footnote>
  <w:footnote w:type="continuationSeparator" w:id="0">
    <w:p w14:paraId="0DAF598D" w14:textId="77777777" w:rsidR="00923A59" w:rsidRDefault="00923A59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613E" w14:textId="77777777" w:rsidR="00845138" w:rsidRDefault="008451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61ED" w14:textId="6517EB8B" w:rsidR="00702A72" w:rsidRDefault="00702A72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3066DB8B" wp14:editId="75011FA9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 Geschichte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A498E" w14:textId="77777777" w:rsidR="00845138" w:rsidRDefault="008451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418455">
    <w:abstractNumId w:val="21"/>
  </w:num>
  <w:num w:numId="2" w16cid:durableId="1911035355">
    <w:abstractNumId w:val="10"/>
  </w:num>
  <w:num w:numId="3" w16cid:durableId="1857501541">
    <w:abstractNumId w:val="19"/>
  </w:num>
  <w:num w:numId="4" w16cid:durableId="1661302540">
    <w:abstractNumId w:val="17"/>
  </w:num>
  <w:num w:numId="5" w16cid:durableId="2039233404">
    <w:abstractNumId w:val="17"/>
  </w:num>
  <w:num w:numId="6" w16cid:durableId="1448083737">
    <w:abstractNumId w:val="13"/>
  </w:num>
  <w:num w:numId="7" w16cid:durableId="113332164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580413926">
    <w:abstractNumId w:val="22"/>
  </w:num>
  <w:num w:numId="9" w16cid:durableId="1569146201">
    <w:abstractNumId w:val="12"/>
  </w:num>
  <w:num w:numId="10" w16cid:durableId="1641879553">
    <w:abstractNumId w:val="22"/>
  </w:num>
  <w:num w:numId="11" w16cid:durableId="1163550083">
    <w:abstractNumId w:val="16"/>
  </w:num>
  <w:num w:numId="12" w16cid:durableId="428693765">
    <w:abstractNumId w:val="22"/>
  </w:num>
  <w:num w:numId="13" w16cid:durableId="1255436732">
    <w:abstractNumId w:val="20"/>
  </w:num>
  <w:num w:numId="14" w16cid:durableId="379061324">
    <w:abstractNumId w:val="14"/>
  </w:num>
  <w:num w:numId="15" w16cid:durableId="853765634">
    <w:abstractNumId w:val="15"/>
  </w:num>
  <w:num w:numId="16" w16cid:durableId="373506455">
    <w:abstractNumId w:val="23"/>
  </w:num>
  <w:num w:numId="17" w16cid:durableId="770971565">
    <w:abstractNumId w:val="11"/>
  </w:num>
  <w:num w:numId="18" w16cid:durableId="82339316">
    <w:abstractNumId w:val="18"/>
  </w:num>
  <w:num w:numId="19" w16cid:durableId="796024537">
    <w:abstractNumId w:val="20"/>
    <w:lvlOverride w:ilvl="0">
      <w:startOverride w:val="1"/>
    </w:lvlOverride>
  </w:num>
  <w:num w:numId="20" w16cid:durableId="484857383">
    <w:abstractNumId w:val="14"/>
    <w:lvlOverride w:ilvl="0">
      <w:startOverride w:val="1"/>
    </w:lvlOverride>
  </w:num>
  <w:num w:numId="21" w16cid:durableId="1565602281">
    <w:abstractNumId w:val="20"/>
    <w:lvlOverride w:ilvl="0">
      <w:startOverride w:val="1"/>
    </w:lvlOverride>
  </w:num>
  <w:num w:numId="22" w16cid:durableId="623275288">
    <w:abstractNumId w:val="20"/>
    <w:lvlOverride w:ilvl="0">
      <w:startOverride w:val="1"/>
    </w:lvlOverride>
  </w:num>
  <w:num w:numId="23" w16cid:durableId="1368023357">
    <w:abstractNumId w:val="9"/>
  </w:num>
  <w:num w:numId="24" w16cid:durableId="1749306399">
    <w:abstractNumId w:val="7"/>
  </w:num>
  <w:num w:numId="25" w16cid:durableId="883253423">
    <w:abstractNumId w:val="6"/>
  </w:num>
  <w:num w:numId="26" w16cid:durableId="663704631">
    <w:abstractNumId w:val="5"/>
  </w:num>
  <w:num w:numId="27" w16cid:durableId="591091804">
    <w:abstractNumId w:val="4"/>
  </w:num>
  <w:num w:numId="28" w16cid:durableId="606667717">
    <w:abstractNumId w:val="8"/>
  </w:num>
  <w:num w:numId="29" w16cid:durableId="1308507193">
    <w:abstractNumId w:val="3"/>
  </w:num>
  <w:num w:numId="30" w16cid:durableId="588586917">
    <w:abstractNumId w:val="2"/>
  </w:num>
  <w:num w:numId="31" w16cid:durableId="946423960">
    <w:abstractNumId w:val="1"/>
  </w:num>
  <w:num w:numId="32" w16cid:durableId="369693064">
    <w:abstractNumId w:val="0"/>
  </w:num>
  <w:num w:numId="33" w16cid:durableId="1350446118">
    <w:abstractNumId w:val="24"/>
  </w:num>
  <w:num w:numId="34" w16cid:durableId="1968272959">
    <w:abstractNumId w:val="18"/>
  </w:num>
  <w:num w:numId="35" w16cid:durableId="391388648">
    <w:abstractNumId w:val="20"/>
    <w:lvlOverride w:ilvl="0">
      <w:startOverride w:val="1"/>
    </w:lvlOverride>
  </w:num>
  <w:num w:numId="36" w16cid:durableId="305472796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D7"/>
    <w:rsid w:val="000119F5"/>
    <w:rsid w:val="0002154A"/>
    <w:rsid w:val="00030754"/>
    <w:rsid w:val="00035065"/>
    <w:rsid w:val="000433EF"/>
    <w:rsid w:val="00046BB2"/>
    <w:rsid w:val="00083838"/>
    <w:rsid w:val="0009635B"/>
    <w:rsid w:val="000A08F7"/>
    <w:rsid w:val="000A2FD9"/>
    <w:rsid w:val="000C1899"/>
    <w:rsid w:val="000C4F61"/>
    <w:rsid w:val="000C6DC7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B0049"/>
    <w:rsid w:val="001E03DE"/>
    <w:rsid w:val="001E2674"/>
    <w:rsid w:val="00212501"/>
    <w:rsid w:val="002209A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B4EC2"/>
    <w:rsid w:val="002C5AF4"/>
    <w:rsid w:val="002D50BA"/>
    <w:rsid w:val="002E68F9"/>
    <w:rsid w:val="002F2E66"/>
    <w:rsid w:val="0030155E"/>
    <w:rsid w:val="00307652"/>
    <w:rsid w:val="00311C43"/>
    <w:rsid w:val="003160A5"/>
    <w:rsid w:val="00333CC2"/>
    <w:rsid w:val="00336D04"/>
    <w:rsid w:val="00356D06"/>
    <w:rsid w:val="003616B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5D3"/>
    <w:rsid w:val="0048193B"/>
    <w:rsid w:val="004821D7"/>
    <w:rsid w:val="00490727"/>
    <w:rsid w:val="0049356E"/>
    <w:rsid w:val="004A3225"/>
    <w:rsid w:val="004B1AE5"/>
    <w:rsid w:val="004B2484"/>
    <w:rsid w:val="004C2136"/>
    <w:rsid w:val="004C607E"/>
    <w:rsid w:val="004C7BA9"/>
    <w:rsid w:val="004D069D"/>
    <w:rsid w:val="004D476C"/>
    <w:rsid w:val="004F0F9E"/>
    <w:rsid w:val="00500E16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B77A6"/>
    <w:rsid w:val="005C0A84"/>
    <w:rsid w:val="005C3DE5"/>
    <w:rsid w:val="005D32AB"/>
    <w:rsid w:val="005D42DD"/>
    <w:rsid w:val="005D74F8"/>
    <w:rsid w:val="005E11D2"/>
    <w:rsid w:val="005E43EE"/>
    <w:rsid w:val="005F52B1"/>
    <w:rsid w:val="005F7B80"/>
    <w:rsid w:val="00601D86"/>
    <w:rsid w:val="0062129C"/>
    <w:rsid w:val="0063086E"/>
    <w:rsid w:val="0063154D"/>
    <w:rsid w:val="00633CC6"/>
    <w:rsid w:val="00634E2F"/>
    <w:rsid w:val="00637FC6"/>
    <w:rsid w:val="006424DD"/>
    <w:rsid w:val="0064329A"/>
    <w:rsid w:val="00646E28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B763D"/>
    <w:rsid w:val="006C1699"/>
    <w:rsid w:val="006C2E21"/>
    <w:rsid w:val="006D7A4A"/>
    <w:rsid w:val="00702A72"/>
    <w:rsid w:val="00705C1A"/>
    <w:rsid w:val="0073367C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B7FA3"/>
    <w:rsid w:val="007C2EB8"/>
    <w:rsid w:val="007D5D28"/>
    <w:rsid w:val="007E00B0"/>
    <w:rsid w:val="007E4198"/>
    <w:rsid w:val="007F5051"/>
    <w:rsid w:val="00804651"/>
    <w:rsid w:val="00806A96"/>
    <w:rsid w:val="00811543"/>
    <w:rsid w:val="00813751"/>
    <w:rsid w:val="00822474"/>
    <w:rsid w:val="00831FCA"/>
    <w:rsid w:val="00845138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9027E5"/>
    <w:rsid w:val="00903325"/>
    <w:rsid w:val="0090616C"/>
    <w:rsid w:val="00917245"/>
    <w:rsid w:val="00923A59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B095C"/>
    <w:rsid w:val="009C05F9"/>
    <w:rsid w:val="009C59DB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256B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50714"/>
    <w:rsid w:val="00B73422"/>
    <w:rsid w:val="00B8215D"/>
    <w:rsid w:val="00B90B2E"/>
    <w:rsid w:val="00BA4783"/>
    <w:rsid w:val="00BA5A1F"/>
    <w:rsid w:val="00BA69FB"/>
    <w:rsid w:val="00BD195B"/>
    <w:rsid w:val="00BE7A8C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41A5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D69E0"/>
    <w:rsid w:val="00DE41D6"/>
    <w:rsid w:val="00DE7F37"/>
    <w:rsid w:val="00E14BF3"/>
    <w:rsid w:val="00E33CC2"/>
    <w:rsid w:val="00E347F7"/>
    <w:rsid w:val="00E441C3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C3925"/>
    <w:rsid w:val="00ED286F"/>
    <w:rsid w:val="00EF2646"/>
    <w:rsid w:val="00F069BA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466D7"/>
  <w15:docId w15:val="{F4072B6C-4A28-49DF-9AEE-DEC12C85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5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5079B015-3094-4CFF-8359-2C3769F7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(5)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barrierefrei</vt:lpstr>
    </vt:vector>
  </TitlesOfParts>
  <Company>BITBW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barrierefrei</dc:title>
  <dc:subject/>
  <dc:creator>Stefan Schipperges</dc:creator>
  <cp:keywords/>
  <dc:description/>
  <cp:lastModifiedBy>Stefan Schipperges</cp:lastModifiedBy>
  <cp:revision>7</cp:revision>
  <dcterms:created xsi:type="dcterms:W3CDTF">2025-02-25T10:16:00Z</dcterms:created>
  <dcterms:modified xsi:type="dcterms:W3CDTF">2025-03-20T19:14:00Z</dcterms:modified>
</cp:coreProperties>
</file>