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D87C" w14:textId="28F24E50" w:rsidR="00687801" w:rsidRPr="00687801" w:rsidRDefault="00E312A3" w:rsidP="00E312A3">
      <w:pPr>
        <w:pStyle w:val="berschrift1"/>
        <w:numPr>
          <w:ilvl w:val="0"/>
          <w:numId w:val="0"/>
        </w:numPr>
        <w:spacing w:before="0"/>
      </w:pPr>
      <w:r>
        <w:t>Lebensweltliche Impulse für den Geschichtsunterricht</w:t>
      </w:r>
    </w:p>
    <w:p w14:paraId="410520DB" w14:textId="77777777" w:rsidR="00E312A3" w:rsidRPr="009E3288" w:rsidRDefault="00E312A3" w:rsidP="009E3288">
      <w:pPr>
        <w:spacing w:after="120"/>
        <w:ind w:left="0" w:firstLine="0"/>
        <w:rPr>
          <w:b/>
          <w:bCs/>
        </w:rPr>
      </w:pPr>
      <w:r w:rsidRPr="009E3288">
        <w:rPr>
          <w:b/>
          <w:bCs/>
        </w:rPr>
        <w:t>Klasse 7 (G8) bzw. Klasse 8 (G9)</w:t>
      </w:r>
    </w:p>
    <w:p w14:paraId="0BBA581F" w14:textId="16592695" w:rsidR="009E3288" w:rsidRPr="009E3288" w:rsidRDefault="009E3288" w:rsidP="009E3288">
      <w:pPr>
        <w:ind w:left="0" w:firstLine="0"/>
        <w:rPr>
          <w:b/>
          <w:bCs/>
        </w:rPr>
      </w:pPr>
      <w:r w:rsidRPr="009E3288">
        <w:rPr>
          <w:b/>
          <w:bCs/>
        </w:rPr>
        <w:t>Bildungsplanbezug: 3.2.3 Die Französische Revolution – Bürgertum, Vernunft, Freiheit</w:t>
      </w:r>
    </w:p>
    <w:p w14:paraId="06D36592" w14:textId="5EE04F76" w:rsidR="009E3288" w:rsidRPr="009E3288" w:rsidRDefault="009E3288" w:rsidP="009E3288">
      <w:pPr>
        <w:spacing w:after="120"/>
        <w:ind w:left="0" w:firstLine="0"/>
      </w:pPr>
      <w:r w:rsidRPr="009E3288">
        <w:t>(</w:t>
      </w:r>
      <w:r w:rsidR="00B3249B">
        <w:t xml:space="preserve">2): </w:t>
      </w:r>
      <w:r w:rsidRPr="009E3288">
        <w:t xml:space="preserve">den Sturz des Ancien </w:t>
      </w:r>
      <w:proofErr w:type="spellStart"/>
      <w:r w:rsidRPr="009E3288">
        <w:t>Régime</w:t>
      </w:r>
      <w:proofErr w:type="spellEnd"/>
      <w:r w:rsidRPr="009E3288">
        <w:t xml:space="preserve"> durch die Französische Revolution als Umbruch charakterisieren (Revolution: Menschen- und Bürgerrechte, Verfassung; Wahlrecht: Zensuswahlrecht/ allgemeines Wahlrecht; konstitutionelle Monarchie, Republik)</w:t>
      </w:r>
    </w:p>
    <w:p w14:paraId="08412EF2" w14:textId="5F526419" w:rsidR="00DD0388" w:rsidRPr="009E3288" w:rsidRDefault="00E312A3" w:rsidP="009E3288">
      <w:pPr>
        <w:spacing w:after="120"/>
        <w:ind w:left="0" w:firstLine="0"/>
      </w:pPr>
      <w:r w:rsidRPr="009E3288">
        <w:rPr>
          <w:b/>
          <w:bCs/>
        </w:rPr>
        <w:t>T</w:t>
      </w:r>
      <w:r w:rsidR="00DD0388" w:rsidRPr="009E3288">
        <w:rPr>
          <w:b/>
          <w:bCs/>
        </w:rPr>
        <w:t xml:space="preserve">hema: </w:t>
      </w:r>
      <w:r w:rsidR="00DD0388" w:rsidRPr="009E3288">
        <w:t>Französische Revolution in Klasse 7</w:t>
      </w:r>
      <w:r w:rsidR="009E3288" w:rsidRPr="009E3288">
        <w:t>,</w:t>
      </w:r>
      <w:r w:rsidR="00DD0388" w:rsidRPr="009E3288">
        <w:t xml:space="preserve"> „Anspiel" zum Thema</w:t>
      </w:r>
      <w:r w:rsidRPr="009E3288">
        <w:t xml:space="preserve"> </w:t>
      </w:r>
      <w:r w:rsidR="00DD0388" w:rsidRPr="009E3288">
        <w:t>Zensuswahlrecht vs. allgemeines Wahlrecht</w:t>
      </w:r>
    </w:p>
    <w:p w14:paraId="37A8757D" w14:textId="4B2DB75E" w:rsidR="00E312A3" w:rsidRPr="009E3288" w:rsidRDefault="00E312A3" w:rsidP="00CA565A">
      <w:pPr>
        <w:spacing w:after="360"/>
        <w:ind w:left="0" w:firstLine="0"/>
        <w:rPr>
          <w:b/>
          <w:bCs/>
        </w:rPr>
      </w:pPr>
      <w:r w:rsidRPr="009E3288">
        <w:rPr>
          <w:b/>
          <w:bCs/>
        </w:rPr>
        <w:t>Unterrichtsgespräch (variable Gestaltung je nach Unterrichtssituation)</w:t>
      </w:r>
    </w:p>
    <w:p w14:paraId="422B3F50" w14:textId="669CF1C9" w:rsidR="00E312A3" w:rsidRPr="009E3288" w:rsidRDefault="009E3288" w:rsidP="00E312A3">
      <w:pPr>
        <w:ind w:left="0" w:firstLine="0"/>
        <w:rPr>
          <w:sz w:val="21"/>
          <w:szCs w:val="21"/>
        </w:rPr>
      </w:pPr>
      <w:r w:rsidRPr="009E3288">
        <w:rPr>
          <w:b/>
          <w:bCs/>
          <w:sz w:val="21"/>
          <w:szCs w:val="21"/>
        </w:rPr>
        <w:t>Lehrkraft</w:t>
      </w:r>
      <w:r w:rsidR="00DD0388" w:rsidRPr="009E3288">
        <w:rPr>
          <w:b/>
          <w:bCs/>
          <w:sz w:val="21"/>
          <w:szCs w:val="21"/>
        </w:rPr>
        <w:t>:</w:t>
      </w:r>
      <w:r w:rsidR="00E312A3" w:rsidRPr="009E3288">
        <w:rPr>
          <w:sz w:val="21"/>
          <w:szCs w:val="21"/>
        </w:rPr>
        <w:t xml:space="preserve"> </w:t>
      </w:r>
      <w:r w:rsidR="00DD0388" w:rsidRPr="009E3288">
        <w:rPr>
          <w:sz w:val="21"/>
          <w:szCs w:val="21"/>
        </w:rPr>
        <w:t>Bin ja</w:t>
      </w:r>
      <w:r w:rsidR="00E312A3" w:rsidRPr="009E3288">
        <w:rPr>
          <w:sz w:val="21"/>
          <w:szCs w:val="21"/>
        </w:rPr>
        <w:t xml:space="preserve"> </w:t>
      </w:r>
      <w:r w:rsidR="00DD0388" w:rsidRPr="009E3288">
        <w:rPr>
          <w:sz w:val="21"/>
          <w:szCs w:val="21"/>
        </w:rPr>
        <w:t>als euer</w:t>
      </w:r>
      <w:r w:rsidR="00E312A3" w:rsidRPr="009E3288">
        <w:rPr>
          <w:sz w:val="21"/>
          <w:szCs w:val="21"/>
        </w:rPr>
        <w:t xml:space="preserve"> (Deutsch-/ Mathe-/ Englisch-, NN-) Lehrer und </w:t>
      </w:r>
      <w:r w:rsidR="00DD0388" w:rsidRPr="009E3288">
        <w:rPr>
          <w:sz w:val="21"/>
          <w:szCs w:val="21"/>
        </w:rPr>
        <w:t>Geschichtslehrer auch</w:t>
      </w:r>
      <w:r w:rsidR="00E312A3" w:rsidRPr="009E3288">
        <w:rPr>
          <w:sz w:val="21"/>
          <w:szCs w:val="21"/>
        </w:rPr>
        <w:t xml:space="preserve"> </w:t>
      </w:r>
      <w:r w:rsidR="00DD0388" w:rsidRPr="009E3288">
        <w:rPr>
          <w:sz w:val="21"/>
          <w:szCs w:val="21"/>
        </w:rPr>
        <w:t>euer Klassenlehrer. Wir hatten am</w:t>
      </w:r>
      <w:r w:rsidR="00E312A3" w:rsidRPr="009E3288">
        <w:rPr>
          <w:sz w:val="21"/>
          <w:szCs w:val="21"/>
        </w:rPr>
        <w:t xml:space="preserve"> </w:t>
      </w:r>
      <w:r w:rsidR="00DD0388" w:rsidRPr="009E3288">
        <w:rPr>
          <w:sz w:val="21"/>
          <w:szCs w:val="21"/>
        </w:rPr>
        <w:t>Anfang des Schuljahres beschlossen, dass wir für unsere Klassenkasse wieder 1 € pro Monat von jedem einsammeln, um dann am Schuljahresende einen schönen gemeinsamen Ausflug zu machen.</w:t>
      </w:r>
      <w:r w:rsidR="00E312A3" w:rsidRPr="009E3288">
        <w:rPr>
          <w:sz w:val="21"/>
          <w:szCs w:val="21"/>
        </w:rPr>
        <w:t xml:space="preserve"> </w:t>
      </w:r>
    </w:p>
    <w:p w14:paraId="07DD88A9" w14:textId="77777777" w:rsidR="00E312A3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sz w:val="21"/>
          <w:szCs w:val="21"/>
        </w:rPr>
        <w:t>Ich habe noch einmal nachgerechnet: Wenn wir einen etwas größeren Ausflug machen wollen, dann wird 1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€ im Monat für die Klassenkasse nicht ganz reichen.</w:t>
      </w:r>
      <w:r w:rsidR="00E312A3" w:rsidRPr="009E3288">
        <w:rPr>
          <w:sz w:val="21"/>
          <w:szCs w:val="21"/>
        </w:rPr>
        <w:t xml:space="preserve"> </w:t>
      </w:r>
    </w:p>
    <w:p w14:paraId="24362A14" w14:textId="1028CA17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sz w:val="21"/>
          <w:szCs w:val="21"/>
        </w:rPr>
        <w:t>Daher mein Vorschlag: Wir sammeln ab sofort 3 € pro Monat ein, okay? Wenn es jemanden geben sollte, der sich das nicht leisten kann — kein Problem! Dann zahlt derjenige weiter nur 1€ pro Monat ein. Er darf am Ende des Schuljahres trotzdem mit auf unseren Ausflug kommen. Aber: Er darf dann nicht mitentscheiden, wohin wir fahren und was wir unternehmen, okay? Was meint ihr zu der Idee?</w:t>
      </w:r>
    </w:p>
    <w:p w14:paraId="062DEA90" w14:textId="065F9DC0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b/>
          <w:bCs/>
          <w:sz w:val="21"/>
          <w:szCs w:val="21"/>
        </w:rPr>
        <w:t>Schüler 1: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 xml:space="preserve">Also ich finde das eine echt gute Idee </w:t>
      </w:r>
      <w:r w:rsidR="00E312A3" w:rsidRPr="009E3288">
        <w:rPr>
          <w:sz w:val="21"/>
          <w:szCs w:val="21"/>
        </w:rPr>
        <w:t>-</w:t>
      </w:r>
      <w:r w:rsidRPr="009E3288">
        <w:rPr>
          <w:sz w:val="21"/>
          <w:szCs w:val="21"/>
        </w:rPr>
        <w:t xml:space="preserve"> dann können wir wirklich etwas Größeres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machen und danach noch Eis essen gehen oder so...</w:t>
      </w:r>
    </w:p>
    <w:p w14:paraId="606279CC" w14:textId="232F3634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b/>
          <w:bCs/>
          <w:sz w:val="21"/>
          <w:szCs w:val="21"/>
        </w:rPr>
        <w:t>Schüler</w:t>
      </w:r>
      <w:r w:rsidR="00E312A3" w:rsidRPr="009E3288">
        <w:rPr>
          <w:b/>
          <w:bCs/>
          <w:sz w:val="21"/>
          <w:szCs w:val="21"/>
        </w:rPr>
        <w:t>in</w:t>
      </w:r>
      <w:r w:rsidRPr="009E3288">
        <w:rPr>
          <w:b/>
          <w:bCs/>
          <w:sz w:val="21"/>
          <w:szCs w:val="21"/>
        </w:rPr>
        <w:t xml:space="preserve"> 2: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 xml:space="preserve">Ich finde den Vorschlag nicht gut, weil </w:t>
      </w:r>
      <w:r w:rsidR="00E312A3" w:rsidRPr="009E3288">
        <w:rPr>
          <w:sz w:val="21"/>
          <w:szCs w:val="21"/>
        </w:rPr>
        <w:t xml:space="preserve">- </w:t>
      </w:r>
      <w:r w:rsidRPr="009E3288">
        <w:rPr>
          <w:sz w:val="21"/>
          <w:szCs w:val="21"/>
        </w:rPr>
        <w:t xml:space="preserve">das ist doch voll ungerecht. Nur weil </w:t>
      </w:r>
      <w:r w:rsidR="00E312A3" w:rsidRPr="009E3288">
        <w:rPr>
          <w:sz w:val="21"/>
          <w:szCs w:val="21"/>
        </w:rPr>
        <w:t>si</w:t>
      </w:r>
      <w:r w:rsidRPr="009E3288">
        <w:rPr>
          <w:sz w:val="21"/>
          <w:szCs w:val="21"/>
        </w:rPr>
        <w:t>ch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manche die 3 € nicht leisten können, werden die doch voll benachteiligt!</w:t>
      </w:r>
    </w:p>
    <w:p w14:paraId="177E6DE9" w14:textId="4967335E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b/>
          <w:bCs/>
          <w:sz w:val="21"/>
          <w:szCs w:val="21"/>
        </w:rPr>
        <w:t>Schüler</w:t>
      </w:r>
      <w:r w:rsidR="00E312A3" w:rsidRPr="009E3288">
        <w:rPr>
          <w:b/>
          <w:bCs/>
          <w:sz w:val="21"/>
          <w:szCs w:val="21"/>
        </w:rPr>
        <w:t>in</w:t>
      </w:r>
      <w:r w:rsidRPr="009E3288">
        <w:rPr>
          <w:b/>
          <w:bCs/>
          <w:sz w:val="21"/>
          <w:szCs w:val="21"/>
        </w:rPr>
        <w:t xml:space="preserve"> 3: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Wieso benachteiligt? Sie zahlen deutlich weniger als alle anderen und dürfen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trotzdem mit auf den Ausflug! Das ist doch eher ein Vorteil als ein Nachteil!</w:t>
      </w:r>
    </w:p>
    <w:p w14:paraId="2CD88088" w14:textId="5AADD72F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b/>
          <w:bCs/>
          <w:sz w:val="21"/>
          <w:szCs w:val="21"/>
        </w:rPr>
        <w:t>Schüler 4:</w:t>
      </w:r>
      <w:r w:rsidR="00E312A3" w:rsidRPr="009E3288">
        <w:rPr>
          <w:sz w:val="21"/>
          <w:szCs w:val="21"/>
        </w:rPr>
        <w:t xml:space="preserve"> J</w:t>
      </w:r>
      <w:r w:rsidRPr="009E3288">
        <w:rPr>
          <w:sz w:val="21"/>
          <w:szCs w:val="21"/>
        </w:rPr>
        <w:t>a</w:t>
      </w:r>
      <w:r w:rsidR="00E312A3" w:rsidRPr="009E3288">
        <w:rPr>
          <w:sz w:val="21"/>
          <w:szCs w:val="21"/>
        </w:rPr>
        <w:t>,</w:t>
      </w:r>
      <w:r w:rsidRPr="009E3288">
        <w:rPr>
          <w:sz w:val="21"/>
          <w:szCs w:val="21"/>
        </w:rPr>
        <w:t xml:space="preserve"> klar, aber wenn ich mir jetzt die 3 € nicht leisten kann, dann darf ich überhaupt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nicht mitentscheiden, wohin wir fahren. Wenn ich z.B. Höhenangst habe und nicht in den Kletterpark will...</w:t>
      </w:r>
    </w:p>
    <w:p w14:paraId="712234A9" w14:textId="33777F56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b/>
          <w:bCs/>
          <w:sz w:val="21"/>
          <w:szCs w:val="21"/>
        </w:rPr>
        <w:t>Schüler 5: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 xml:space="preserve">Das kannst du ja deinen Freunden vorher sagen, dann können die das in der </w:t>
      </w:r>
      <w:r w:rsidR="00E312A3" w:rsidRPr="009E3288">
        <w:rPr>
          <w:sz w:val="21"/>
          <w:szCs w:val="21"/>
        </w:rPr>
        <w:t>Kl</w:t>
      </w:r>
      <w:r w:rsidRPr="009E3288">
        <w:rPr>
          <w:sz w:val="21"/>
          <w:szCs w:val="21"/>
        </w:rPr>
        <w:t>asse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bei der Diskussion sagen.</w:t>
      </w:r>
    </w:p>
    <w:p w14:paraId="484B26F6" w14:textId="6D6C0050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b/>
          <w:bCs/>
          <w:sz w:val="21"/>
          <w:szCs w:val="21"/>
        </w:rPr>
        <w:t>Schüler</w:t>
      </w:r>
      <w:r w:rsidR="00E312A3" w:rsidRPr="009E3288">
        <w:rPr>
          <w:b/>
          <w:bCs/>
          <w:sz w:val="21"/>
          <w:szCs w:val="21"/>
        </w:rPr>
        <w:t>in</w:t>
      </w:r>
      <w:r w:rsidRPr="009E3288">
        <w:rPr>
          <w:b/>
          <w:bCs/>
          <w:sz w:val="21"/>
          <w:szCs w:val="21"/>
        </w:rPr>
        <w:t xml:space="preserve"> 6: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Es bleibt aber voll ungerecht: Wenn die Klasse abstimmt und ein paar sitzen daneben</w:t>
      </w:r>
    </w:p>
    <w:p w14:paraId="0622970B" w14:textId="77777777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sz w:val="21"/>
          <w:szCs w:val="21"/>
        </w:rPr>
        <w:t>und dürfen nicht mitstimmen, nur weil die Eltern weniger Geld haben...</w:t>
      </w:r>
    </w:p>
    <w:p w14:paraId="1448B678" w14:textId="74BC8283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b/>
          <w:bCs/>
          <w:sz w:val="21"/>
          <w:szCs w:val="21"/>
        </w:rPr>
        <w:t>Schüler</w:t>
      </w:r>
      <w:r w:rsidR="00E312A3" w:rsidRPr="009E3288">
        <w:rPr>
          <w:b/>
          <w:bCs/>
          <w:sz w:val="21"/>
          <w:szCs w:val="21"/>
        </w:rPr>
        <w:t>in</w:t>
      </w:r>
      <w:r w:rsidRPr="009E3288">
        <w:rPr>
          <w:b/>
          <w:bCs/>
          <w:sz w:val="21"/>
          <w:szCs w:val="21"/>
        </w:rPr>
        <w:t xml:space="preserve"> 7: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Was machen wir eigentlich mit Nhat-Lam, unserem Gastschüler? Soll der jetzt auch 3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€ zahlen? Und darf er als Gast überhaupt mitentscheiden? Der ist ja nur für ein halbes Jahr b</w:t>
      </w:r>
      <w:r w:rsidR="00E312A3" w:rsidRPr="009E3288">
        <w:rPr>
          <w:sz w:val="21"/>
          <w:szCs w:val="21"/>
        </w:rPr>
        <w:t>ei</w:t>
      </w:r>
      <w:r w:rsidRPr="009E3288">
        <w:rPr>
          <w:sz w:val="21"/>
          <w:szCs w:val="21"/>
        </w:rPr>
        <w:t xml:space="preserve"> uns </w:t>
      </w:r>
      <w:r w:rsidR="00E312A3" w:rsidRPr="009E3288">
        <w:rPr>
          <w:sz w:val="21"/>
          <w:szCs w:val="21"/>
        </w:rPr>
        <w:t>i</w:t>
      </w:r>
      <w:r w:rsidRPr="009E3288">
        <w:rPr>
          <w:sz w:val="21"/>
          <w:szCs w:val="21"/>
        </w:rPr>
        <w:t>n der Klasse!</w:t>
      </w:r>
    </w:p>
    <w:p w14:paraId="448CCDF8" w14:textId="1E162172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b/>
          <w:bCs/>
          <w:sz w:val="21"/>
          <w:szCs w:val="21"/>
        </w:rPr>
        <w:t>Schüler 8: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Also wer zahlt, darf auch entscheiden, finde ich!</w:t>
      </w:r>
    </w:p>
    <w:p w14:paraId="328D0F63" w14:textId="3423E261" w:rsidR="00DD0388" w:rsidRPr="009E3288" w:rsidRDefault="00DD0388" w:rsidP="00E312A3">
      <w:pPr>
        <w:ind w:left="0" w:firstLine="0"/>
        <w:rPr>
          <w:sz w:val="21"/>
          <w:szCs w:val="21"/>
        </w:rPr>
      </w:pPr>
      <w:r w:rsidRPr="009E3288">
        <w:rPr>
          <w:b/>
          <w:bCs/>
          <w:sz w:val="21"/>
          <w:szCs w:val="21"/>
        </w:rPr>
        <w:t>Schüler</w:t>
      </w:r>
      <w:r w:rsidR="00E312A3" w:rsidRPr="009E3288">
        <w:rPr>
          <w:b/>
          <w:bCs/>
          <w:sz w:val="21"/>
          <w:szCs w:val="21"/>
        </w:rPr>
        <w:t xml:space="preserve"> 9</w:t>
      </w:r>
      <w:r w:rsidRPr="009E3288">
        <w:rPr>
          <w:b/>
          <w:bCs/>
          <w:sz w:val="21"/>
          <w:szCs w:val="21"/>
        </w:rPr>
        <w:t>: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Aber Marie ist doch schon seit 2 Jahren in unserer Klasse und gehört voll dazu. Wenn</w:t>
      </w:r>
      <w:r w:rsidR="00E312A3" w:rsidRPr="009E3288">
        <w:rPr>
          <w:sz w:val="21"/>
          <w:szCs w:val="21"/>
        </w:rPr>
        <w:t xml:space="preserve"> </w:t>
      </w:r>
      <w:r w:rsidRPr="009E3288">
        <w:rPr>
          <w:sz w:val="21"/>
          <w:szCs w:val="21"/>
        </w:rPr>
        <w:t>sie jetzt die 3 € nicht zahlen kann, dann darf unser Gast mitentscheiden, Marie aber nicht, ob</w:t>
      </w:r>
      <w:r w:rsidR="00E312A3" w:rsidRPr="009E3288">
        <w:rPr>
          <w:sz w:val="21"/>
          <w:szCs w:val="21"/>
        </w:rPr>
        <w:t>w</w:t>
      </w:r>
      <w:r w:rsidRPr="009E3288">
        <w:rPr>
          <w:sz w:val="21"/>
          <w:szCs w:val="21"/>
        </w:rPr>
        <w:t>ohl sie schon so lange in unserer Klasse ist?!</w:t>
      </w:r>
    </w:p>
    <w:sectPr w:rsidR="00DD0388" w:rsidRPr="009E3288" w:rsidSect="00B215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1134" w:left="1134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BFAC9" w14:textId="77777777" w:rsidR="007D5A3B" w:rsidRDefault="007D5A3B" w:rsidP="00263F44">
      <w:r>
        <w:separator/>
      </w:r>
    </w:p>
  </w:endnote>
  <w:endnote w:type="continuationSeparator" w:id="0">
    <w:p w14:paraId="3C8AC1E5" w14:textId="77777777" w:rsidR="007D5A3B" w:rsidRDefault="007D5A3B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5737" w14:textId="77777777" w:rsidR="00CA565A" w:rsidRDefault="00CA56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C8F8B" w14:textId="6FE47ED0" w:rsidR="00EC3925" w:rsidRPr="00E312A3" w:rsidRDefault="00811EAE" w:rsidP="00811EAE">
    <w:pPr>
      <w:rPr>
        <w:sz w:val="20"/>
        <w:szCs w:val="20"/>
      </w:rPr>
    </w:pPr>
    <w:r w:rsidRPr="00E312A3">
      <w:rPr>
        <w:sz w:val="20"/>
        <w:szCs w:val="20"/>
      </w:rPr>
      <w:t>Dirk Lundberg (ZSL RS Karlsruhe)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EC3925" w:rsidRPr="00E312A3">
      <w:rPr>
        <w:sz w:val="20"/>
        <w:szCs w:val="20"/>
      </w:rPr>
      <w:tab/>
    </w:r>
    <w:r w:rsidR="00EC3925" w:rsidRPr="00E312A3">
      <w:rPr>
        <w:sz w:val="20"/>
        <w:szCs w:val="20"/>
      </w:rPr>
      <w:tab/>
    </w:r>
    <w:r w:rsidR="00EC3925" w:rsidRPr="00E312A3">
      <w:rPr>
        <w:sz w:val="20"/>
        <w:szCs w:val="20"/>
      </w:rPr>
      <w:fldChar w:fldCharType="begin"/>
    </w:r>
    <w:r w:rsidR="00EC3925" w:rsidRPr="00E312A3">
      <w:rPr>
        <w:sz w:val="20"/>
        <w:szCs w:val="20"/>
      </w:rPr>
      <w:instrText xml:space="preserve"> PAGE   \* MERGEFORMAT </w:instrText>
    </w:r>
    <w:r w:rsidR="00EC3925" w:rsidRPr="00E312A3">
      <w:rPr>
        <w:sz w:val="20"/>
        <w:szCs w:val="20"/>
      </w:rPr>
      <w:fldChar w:fldCharType="separate"/>
    </w:r>
    <w:r w:rsidR="004D069D" w:rsidRPr="00E312A3">
      <w:rPr>
        <w:noProof/>
        <w:sz w:val="20"/>
        <w:szCs w:val="20"/>
      </w:rPr>
      <w:t>19</w:t>
    </w:r>
    <w:r w:rsidR="00EC3925" w:rsidRPr="00E312A3">
      <w:rPr>
        <w:sz w:val="20"/>
        <w:szCs w:val="20"/>
      </w:rPr>
      <w:fldChar w:fldCharType="end"/>
    </w:r>
    <w:r w:rsidR="00EC3925" w:rsidRPr="00E312A3">
      <w:rPr>
        <w:sz w:val="20"/>
        <w:szCs w:val="20"/>
      </w:rPr>
      <w:t xml:space="preserve"> von </w:t>
    </w:r>
    <w:r w:rsidR="00EC3925" w:rsidRPr="00E312A3">
      <w:rPr>
        <w:sz w:val="20"/>
        <w:szCs w:val="20"/>
      </w:rPr>
      <w:fldChar w:fldCharType="begin"/>
    </w:r>
    <w:r w:rsidR="00EC3925" w:rsidRPr="00E312A3">
      <w:rPr>
        <w:sz w:val="20"/>
        <w:szCs w:val="20"/>
      </w:rPr>
      <w:instrText xml:space="preserve"> NUMPAGES  \# "0"  \* MERGEFORMAT </w:instrText>
    </w:r>
    <w:r w:rsidR="00EC3925" w:rsidRPr="00E312A3">
      <w:rPr>
        <w:sz w:val="20"/>
        <w:szCs w:val="20"/>
      </w:rPr>
      <w:fldChar w:fldCharType="separate"/>
    </w:r>
    <w:r w:rsidR="004D069D" w:rsidRPr="00E312A3">
      <w:rPr>
        <w:noProof/>
        <w:sz w:val="20"/>
        <w:szCs w:val="20"/>
      </w:rPr>
      <w:t>19</w:t>
    </w:r>
    <w:r w:rsidR="00EC3925" w:rsidRPr="00E312A3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8F4E" w14:textId="77777777" w:rsidR="00CA565A" w:rsidRDefault="00CA56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09571" w14:textId="77777777" w:rsidR="007D5A3B" w:rsidRDefault="007D5A3B" w:rsidP="00263F44">
      <w:r>
        <w:separator/>
      </w:r>
    </w:p>
  </w:footnote>
  <w:footnote w:type="continuationSeparator" w:id="0">
    <w:p w14:paraId="3FC0D75B" w14:textId="77777777" w:rsidR="007D5A3B" w:rsidRDefault="007D5A3B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158B2" w14:textId="77777777" w:rsidR="00CA565A" w:rsidRDefault="00CA56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B2E0" w14:textId="26D38C41" w:rsidR="00EC3925" w:rsidRDefault="00EC3925" w:rsidP="003C721B">
    <w:pPr>
      <w:pStyle w:val="Kopfzeile"/>
      <w:spacing w:after="400"/>
    </w:pPr>
    <w:r>
      <w:rPr>
        <w:noProof/>
        <w:lang w:eastAsia="de-DE"/>
      </w:rPr>
      <w:drawing>
        <wp:inline distT="0" distB="0" distL="0" distR="0" wp14:anchorId="431AE4F9" wp14:editId="79CEF24E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Fachportal</w:t>
    </w:r>
    <w:r w:rsidR="00CA565A">
      <w:t xml:space="preserve"> Geschichte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C1935" w14:textId="77777777" w:rsidR="00CA565A" w:rsidRDefault="00CA565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3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012957">
    <w:abstractNumId w:val="21"/>
  </w:num>
  <w:num w:numId="2" w16cid:durableId="1132790254">
    <w:abstractNumId w:val="10"/>
  </w:num>
  <w:num w:numId="3" w16cid:durableId="42826323">
    <w:abstractNumId w:val="19"/>
  </w:num>
  <w:num w:numId="4" w16cid:durableId="1203636053">
    <w:abstractNumId w:val="17"/>
  </w:num>
  <w:num w:numId="5" w16cid:durableId="22023005">
    <w:abstractNumId w:val="17"/>
  </w:num>
  <w:num w:numId="6" w16cid:durableId="1440491259">
    <w:abstractNumId w:val="13"/>
  </w:num>
  <w:num w:numId="7" w16cid:durableId="1975477832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641954938">
    <w:abstractNumId w:val="22"/>
  </w:num>
  <w:num w:numId="9" w16cid:durableId="2032994357">
    <w:abstractNumId w:val="12"/>
  </w:num>
  <w:num w:numId="10" w16cid:durableId="90971699">
    <w:abstractNumId w:val="22"/>
  </w:num>
  <w:num w:numId="11" w16cid:durableId="667946349">
    <w:abstractNumId w:val="16"/>
  </w:num>
  <w:num w:numId="12" w16cid:durableId="393701178">
    <w:abstractNumId w:val="22"/>
  </w:num>
  <w:num w:numId="13" w16cid:durableId="1160390285">
    <w:abstractNumId w:val="20"/>
  </w:num>
  <w:num w:numId="14" w16cid:durableId="518814267">
    <w:abstractNumId w:val="14"/>
  </w:num>
  <w:num w:numId="15" w16cid:durableId="1946109541">
    <w:abstractNumId w:val="15"/>
  </w:num>
  <w:num w:numId="16" w16cid:durableId="1041709314">
    <w:abstractNumId w:val="23"/>
  </w:num>
  <w:num w:numId="17" w16cid:durableId="253438754">
    <w:abstractNumId w:val="11"/>
  </w:num>
  <w:num w:numId="18" w16cid:durableId="1609464254">
    <w:abstractNumId w:val="18"/>
  </w:num>
  <w:num w:numId="19" w16cid:durableId="1279333108">
    <w:abstractNumId w:val="20"/>
    <w:lvlOverride w:ilvl="0">
      <w:startOverride w:val="1"/>
    </w:lvlOverride>
  </w:num>
  <w:num w:numId="20" w16cid:durableId="2132748552">
    <w:abstractNumId w:val="14"/>
    <w:lvlOverride w:ilvl="0">
      <w:startOverride w:val="1"/>
    </w:lvlOverride>
  </w:num>
  <w:num w:numId="21" w16cid:durableId="548300284">
    <w:abstractNumId w:val="20"/>
    <w:lvlOverride w:ilvl="0">
      <w:startOverride w:val="1"/>
    </w:lvlOverride>
  </w:num>
  <w:num w:numId="22" w16cid:durableId="1963268413">
    <w:abstractNumId w:val="20"/>
    <w:lvlOverride w:ilvl="0">
      <w:startOverride w:val="1"/>
    </w:lvlOverride>
  </w:num>
  <w:num w:numId="23" w16cid:durableId="478183110">
    <w:abstractNumId w:val="9"/>
  </w:num>
  <w:num w:numId="24" w16cid:durableId="422185598">
    <w:abstractNumId w:val="7"/>
  </w:num>
  <w:num w:numId="25" w16cid:durableId="1587417620">
    <w:abstractNumId w:val="6"/>
  </w:num>
  <w:num w:numId="26" w16cid:durableId="1676105541">
    <w:abstractNumId w:val="5"/>
  </w:num>
  <w:num w:numId="27" w16cid:durableId="1635212736">
    <w:abstractNumId w:val="4"/>
  </w:num>
  <w:num w:numId="28" w16cid:durableId="299964913">
    <w:abstractNumId w:val="8"/>
  </w:num>
  <w:num w:numId="29" w16cid:durableId="2001696195">
    <w:abstractNumId w:val="3"/>
  </w:num>
  <w:num w:numId="30" w16cid:durableId="1309285943">
    <w:abstractNumId w:val="2"/>
  </w:num>
  <w:num w:numId="31" w16cid:durableId="295375084">
    <w:abstractNumId w:val="1"/>
  </w:num>
  <w:num w:numId="32" w16cid:durableId="1614047279">
    <w:abstractNumId w:val="0"/>
  </w:num>
  <w:num w:numId="33" w16cid:durableId="34428855">
    <w:abstractNumId w:val="24"/>
  </w:num>
  <w:num w:numId="34" w16cid:durableId="273247461">
    <w:abstractNumId w:val="18"/>
  </w:num>
  <w:num w:numId="35" w16cid:durableId="717127301">
    <w:abstractNumId w:val="20"/>
    <w:lvlOverride w:ilvl="0">
      <w:startOverride w:val="1"/>
    </w:lvlOverride>
  </w:num>
  <w:num w:numId="36" w16cid:durableId="36393409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92"/>
    <w:rsid w:val="000119F5"/>
    <w:rsid w:val="000149A5"/>
    <w:rsid w:val="0002154A"/>
    <w:rsid w:val="00035065"/>
    <w:rsid w:val="00036B08"/>
    <w:rsid w:val="000433EF"/>
    <w:rsid w:val="00046BB2"/>
    <w:rsid w:val="00083838"/>
    <w:rsid w:val="0009635B"/>
    <w:rsid w:val="000A08F7"/>
    <w:rsid w:val="000A2FD9"/>
    <w:rsid w:val="000C1899"/>
    <w:rsid w:val="000C4F61"/>
    <w:rsid w:val="000C7E6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36094"/>
    <w:rsid w:val="00140FD1"/>
    <w:rsid w:val="00144822"/>
    <w:rsid w:val="001474C2"/>
    <w:rsid w:val="001510F8"/>
    <w:rsid w:val="00154B07"/>
    <w:rsid w:val="00193366"/>
    <w:rsid w:val="001A016C"/>
    <w:rsid w:val="001A2103"/>
    <w:rsid w:val="001A7B50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64ED5"/>
    <w:rsid w:val="00273196"/>
    <w:rsid w:val="00274B6E"/>
    <w:rsid w:val="00282513"/>
    <w:rsid w:val="0028650B"/>
    <w:rsid w:val="00292BAF"/>
    <w:rsid w:val="002938BF"/>
    <w:rsid w:val="00296589"/>
    <w:rsid w:val="002B2CC9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0CE8"/>
    <w:rsid w:val="0039124F"/>
    <w:rsid w:val="0039667D"/>
    <w:rsid w:val="003969C3"/>
    <w:rsid w:val="003A0618"/>
    <w:rsid w:val="003A7640"/>
    <w:rsid w:val="003B2130"/>
    <w:rsid w:val="003C721B"/>
    <w:rsid w:val="003C7788"/>
    <w:rsid w:val="003E5C20"/>
    <w:rsid w:val="003F14D7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84726"/>
    <w:rsid w:val="00490727"/>
    <w:rsid w:val="0049356E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26741"/>
    <w:rsid w:val="00532DFA"/>
    <w:rsid w:val="00535666"/>
    <w:rsid w:val="00535E5A"/>
    <w:rsid w:val="00542D7D"/>
    <w:rsid w:val="005456A1"/>
    <w:rsid w:val="00554717"/>
    <w:rsid w:val="00554A4B"/>
    <w:rsid w:val="00560007"/>
    <w:rsid w:val="005735E9"/>
    <w:rsid w:val="00573E4F"/>
    <w:rsid w:val="00575A52"/>
    <w:rsid w:val="00577F24"/>
    <w:rsid w:val="005817A7"/>
    <w:rsid w:val="005A2907"/>
    <w:rsid w:val="005B6258"/>
    <w:rsid w:val="005B77A6"/>
    <w:rsid w:val="005C0A84"/>
    <w:rsid w:val="005C3DE5"/>
    <w:rsid w:val="005D32AB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6F80"/>
    <w:rsid w:val="00687801"/>
    <w:rsid w:val="00695285"/>
    <w:rsid w:val="00697CA8"/>
    <w:rsid w:val="006B3B75"/>
    <w:rsid w:val="006C1699"/>
    <w:rsid w:val="006D7A4A"/>
    <w:rsid w:val="00705C1A"/>
    <w:rsid w:val="00747952"/>
    <w:rsid w:val="007566E6"/>
    <w:rsid w:val="00766DC2"/>
    <w:rsid w:val="00792089"/>
    <w:rsid w:val="007A0885"/>
    <w:rsid w:val="007A1BAD"/>
    <w:rsid w:val="007A5904"/>
    <w:rsid w:val="007B2DCA"/>
    <w:rsid w:val="007B5295"/>
    <w:rsid w:val="007B6059"/>
    <w:rsid w:val="007C2EB8"/>
    <w:rsid w:val="007D5A3B"/>
    <w:rsid w:val="007D5D28"/>
    <w:rsid w:val="007E00B0"/>
    <w:rsid w:val="007E4198"/>
    <w:rsid w:val="007F5051"/>
    <w:rsid w:val="00806A96"/>
    <w:rsid w:val="00811543"/>
    <w:rsid w:val="00811EAE"/>
    <w:rsid w:val="00813751"/>
    <w:rsid w:val="00822474"/>
    <w:rsid w:val="00851F1D"/>
    <w:rsid w:val="008626D1"/>
    <w:rsid w:val="008666EC"/>
    <w:rsid w:val="00872FD6"/>
    <w:rsid w:val="008836AE"/>
    <w:rsid w:val="00891551"/>
    <w:rsid w:val="0089274A"/>
    <w:rsid w:val="008A22D2"/>
    <w:rsid w:val="008A2EBA"/>
    <w:rsid w:val="008A7911"/>
    <w:rsid w:val="008B2167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13492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935DA"/>
    <w:rsid w:val="009A2D42"/>
    <w:rsid w:val="009C05F9"/>
    <w:rsid w:val="009C40E3"/>
    <w:rsid w:val="009C59DB"/>
    <w:rsid w:val="009E1A78"/>
    <w:rsid w:val="009E3288"/>
    <w:rsid w:val="009E4E76"/>
    <w:rsid w:val="009F4E5F"/>
    <w:rsid w:val="00A02163"/>
    <w:rsid w:val="00A12327"/>
    <w:rsid w:val="00A2219A"/>
    <w:rsid w:val="00A22A12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215D9"/>
    <w:rsid w:val="00B30D9B"/>
    <w:rsid w:val="00B3249B"/>
    <w:rsid w:val="00B347F2"/>
    <w:rsid w:val="00B34CB2"/>
    <w:rsid w:val="00B50627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A565A"/>
    <w:rsid w:val="00CB6C1D"/>
    <w:rsid w:val="00CC2266"/>
    <w:rsid w:val="00CC49D7"/>
    <w:rsid w:val="00CC5209"/>
    <w:rsid w:val="00CC5F04"/>
    <w:rsid w:val="00CC6C70"/>
    <w:rsid w:val="00CD6932"/>
    <w:rsid w:val="00D008A0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88"/>
    <w:rsid w:val="00DD03E6"/>
    <w:rsid w:val="00DD0775"/>
    <w:rsid w:val="00DD3ABE"/>
    <w:rsid w:val="00DE41D6"/>
    <w:rsid w:val="00DE7F37"/>
    <w:rsid w:val="00E312A3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B090A"/>
    <w:rsid w:val="00EB5491"/>
    <w:rsid w:val="00EC3925"/>
    <w:rsid w:val="00ED286F"/>
    <w:rsid w:val="00EE2001"/>
    <w:rsid w:val="00EF2646"/>
    <w:rsid w:val="00F1081A"/>
    <w:rsid w:val="00F1349A"/>
    <w:rsid w:val="00F214A3"/>
    <w:rsid w:val="00F30208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CA2431"/>
  <w15:chartTrackingRefBased/>
  <w15:docId w15:val="{ED43F6DC-E6F3-4C9F-BF9F-08FB0704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60" w:line="288" w:lineRule="auto"/>
        <w:ind w:left="851" w:hanging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Schipperges\Downloads\2023-10-04-dokumentvorlage-kurz-word-beta%20(2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97157944-4C4A-4F99-9AAB-E87F5E5B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 (2)</Template>
  <TotalTime>0</TotalTime>
  <Pages>1</Pages>
  <Words>400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Literaturverzeichnis</vt:lpstr>
    </vt:vector>
  </TitlesOfParts>
  <Company>BITBW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Literaturverzeichnis</dc:title>
  <dc:subject/>
  <dc:creator>Stefan Schipperges</dc:creator>
  <cp:keywords/>
  <dc:description/>
  <cp:lastModifiedBy>Stefan Schipperges</cp:lastModifiedBy>
  <cp:revision>8</cp:revision>
  <cp:lastPrinted>2025-02-06T08:09:00Z</cp:lastPrinted>
  <dcterms:created xsi:type="dcterms:W3CDTF">2025-01-25T11:17:00Z</dcterms:created>
  <dcterms:modified xsi:type="dcterms:W3CDTF">2025-03-20T19:12:00Z</dcterms:modified>
</cp:coreProperties>
</file>