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D8FA5" w14:textId="77777777" w:rsidR="002D75A8" w:rsidRDefault="00680514" w:rsidP="00680514">
      <w:pPr>
        <w:pStyle w:val="Titel"/>
        <w:jc w:val="center"/>
      </w:pPr>
      <w:r>
        <w:t>Fahrt mit dem Aufzug</w:t>
      </w:r>
    </w:p>
    <w:p w14:paraId="4CBC87AE" w14:textId="77777777" w:rsidR="00680514" w:rsidRDefault="00680514" w:rsidP="00680514"/>
    <w:p w14:paraId="77ADF6C6" w14:textId="77777777" w:rsidR="00680514" w:rsidRPr="00680514" w:rsidRDefault="00680514" w:rsidP="00680514">
      <w:pPr>
        <w:rPr>
          <w:b/>
        </w:rPr>
      </w:pPr>
      <w:r w:rsidRPr="00680514">
        <w:rPr>
          <w:b/>
        </w:rPr>
        <w:t>Materialien:</w:t>
      </w:r>
    </w:p>
    <w:p w14:paraId="67E0FE97" w14:textId="77777777" w:rsidR="00680514" w:rsidRDefault="00680514" w:rsidP="00680514">
      <w:pPr>
        <w:pStyle w:val="Listenabsatz"/>
        <w:numPr>
          <w:ilvl w:val="0"/>
          <w:numId w:val="1"/>
        </w:numPr>
      </w:pPr>
      <w:r>
        <w:t>Smartphone mit App zur Erfassung der Messwerte</w:t>
      </w:r>
    </w:p>
    <w:p w14:paraId="3D93E004" w14:textId="77777777" w:rsidR="00680514" w:rsidRDefault="00680514" w:rsidP="00680514">
      <w:pPr>
        <w:pStyle w:val="Listenabsatz"/>
        <w:numPr>
          <w:ilvl w:val="0"/>
          <w:numId w:val="1"/>
        </w:numPr>
      </w:pPr>
      <w:r>
        <w:t>Evtl. Laptop (zur erweiterten Auswertung der Daten)</w:t>
      </w:r>
    </w:p>
    <w:p w14:paraId="6D05C846" w14:textId="77777777" w:rsidR="00680514" w:rsidRDefault="00680514" w:rsidP="00680514"/>
    <w:p w14:paraId="11E128EF" w14:textId="77777777" w:rsidR="00680514" w:rsidRPr="00680514" w:rsidRDefault="00680514" w:rsidP="00680514">
      <w:pPr>
        <w:rPr>
          <w:b/>
        </w:rPr>
      </w:pPr>
      <w:r w:rsidRPr="00680514">
        <w:rPr>
          <w:b/>
        </w:rPr>
        <w:t>Aufgabenstellung:</w:t>
      </w:r>
    </w:p>
    <w:p w14:paraId="05EC03E9" w14:textId="77777777" w:rsidR="00680514" w:rsidRDefault="00680514" w:rsidP="00680514">
      <w:r>
        <w:t>Bestimmen Sie mit Hilfe der Beschleunigungswerte, wie hoch der Aufzug (im B-Bau) insgesamt fährt.</w:t>
      </w:r>
    </w:p>
    <w:p w14:paraId="4A5EC621" w14:textId="77777777" w:rsidR="00680514" w:rsidRDefault="00680514" w:rsidP="00680514">
      <w:r>
        <w:t>Legen Sie dazu ihr Smartphone auf den Boden des Aufzugs und starten Sie dann die Messung.</w:t>
      </w:r>
    </w:p>
    <w:p w14:paraId="2B798A65" w14:textId="77777777" w:rsidR="00680514" w:rsidRDefault="00680514" w:rsidP="00680514">
      <w:r>
        <w:t>Vergleichen Sie diese Werte mit dem tatsächlichen Höhenunterschied. Diesen kann man z.B. durch Abzählen der Stufen und Bestimmung der Höhe einer Stufe ermitteln!</w:t>
      </w:r>
    </w:p>
    <w:p w14:paraId="6E849EC4" w14:textId="77777777" w:rsidR="00680514" w:rsidRDefault="00680514" w:rsidP="00680514">
      <w:pPr>
        <w:rPr>
          <w:b/>
        </w:rPr>
      </w:pPr>
      <w:r>
        <w:rPr>
          <w:b/>
        </w:rPr>
        <w:t>Zusatz:</w:t>
      </w:r>
    </w:p>
    <w:p w14:paraId="70CBBA9D" w14:textId="77777777" w:rsidR="00680514" w:rsidRDefault="00680514" w:rsidP="00680514">
      <w:r w:rsidRPr="00680514">
        <w:t>Vergleichen Si</w:t>
      </w:r>
      <w:r>
        <w:t>e die Ergebnisse, indem Sie eine andere App zur Aufnahme der Bewegung des Fahrstuhls verwenden!</w:t>
      </w:r>
    </w:p>
    <w:p w14:paraId="1F8FA339" w14:textId="20F4DAD6" w:rsidR="00680514" w:rsidRDefault="00680514" w:rsidP="00680514"/>
    <w:p w14:paraId="07E5CECF" w14:textId="77777777" w:rsidR="005D3DDE" w:rsidRDefault="005D3DDE" w:rsidP="00680514">
      <w:pPr>
        <w:rPr>
          <w:b/>
        </w:rPr>
      </w:pPr>
    </w:p>
    <w:p w14:paraId="163B92E0" w14:textId="77777777" w:rsidR="005D3DDE" w:rsidRDefault="005D3DDE" w:rsidP="00680514">
      <w:pPr>
        <w:rPr>
          <w:b/>
        </w:rPr>
      </w:pPr>
    </w:p>
    <w:p w14:paraId="067E6446" w14:textId="77777777" w:rsidR="005D3DDE" w:rsidRDefault="005D3DDE" w:rsidP="00680514">
      <w:pPr>
        <w:rPr>
          <w:b/>
        </w:rPr>
      </w:pPr>
    </w:p>
    <w:p w14:paraId="39D991E8" w14:textId="77777777" w:rsidR="005D3DDE" w:rsidRDefault="005D3DDE" w:rsidP="00680514">
      <w:pPr>
        <w:rPr>
          <w:b/>
        </w:rPr>
      </w:pPr>
    </w:p>
    <w:p w14:paraId="6ABF4383" w14:textId="77777777" w:rsidR="005D3DDE" w:rsidRDefault="005D3DDE" w:rsidP="00680514">
      <w:pPr>
        <w:rPr>
          <w:b/>
        </w:rPr>
      </w:pPr>
    </w:p>
    <w:p w14:paraId="64758331" w14:textId="1D849C8F" w:rsidR="00680514" w:rsidRDefault="00680514" w:rsidP="00680514">
      <w:pPr>
        <w:rPr>
          <w:b/>
        </w:rPr>
      </w:pPr>
      <w:bookmarkStart w:id="0" w:name="_GoBack"/>
      <w:bookmarkEnd w:id="0"/>
      <w:r>
        <w:rPr>
          <w:b/>
        </w:rPr>
        <w:t>Hinweise:</w:t>
      </w:r>
    </w:p>
    <w:p w14:paraId="154A3248" w14:textId="75CA54E1" w:rsidR="0050350B" w:rsidRDefault="0050350B" w:rsidP="00680514">
      <w:pPr>
        <w:rPr>
          <w:u w:val="single"/>
        </w:rPr>
      </w:pPr>
      <w:r>
        <w:rPr>
          <w:u w:val="single"/>
        </w:rPr>
        <w:t xml:space="preserve">Aufnahme der Werte mit </w:t>
      </w:r>
      <w:proofErr w:type="spellStart"/>
      <w:r>
        <w:rPr>
          <w:u w:val="single"/>
        </w:rPr>
        <w:t>MechanikZ</w:t>
      </w:r>
      <w:proofErr w:type="spellEnd"/>
      <w:r w:rsidRPr="00B113D8">
        <w:rPr>
          <w:u w:val="single"/>
        </w:rPr>
        <w:t>:</w:t>
      </w:r>
    </w:p>
    <w:p w14:paraId="5802E8B4" w14:textId="152FC495" w:rsidR="0050350B" w:rsidRDefault="00141F98" w:rsidP="00680514">
      <w:pPr>
        <w:rPr>
          <w:u w:val="single"/>
        </w:rPr>
      </w:pPr>
      <w:r w:rsidRPr="00A779B0">
        <w:rPr>
          <w:noProof/>
        </w:rPr>
        <w:drawing>
          <wp:anchor distT="0" distB="0" distL="114300" distR="114300" simplePos="0" relativeHeight="251677696" behindDoc="0" locked="0" layoutInCell="1" allowOverlap="1" wp14:anchorId="0F01F02D" wp14:editId="4E27A371">
            <wp:simplePos x="0" y="0"/>
            <wp:positionH relativeFrom="column">
              <wp:posOffset>5993765</wp:posOffset>
            </wp:positionH>
            <wp:positionV relativeFrom="paragraph">
              <wp:posOffset>55245</wp:posOffset>
            </wp:positionV>
            <wp:extent cx="610235" cy="719455"/>
            <wp:effectExtent l="0" t="0" r="0" b="0"/>
            <wp:wrapSquare wrapText="bothSides"/>
            <wp:docPr id="50" name="Bild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5E8AD08" wp14:editId="76844C47">
                <wp:simplePos x="0" y="0"/>
                <wp:positionH relativeFrom="column">
                  <wp:posOffset>-50800</wp:posOffset>
                </wp:positionH>
                <wp:positionV relativeFrom="paragraph">
                  <wp:posOffset>79375</wp:posOffset>
                </wp:positionV>
                <wp:extent cx="6521450" cy="2061845"/>
                <wp:effectExtent l="0" t="0" r="6350" b="0"/>
                <wp:wrapThrough wrapText="bothSides">
                  <wp:wrapPolygon edited="0">
                    <wp:start x="84" y="0"/>
                    <wp:lineTo x="84" y="19957"/>
                    <wp:lineTo x="1767" y="21021"/>
                    <wp:lineTo x="5805" y="21287"/>
                    <wp:lineTo x="15311" y="21287"/>
                    <wp:lineTo x="19265" y="21021"/>
                    <wp:lineTo x="21537" y="19691"/>
                    <wp:lineTo x="21453" y="15699"/>
                    <wp:lineTo x="17919" y="13571"/>
                    <wp:lineTo x="14302" y="12772"/>
                    <wp:lineTo x="14470" y="266"/>
                    <wp:lineTo x="13797" y="0"/>
                    <wp:lineTo x="2776" y="0"/>
                    <wp:lineTo x="84" y="0"/>
                  </wp:wrapPolygon>
                </wp:wrapThrough>
                <wp:docPr id="54" name="Gruppierung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1450" cy="2061845"/>
                          <a:chOff x="0" y="0"/>
                          <a:chExt cx="6522221" cy="2062077"/>
                        </a:xfrm>
                      </wpg:grpSpPr>
                      <pic:pic xmlns:pic="http://schemas.openxmlformats.org/drawingml/2006/picture">
                        <pic:nvPicPr>
                          <pic:cNvPr id="32" name="Bild 3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912" y="0"/>
                            <a:ext cx="728736" cy="126014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5" name="Gruppierung 35"/>
                        <wpg:cNvGrpSpPr/>
                        <wpg:grpSpPr>
                          <a:xfrm>
                            <a:off x="5341121" y="1319960"/>
                            <a:ext cx="1181100" cy="617674"/>
                            <a:chOff x="1224871" y="264819"/>
                            <a:chExt cx="1181150" cy="618226"/>
                          </a:xfrm>
                        </wpg:grpSpPr>
                        <wps:wsp>
                          <wps:cNvPr id="36" name="Gerade Verbindung mit Pfeil 36"/>
                          <wps:cNvCnPr/>
                          <wps:spPr>
                            <a:xfrm flipH="1" flipV="1">
                              <a:off x="1307929" y="264819"/>
                              <a:ext cx="221880" cy="31047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Textfeld 37"/>
                          <wps:cNvSpPr txBox="1"/>
                          <wps:spPr>
                            <a:xfrm>
                              <a:off x="1224871" y="534321"/>
                              <a:ext cx="1181150" cy="3487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7BDE90" w14:textId="77777777" w:rsidR="0050350B" w:rsidRDefault="0050350B" w:rsidP="0050350B">
                                <w:r>
                                  <w:t>Messung starten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Gruppierung 41"/>
                        <wpg:cNvGrpSpPr/>
                        <wpg:grpSpPr>
                          <a:xfrm>
                            <a:off x="1734796" y="461474"/>
                            <a:ext cx="1452880" cy="1600603"/>
                            <a:chOff x="871828" y="-552546"/>
                            <a:chExt cx="1453033" cy="1600653"/>
                          </a:xfrm>
                        </wpg:grpSpPr>
                        <wps:wsp>
                          <wps:cNvPr id="42" name="Gerade Verbindung mit Pfeil 42"/>
                          <wps:cNvCnPr>
                            <a:stCxn id="43" idx="0"/>
                          </wps:cNvCnPr>
                          <wps:spPr>
                            <a:xfrm flipV="1">
                              <a:off x="1598345" y="-552546"/>
                              <a:ext cx="120301" cy="108633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Textfeld 43"/>
                          <wps:cNvSpPr txBox="1"/>
                          <wps:spPr>
                            <a:xfrm>
                              <a:off x="871828" y="533791"/>
                              <a:ext cx="1453033" cy="514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4F3713" w14:textId="288A3E58" w:rsidR="0050350B" w:rsidRDefault="00141F98" w:rsidP="0050350B">
                                <w:r>
                                  <w:t>2</w:t>
                                </w:r>
                                <w:r w:rsidR="0050350B">
                                  <w:t xml:space="preserve"> Diagramm</w:t>
                                </w:r>
                                <w:r>
                                  <w:t>e:</w:t>
                                </w:r>
                                <w:r>
                                  <w:br/>
                                </w:r>
                                <w:r w:rsidR="0050350B">
                                  <w:t xml:space="preserve"> </w:t>
                                </w:r>
                                <w:proofErr w:type="spellStart"/>
                                <w:r w:rsidR="0050350B">
                                  <w:t>az</w:t>
                                </w:r>
                                <w:proofErr w:type="spellEnd"/>
                                <w:r w:rsidR="0050350B">
                                  <w:t>(t)</w:t>
                                </w:r>
                                <w:r>
                                  <w:t xml:space="preserve"> und </w:t>
                                </w:r>
                                <w:proofErr w:type="spellStart"/>
                                <w:r>
                                  <w:t>vz</w:t>
                                </w:r>
                                <w:proofErr w:type="spellEnd"/>
                                <w:r>
                                  <w:t>(t)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4" name="Bild 4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3682" y="59820"/>
                            <a:ext cx="735407" cy="12601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Bild 4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3596" y="34183"/>
                            <a:ext cx="737074" cy="126014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6" name="Gruppierung 46"/>
                        <wpg:cNvGrpSpPr/>
                        <wpg:grpSpPr>
                          <a:xfrm>
                            <a:off x="0" y="1260140"/>
                            <a:ext cx="1452880" cy="677350"/>
                            <a:chOff x="871828" y="205144"/>
                            <a:chExt cx="1453033" cy="677371"/>
                          </a:xfrm>
                        </wpg:grpSpPr>
                        <wps:wsp>
                          <wps:cNvPr id="47" name="Gerade Verbindung mit Pfeil 47"/>
                          <wps:cNvCnPr/>
                          <wps:spPr>
                            <a:xfrm flipH="1" flipV="1">
                              <a:off x="1078880" y="205144"/>
                              <a:ext cx="139714" cy="32850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Textfeld 48"/>
                          <wps:cNvSpPr txBox="1"/>
                          <wps:spPr>
                            <a:xfrm>
                              <a:off x="871828" y="533791"/>
                              <a:ext cx="1453033" cy="3487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86ECB0" w14:textId="77777777" w:rsidR="0050350B" w:rsidRDefault="0050350B" w:rsidP="0050350B">
                                <w:r>
                                  <w:t xml:space="preserve">Fenster </w:t>
                                </w:r>
                                <w:r>
                                  <w:sym w:font="Wingdings" w:char="F0E0"/>
                                </w:r>
                                <w:r>
                                  <w:t xml:space="preserve"> Graphen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Gerade Verbindung mit Pfeil 49"/>
                        <wps:cNvCnPr/>
                        <wps:spPr>
                          <a:xfrm flipV="1">
                            <a:off x="948583" y="339128"/>
                            <a:ext cx="504298" cy="12691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1" name="Gruppierung 51"/>
                        <wpg:cNvGrpSpPr/>
                        <wpg:grpSpPr>
                          <a:xfrm>
                            <a:off x="3221764" y="350378"/>
                            <a:ext cx="1452880" cy="1711698"/>
                            <a:chOff x="871828" y="-660549"/>
                            <a:chExt cx="1453033" cy="1664041"/>
                          </a:xfrm>
                        </wpg:grpSpPr>
                        <wps:wsp>
                          <wps:cNvPr id="52" name="Gerade Verbindung mit Pfeil 52"/>
                          <wps:cNvCnPr>
                            <a:stCxn id="53" idx="0"/>
                          </wps:cNvCnPr>
                          <wps:spPr>
                            <a:xfrm flipH="1" flipV="1">
                              <a:off x="1503779" y="-660549"/>
                              <a:ext cx="94566" cy="119403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Textfeld 53"/>
                          <wps:cNvSpPr txBox="1"/>
                          <wps:spPr>
                            <a:xfrm>
                              <a:off x="871828" y="533481"/>
                              <a:ext cx="1453033" cy="470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07D71C" w14:textId="77777777" w:rsidR="0050350B" w:rsidRDefault="0050350B" w:rsidP="0050350B">
                                <w:r>
                                  <w:t>Messung (schiefe) Ebene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8AD08" id="Gruppierung 54" o:spid="_x0000_s1026" style="position:absolute;margin-left:-4pt;margin-top:6.25pt;width:513.5pt;height:162.35pt;z-index:251674624;mso-width-relative:margin;mso-height-relative:margin" coordsize="6522221,2062077" o:gfxdata="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ExMT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FxcX/Y2Nj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2NjY//Gxsb/x8fH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8fHx//Hx8f/&#10;x8fH/2FhYf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8jIyP/Jycn/ycnJ/2RkZ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ZWVl/8rKyv/Kysr/ysrK/8rKy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ysrK/8vLy//Ly8v/y8vL/8vLy/9jY2P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zMzM/8zMzP/MzMz/zMzM/8zMzP/Kysr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9mZmb/zc3N/83N&#10;zf/Nzc3/zc3N/83Nzf/Nzc3/YmJi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Ozs7/zs7O/87Ozv/Ozs7/zs7O/87Ozv/Ozs7/ZGRk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Pz8//z8/P/8/Pz//Pz8//z8/P&#10;/8/Pz//Pz8//zs7O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2hoaP/Q0ND/0NDQ/9DQ0P/Q0ND/0NDQ/9DQ0P/Q0ND/0NDQ/2RkZ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9HR0f/R0dH/0dHR/9HR0f/R0dH/0dHR/9HR0f/R0dH/&#10;0dHR/8zMz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VlZW/9LS0v/S0tL/&#10;0tLS/9LS0v/S0tL/0tLS/9LS0v/S0tL/0tLS/8/Pz/9kZGT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Wlp/9PT0//T09P/09PT/9PT0//T09P/09PT/9PT0//T09P/09PT/9PT0/9l&#10;ZWX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1NTU/9TU1P/U1NT/1NTU/9TU1P/U&#10;1NT/1NTU/9TU1P/U1NT/1NTU/9XV1f/Ozs7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a&#10;Wlr/1dXV/9XV1f/V1dX/1dXV/9XV1f/V1dX/1dXV/9XV1f/V1dX/1dXV/9XV1f/S0tL/ZWVl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d3d3/1tbW/9bW1v/W1tb/1tbW/9bW1v/W1tb/1tbW/9bW&#10;1v/W1tb/1tbW/9bW1v/W1tb/zs7O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X19f/19fX/9fX&#10;1//X19f/19fX/9fX1//X19f/19fX/9fX1//X19f/19fX/9fX1//Y2Nj/0dHR/2VlZ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15eXv/Y2Nj/2NjY/9jY2P/Y2Nj/2NjY/9jY2P/Y2Nj/2NjY/9nZ2f/Z2dn/2NjY&#10;/9jY2P/Y2Nj/1dXV/2ZmZv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Li4v/Z2dn/2dnZ/9nZ2f/Z2dn/2dnZ&#10;/9ra2v/a2tr/2tra/9ra2v/a2tr/2tra/9nZ2f/Z2dn/2dnZ/9HR0f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9ra2v/a2tr/2tra/9ra2v/a2tr/29vb/9vb2//b29v/29vb/9vb2//b29v/29vb/9vb2//a2tr/&#10;29vb/9TU1P9mZmb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bW1t/9vb2//b29v/29vb/9vb2//b29v/3Nzc/9zc3P/c3Nz/&#10;3Nzc/9zc3P/c3Nz/3Nzc/9zc3P/c3Nz/29vb/9jY2P/Q0N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5+fn/9zc3P/c3Nz/&#10;3Nzc/9zc3P/d3d3/3d3d/93d3f/d3d3/3d3d/93d3f/d3d3/3d3d/93d3f/d3d3/3d3d/9zc3P/T&#10;09P/ZmZm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EBoQ/0+D&#10;T/9qrmr/fc99/262bv9XkFf/Gisa/wAAAP8AAAD/AAAA/wAAAP8AAAD/AAAA/wAAAP8AAAD/AAAA&#10;/wAAAP8AAAD/AAAA/wAAAP8AAAD/AAAA/wAAAP8AAAD/AAAA/wAAAP8AAAD/AAAA/wAAAP8AAAD/&#10;AAAA/wAAAP8AAAD/3d3d/93d3f/d3d3/3d3d/97e3v/e3t7/3t7e/97e3v/e3t7/3t7e/97e3v/e&#10;3t7/3t7e/97e3v/e3t7/3t7e/97e3v/X19f/Z2dn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+Zj7/ke+R/5j7mP+Y+5j/mPuY/5j7mP+Y+5j/l/mX/1eQV/8AAAD/AAAA&#10;/wAAAP8AAAD/AAAA/wAAAP8AAAD/AAAA/wAAAP8AAAD/AAAA/wAAAP8AAAD/AAAA/wAAAP8AAAD/&#10;AAAA/wAAAP8AAAD/AAAA/wAAAP8AAAD/AAAA/wAAAP9vb2//3t7e/97e3v/e3t7/39/f/9/f3//f&#10;39//39/f/9/f3//f39//39/f/9/f3//f39//39/f/9/f3//f39//39/f/9/f3//b29v/09PT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yhDKP+X+pf/mPuY/5j7mP+K44r/YqFi&#10;/4rjiv+Y+5j/mPuY/5j7mP9HdUf/AAAA/wAAAP8AAAD/AAAA/wAAAP8AAAD/AAAA/wAAAP8AAAD/&#10;AAAA/wAAAP8AAAD/AAAA/wAAAP8AAAD/AAAA/wAAAP8AAAD/AAAA/wAAAP8AAAD/AAAA/wAAAP/f&#10;39//39/f/9/f3//f39//39/f/+Dg4P/g4OD/4ODg/+Dg4P/g4OD/4ODg/+Dg4P/g4OD/4ODg/+Dg&#10;4P/g4OD/4ODg/+Dg4P/f39//1tbW/2dnZ/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4LYgv+Y+5j/mPuY/zleOf8CBAL/AAAA/wIDAv9Idkj/mPuY/5j7mP+T8pP/AgQC/wAAAP8AAAD/&#10;AAAA/wAAAP8AAAD/AAAA/wAAAP8AAAD/AAAA/wAAAP8AAAD/AAAA/wAAAP8AAAD/AAAA/wAAAP8A&#10;AAD/AAAA/wAAAP8AAAD/AAAA/wAAAP/g4OD/4ODg/+Dg4P/g4OD/4eHh/+Hh4f/h4eH/4eHh/+Hh&#10;4f/h4eH/4eHh/+Hh4f/h4eH/4eHh/+Hh4f/h4eH/4eHh/+Hh4f/h4eH/2tra/9LS0v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EBoQ/0l5Sf9JeUn/&#10;LEgs/wAAAP8AAAD/AAAA/wAAAP8AAAD/e8x7/5j7mP+Y+5j/Ex8T/wAAAP8AAAD/AAAA/wAAAP8A&#10;AAD/AAAA/wAAAP8AAAD/AAAA/wAAAP8AAAD/AAAA/wAAAP8AAAD/AAAA/wAAAP8AAAD/AAAA/wAA&#10;AP8AAAD/AAAA/+Li4v/i4uL/4uLi/+Pj4//j4+P/4+Pj/+Pj4//j4+P/4+Pj/+Pj4//j4+P/4+Pj&#10;/+Pj4//j4+P/4+Pj/+Pj4//j4+P/4+Pj/+Pj4//j4+P/4uLi/9nZ2f9paWn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ChEK/yU9Jf82WTb/NFc0/yQ7&#10;JP8IDgj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THxP/mPuY/5j7mP9+&#10;0X7/AAAA/wAAAP8AAAD/AAAA/wAAAP8AAAD/AAAA/wAAAP8AAAD/AAAA/wAAAP8AAAD/AAAA/wAA&#10;AP8AAAD/AAAA/wAAAP8AAAD/AAAA/wAAAP8AAAD/AAAA/+Pj4//j4+P/4+Pj/+Tk5P/k5OT/5OTk&#10;/+Tk5P/k5OT/5OTk/+Tk5P/k5OT/5OTk/+Tk5P/k5OT/5OTk/+Tk5P/k5OT/5OTk/+Tk5P/k5OT/&#10;5OTk/93d3f/V1dX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xss&#10;G/9nqmf/lPWU/5j7mP+Y+5j/mPuY/5j7mP+T8pP/YqJi/xQhF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P2c//5T0lP+Y+5j/mPuY/5j7mP+Y+5j/mPuY/5j7mP+Y+5j/mPuY&#10;/5DukP80VjT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3Wzf/mPuY/5j7mP+Y+5j/mPuY&#10;/43ojf9kpWT/Zqlm/47rjv+Y+5j/mPuY/5j7mP+W+Jb/KkUq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xMfE/+U9JT/mPuY/5j7mP+Q7pD/KEMo/wECAf8AAAD/AAAA/wIDAv8vTi//lPSU/5j7mP+Y+5j/&#10;j+yP/woQCv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1KIUv+Y+5j/mPuY/5X2lf8oQyj/AAAA/wAAAP8AAAD/&#10;AAAA/wAAAP8AAAD/MVIx/5f5l/+Y+5j/mPuY/0NvQ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BQkF/43pjf+Y+5j/&#10;mPuY/0RwRP8AAAD/AAAA/wAAAP8AAAD/AAAA/wAAAP8AAAD/AAAA/1CEUP+Y+5j/mPuY/4LYgv8B&#10;AQH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CAwL/KkUq/0h3SP9Yklj/V5BX/0d1R/8mPyb/AQEB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3bDdv+Y+5j/lPWU/wUJB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VFRU/1RUVP9UVFT/qamp/6mpqf+pqan/qamp/6mpqf+pqan/qamp/6mpqf+pqan/1NTU&#10;////////////////////////////////////////////////////////////////////////////&#10;///////////4+Pj/5ubm/6mpqf+pqan/qamp/6mpqf+pqan/VFRU/1RUV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BwsH/5X2lf+Y+5j/dL9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9UVFT/gICA////////////////////////////////////////////&#10;///////////////////////////////////////////4+Pj/5ubm/2lpaf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KkUq&#10;/5j7mP+Y+5j/TYBN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gICA////////////&#10;///////////////////////////////////////////////////////////////////////////5&#10;+fn/5ubm/2pqav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UIRQ/5j7mP+Y+5j/J0En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f39/////////////////////////////////////////////////////////&#10;///////////////////////////////5+fn/5+fn/2pqav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dcJ1/5j7mP+U9ZT/&#10;BQkF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gICA////////////////////////&#10;///////////////////////////////////////////////////////////////5+fn/5+fn/2pq&#10;av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BAYE/wQHBP8EBgT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gICA////////////////////////////////////////////////////////////////////&#10;///////////////////6+vr/5+fn/2pqav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ZWVl////////////////////////////////////&#10;///////////////////////////////////////////////////6+vr/6Ojo/2pqav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ZGRk////&#10;////////////////////////////////////////////////////////////////////////////&#10;///////6+vr/6Ojo/2tra/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X19f////////////////////////////////////////////////&#10;///////////////////////////////////////9/f3/6Ojo/2tra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XV1d////////////////&#10;///////////////////////////////////////////////////////////////////////9/f3/&#10;6enp/2tra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Wlpa////////////////////////////////////////////////////////////&#10;///////////////////////////9/f3/6enp/2tra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WFhY////////////////////////////&#10;///////////////////////////////////////////////////////////9/f3/6enp/2tra/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VlZW////////////////////////////////////////////////////////////////////////&#10;///////////////+/v7/6urq/2xsb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VFRU////////////////////////////////////////&#10;///////////////////////////////////////////////+/v7/6urq/2xsb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UlJS////////&#10;////////////////////////////////////////////////////////////////////////////&#10;///+/v7/6urq/2xsb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UFBQ////////////////////////////////////////////////////&#10;///////////////////////////////////+/v7/6+vr/2xsb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Tk5O////////////////////&#10;///////////////////////////////////////////////////////////////////+/v7/6+vr&#10;/2xsb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TExM////////////////////////////////////////////////////////////////&#10;///////////////////////+/v7/6+vr/2xsb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SkpK////////////////////////////////&#10;///////////////////////////////////////////////////////+/v7/7Ozs/21tb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R0dH&#10;////////////////////////////////////////////////////////////////////////////&#10;////////////////7Ozs/21tbf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RUVF////////////////////////////////////////////&#10;////////////////////////////////////////////////7Ozs/21tbf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Q0ND////////////&#10;////////////////////////////////////////////////////////////////////////////&#10;////7e3t/21tbf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QUFB////////////////////////////////////////////////////////&#10;////////////////////////////////////7e3t/21tbf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Pz8/////////////////////////&#10;////////////////////////////////////////////////////////////////////7e3t/21t&#10;bf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PT09////////////////////////////////////////////////////////////////////&#10;////////////////////////7e3t/25ubv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Ozs7////////////////////////////////////&#10;////////////////////////////////////////////////////////7u7u/25ubv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OTk5////&#10;////////////////////////////////////////////////////////////////////////////&#10;////////////7u7u/25ubv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///////////////////////////////////////////////&#10;////////////////////////////////////////////7u7u/25ubv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///////////////&#10;////////////////////////////////////////////////////////////////////////////&#10;7+/v/25ubv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///////////////////////////////////////////////////////////&#10;////////////////////////////////7+/v/25ub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///////////////////////////&#10;////////////////////////////////////////////////////////////////7+/v/93d3f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///////////////////////////////////////////////////////////////////////&#10;////////////////////8PDw/93d3f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///////////////////////////////////////&#10;////////////////////////////////////////////////////8PDw/97e3v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///////&#10;////////////////////////////////////////////////////////////////////////////&#10;////////8PDw/97e3v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///////////////////////////////////////////////////&#10;////////////////////////////////////////8fHx/9/f3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///////////////////&#10;////////////////////////////////////////////////////////////////////////8fHx&#10;/9/f3/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///////////////////////////////////////////////////////////////&#10;////////////////////////////8fHx/9/f3/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///////////////////////////////&#10;////////////////////////////////////////////////////////////8vLy/9/f3/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///////////////////////////////////////////////////////////////////////////&#10;////////////////8vLy/+Dg4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///////////////////////////////////////////&#10;////////////////////////////////////////////////8vLy/+Dg4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///////////&#10;////////////////////////////////////////////////////////////////////////////&#10;////8/Pz/+Hh4f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///////////////////////////////////////////////////////&#10;////////////////////////////////////8/Pz/+Hh4f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///////////////////////&#10;////////////////////////////////////////////////////////////////////8/Pz/+Hh&#10;4f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///////////////////////////////////////////////////////////////////&#10;////////////////////////9PT0/+Hh4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///////////////////////////////////&#10;////////////////////////////////////////////////////////9PT0/+Li4v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///&#10;////////////////////////////////////////////////////////////////////////////&#10;////////////9PT0/+Li4v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/7+/v//////////////////////////////////////////&#10;////////////////////////////////////////////9fX1/+Li4v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/z8/P//////////&#10;////////////////////////////////////////////////////////////////////////////&#10;9fX1/+Pj4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/r6+v//////////////////////////////////////////////////////&#10;////////////////////////////////9fX1/+Pj4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/j4+P//////////////////////&#10;////////////////////////////////////////////////////////////////9vb2/+Pj4/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/X19f//////////////////////////////////////////////////////////////////&#10;////////////////////9vb2/+Tk5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/Pz8///////////////////////////////////&#10;////////////////////////////////////////////////////9vb2/+Tk5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/Hx8f//&#10;////////////////////////////////////////////////////////////////////////////&#10;////////9/f3/+Tk5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39/f///////////////////////////////////////////////&#10;////////////////////////////////////////9/f3/+Xl5f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4CAgP//////////////&#10;////////////////////////////////////////////////////////////////////////9/f3&#10;/+Xl5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4CAgP//////////////////////////////////////////////////////////&#10;////////////////////////////+Pj4/+Xl5f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4CAgP//////////////////////////&#10;////////////////////////////////////////////////////////////+Pj4/+Xl5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4CAgP//////////////////////////////////////////////////////////////////////&#10;////////////////+Pj4/+bm5v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4CAgP//////////////////////////////////////&#10;////////////////////////////////////////////////+fn5/+bm5v9paWn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2VlZf//////&#10;////////////////////////////////////////////////////////////////////////////&#10;////+fn5/+bm5v9qamr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2NjY///////////////////////////////////////////////////&#10;////////////////////////////////////+fn5/+fn5/9qamr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2FhYf//////////////////&#10;////////////////////////////////////////////////////////////////////+vr6/+fn&#10;5/9qamr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11dXf//////////////////////////////////////////////////////////////&#10;////////////////////////+vr6/+fn5/9qamr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1paWv//////////////////////////////&#10;////////////////////////////////////////////////////////+vr6/+jo6P9qamr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1hY&#10;WP//////////////////////////////////////////////////////////////////////////&#10;/////////////f39/+jo6P9qamr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1ZWVv//////////////////////////////////////////&#10;/////////////////////////////////////////////f39/+jo6P9ra2v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1RUVP//////////&#10;////////////////////////////////////////////////////////////////////////////&#10;/f39/+np6f9ra2v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1JSUv//////////////////////////////////////////////////////&#10;/////////////////////////////////f39/+np6f9ra2v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1BQUP//////////////////////&#10;/////////////////////////////////////////////////////////////////v7+/+np6f9r&#10;a2v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05OTv//////////////////////////////////////////////////////////////////&#10;/////////////////////v7+/+rq6v9ra2v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0xMTP//////////////////////////////////&#10;/////////////////////////////////////////////////////v7+/+rq6v9ra2v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0lJSf//&#10;////////////////////////////////////////////////////////////////////////////&#10;/////////v7+/+rq6v9sbGz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0dHR///////////////////////////////////////////////&#10;/////////////////////////////////////////v7+/+vr6/9sbGz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0VFRf//////////////&#10;/////////////////////////////////////////////////////////////////////////v7+&#10;/+vr6/9sbGz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0NDQ///////////////////////////////////////////////////////////&#10;/////////////////////////////v7+/+vr6/9sbGz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0FBQf//////////////////////////&#10;/////////////////////////////////////////////////////////////////+zs7P9sbGz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z8/P///////////////////////////////////////////////////////////////////////&#10;/////////////////////+zs7P9tbW3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z09Pf//////////////////////////////////////&#10;/////////////////////////////////////////////////////+zs7P9tbW3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zs7O///////&#10;////////////////////////////////////////////////////////////////////////////&#10;/////////+3t7f9tbW3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zg4OP//////////////////////////////////////////////////&#10;/////////////////////////////////////////+3t7f9tbW3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/////////////////&#10;/////////////////////////////////////////////////////////////////////////+3t&#10;7f9tbW3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/////////////////////////////////////////////////////////////&#10;/////////////////////////////+7u7v9ubm7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/////////////////////////////&#10;/////////////////////////////////////////////////////////////+7u7v9ubm7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/////////////////////////////////////////////////////////////////////////&#10;/////////////////+7u7v9ubm7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/////////////////////////////////////////&#10;/////////////////////////////////////////////////+/v7/9ubm7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/////////&#10;////////////////////////////////////////////////////////////////////////////&#10;/////+/v7/9ubm7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/////////////////////////////////////////////////////&#10;/////////////////////////////////////+/v7/9ubm7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/////////////////////&#10;//////////////////////////////////////////////////////////////////////Dw8P/d&#10;3d3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/////////////////////////////////////////////////////////////////&#10;//////////////////////////Dw8P/d3d3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/////////////////////////////////&#10;//////////////////////////////////////////////////////////Dw8P/e3t7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/&#10;////////////////////////////////////////////////////////////////////////////&#10;//////////////Hx8f/e3t7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/////////////////////////////////////////////&#10;//////////////////////////////////////////////Hx8f/e3t7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/////////////&#10;////////////////////////////////////////////////////////////////////////////&#10;//Hx8f/f39/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/////////////////////////////////////////////////////////&#10;//////////////////////////////////Ly8v/f39/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/////////////////////////&#10;//////////////////////////////////////////////////////////////////Ly8v/f39/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/////////////////////////////////////////////////////////////////////&#10;//////////////////////Ly8v/g4O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/////////////////////////////////////&#10;//////////////////////////////////////////////////////Pz8//g4O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/////&#10;////////////////////////////////////////////////////////////////////////////&#10;//////////Pz8//g4O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/////////////////////////////////////////////////&#10;//////////////////////////////////////////Pz8//h4eH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+/v7/////////////&#10;//////////////////////////////////////////////////////////////////////////T0&#10;9P/h4eH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8/Pz/////////////////////////////////////////////////////////&#10;//////////////////////////////T09P/h4eH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6+vr/////////////////////////&#10;//////////////////////////////////////////////////////////////T09P/i4uL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4+Pj/////////////////////////////////////////////////////////////////////&#10;//////////////////X19f/i4uL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19fX/////////////////////////////////////&#10;//////////////////////////////////////////////////X19f/i4uL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z8/P/////&#10;////////////////////////////////////////////////////////////////////////////&#10;//////X19f/j4+P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x8fH/////////////////////////////////////////////////&#10;//////////////////////////////////////b29v/j4+P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9/f3//////////////////&#10;//////////////////////////////////////////////////////////////////////b29v/k&#10;5OT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/f3//////////////////////////////////////////////////////////////&#10;//////////////////////////b29v/k5OT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+AgID/////////////////////////////&#10;//////////////////////////////////////////////////////////f39//k5OT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/&#10;f3//////////////////////////////////////////////////////////////////////////&#10;//////////////f39//l5eX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+AgID/////////////////////////////////////////&#10;//////////////////////////////////////////////f39//l5eX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+AgID/////////&#10;////////////////////////////////////////////////////////////////////////////&#10;//j4+P/l5eX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9lZWX/////////////////////////////////////////////////////&#10;//////////////////////////////////j4+P/m5ub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9jY2P/////////////////////&#10;//////////////////////////////////////////////////////////////////j4+P/m5ub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9hYWH/////////////////////////////////////////////////////////////////&#10;//////////////////////n5+f/m5ub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fX1//////////////////////////////////&#10;//////////////////////////////////////////////////////n5+f/m5ub/aWlp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9dXV3/&#10;////////////////////////////////////////////////////////////////////////////&#10;//////////n5+f/n5+f/aWlp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9YWFj/////////////////////////////////////////////&#10;//////////////////////////////////////////r6+v/n5+f/ampq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9WVlb/////////////&#10;//////////////////////////////////////////////////////////////////////////r6&#10;+v/n5+f/ampq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9UVFT/////////////////////////////////////////////////////////&#10;//////////////////////////////r6+v/o6Oj/ampq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9SUlL/////////////////////////&#10;//////////////////////////////////////////////////////////////39/f/o6Oj/ampq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9QUFD/////////////////////////////////////////////////////////////////////&#10;//////////////////39/f/o6Oj/ampq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9OTk7/////////////////////////////////////&#10;//////////////////////////////////////////////////39/f/p6en/ampq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9LS0v/////&#10;////////////////////////////////////////////////////////////////////////////&#10;//////39/f/p6en/a2tr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9JSUn/////////////////////////////////////////////////&#10;//////////////////////////////////////39/f/p6en/a2tr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9HR0f/////////////////&#10;//////////////////////////////////////////////////////////////////////7+/v/q&#10;6ur/a2tr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FRUX/////////////////////////////////////////////////////////////&#10;//////////////////////////7+/v/q6ur/a2tr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9DQ0P/////////////////////////////&#10;//////////////////////////////////////////////////////////7+/v/q6ur/a2tr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B&#10;QUH/////////////////////////////////////////////////////////////////////////&#10;//////////////7+/v/r6+v/bGxs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/Pz//////////////////////////////////////////&#10;//////////////////////////////////////////////7+/v/r6+v/bGxs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8PDz/////////&#10;////////////////////////////////////////////////////////////////////////////&#10;//7+/v/r6+v/bGxs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6Ojr/////////////////////////////////////////////////////&#10;///////////////////////////////////////s7Oz/bGxs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4ODj/////////////////////&#10;///////////////////////////////////////////////////////////////////////s7Oz/&#10;bGxs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////////////////////////////////////////////////////////////////&#10;///////////////////////////s7Oz/bGxs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////////////////////////////////&#10;///////////////////////////////////////////////////////////t7e3/bW1t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////////////////////////////////////////////////////////////////////////////&#10;///////////////t7e3/bW1t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////////////////////////////////////////////&#10;///////////////////////////////////////////////t7e3/bW1t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////////////&#10;////////////////////////////////////////////////////////////////////////////&#10;///u7u7/bW1t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////////////////////////////////////////////////////////&#10;///////////////////////////////////u7u7/bW1t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////////////////////////&#10;///////////////////////////////////////////////////////////////////u7u7/bW1t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////////////////////////////////////////////////////////////////////&#10;///////////////////////v7+//bm5u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////////////////////////////////////&#10;///////////////////////////////////////////////////////v7+//bm5u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////&#10;////////////////////////////////////////////////////////////////////////////&#10;///////////v7+//bm5u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////////////////////////////////////////////////&#10;///////////////////////////////////////////w8PD/bm5u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////////////////&#10;///////////////////////////////////////////////////////////////////////////w&#10;8PD/3d3d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////////////////////////////////////////////////////////////&#10;///////////////////////////////w8PD/3d3d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////////////////////////////&#10;///////////////////////////////////////////////////////////////x8fH/3d3d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////////////////////////////////////////////////////////////////////////&#10;///////////////////x8fH/3t7e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////////////////////////////////////////&#10;///////////////////////////////////////////////////x8fH/3t7e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////////&#10;////////////////////////////////////////////////////////////////////////////&#10;///////x8fH/39/f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////////////////////////////////////////////////////&#10;///////////////////////////////////////y8vL/39/f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////////////////////&#10;///////////////////////////////////////////////////////////////////////y8vL/&#10;39/f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/v7+////////////////////////////////////////////////////////////&#10;///////////////////////////y8vL/4ODg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/Pz8////////////////////////////&#10;///////////////////////////////////////////////////////////z8/P/4ODg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+vr6////////////////////////////////////////////////////////////////////////&#10;///////////////z8/P/4ODg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+Pj4////////////////////////////////////////&#10;///////////////////////////////////////////////z8/P/4eHh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9fX1////////&#10;////////////////////////////////////////////////////////////////////////////&#10;///09PT/4eHh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8/Pz////////////////////////////////////////////////////&#10;///////////////////////////////////09PT/4eHh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8fHx////////////////////&#10;///////////////////////////////////////////////////////////////////09PT/4uLi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f39/////////////////////////////////////////////////////////////////&#10;///////////////////////19fX/4uLi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f39/////////////////////////////////&#10;///////////////////////////////////////////////////////19fX/4+Pj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gICA&#10;////////////////////////////////////////////////////////////////////////////&#10;///////////19fX/4+Pj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f39/////////////////////////////////////////////&#10;///////////////////////////////////////////29vb/4+Pj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f39/////////////&#10;///////////////////////////////////////////////////////////////////////////2&#10;9vb/4+Pj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f39/////////////////////////////////////////////////////////&#10;///////////////////////////////29vb/5OTk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ZGRk////////////////////////&#10;///////////////////////////////////////////////////////////////39/f/5OTk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YmJi////////////////////////////////////////////////////////////////////&#10;///////////////////39/f/5eXl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YGBg////////////////////////////////////&#10;///////////////////////////////////////////////////39/f/5eXl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X19f////&#10;////////////////////////////////////////////////////////////////////////////&#10;///////4+Pj/5eXl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XV1d////////////////////////////////////////////////&#10;///////////////////////////////////////4+Pj/5ubm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W1tb////////////////&#10;///////////////////////////////////////////////////////////////////////4+Pj/&#10;5ubm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WVlZ////////////////////////////////////////////////////////////&#10;///////////////////////////5+fn/5ubm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VFRU////////////////////////////&#10;///////////////////////////////////////////////////////////5+fn/5+fn/2lpaf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UlJS////////////////////////////////////////////////////////////////////////&#10;///////////////5+fn/5+fn/2lpaf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UFBQ////////////////////////////////////////&#10;///////////////////////////////////////////////6+vr/5+fn/2lpaf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TU1N////////&#10;////////////////////////////////////////////////////////////////////////////&#10;///6+vr/6Ojo/2pqav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S0tL////////////////////////////////////////////////////&#10;///////////////////////////////////9/f3/6Ojo/2pqav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SUlJ////////////////////&#10;///////////////////////////////////////////////////////////////////9/f3/6Ojo&#10;/2pqav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R0dH////////////////////////////////////////////////////////////////&#10;///////////////////////9/f3/6enp/2pqav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RUVF////////////////////////////////&#10;///////////////////////////////////////////////////////9/f3/6enp/2pqav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Q0ND&#10;////////////////////////////////////////////////////////////////////////////&#10;///////////9/f3/6enp/2pqav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QUFB////////////////////////////////////////////&#10;///////////////////////////////////////////+/v7/6urq/2tra/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Pj4+////////////&#10;///////////////////////////////////////////////////////////////////////////+&#10;/v7/6urq/2tra/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PDw8////////////////////////////////////////////////////////&#10;///////////////////////////////+/v7/6urq/2tra/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Ojo6////////////////////////&#10;///////////////////////////////////////////////////////////////+/v7/6urq/2tr&#10;a/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ODg4////////////////////////////////////////////////////////////////////&#10;///////////////////+/v7/6+vr/2tra/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///////////////////////////////////&#10;///////////////////////////////////////////////////+/v7/6+vr/2xsb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///&#10;////////////////////////////////////////////////////////////////////////////&#10;////////////6+vr/2xsb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///////////////////////////////////////////////&#10;////////////////////////////////////////////7Ozs/2xsb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///////////////&#10;////////////////////////////////////////////////////////////////////////////&#10;7Ozs/2xsb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///////////////////////////////////////////////////////////&#10;////////////////////////////////7Ozs/2xsb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///////////////////////////&#10;////////////////////////////////////////////////////////////////7e3t/2xsb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///////////////////////////////////////////////////////////////////////&#10;////////////////////7e3t/21tbf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///////////////////////////////////////&#10;////////////////////////////////////////////////////7e3t/21tbf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///////&#10;////////////////////////////////////////////////////////////////////////////&#10;////////7u7u/21tbf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///////////////////////////////////////////////////&#10;////////////////////////////////////////7u7u/21tbf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///////////////////&#10;////////////////////////////////////////////////////////////////////////7u7u&#10;/21tb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///////////////////////////////////////////////////////////////&#10;////////////////////////////7+/v/25ubv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///////////////////////////////&#10;////////////////////////////////////////////////////////////7+/v/25ubv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///////////////////////////////////////////////////////////////////////////&#10;////////////////7+/v/25ubv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///////////////////////////////////////////&#10;////////////////////////////////////////////////8PDw/25ubv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///////////&#10;////////////////////////////////////////////////////////////////////////////&#10;////8PDw/93d3f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///////////////////////////////////////////////////////&#10;////////////////////////////////////8PDw/93d3f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///////////////////////&#10;////////////////////////////////////////////////////////////////////8fHx/93d&#10;3f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///////////////////////////////////////////////////////////////////&#10;////////////////////////8fHx/97e3v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/7+/v//////////////////////////////&#10;////////////////////////////////////////////////////////8fHx/97e3v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/z8&#10;/P//////////////////////////////////////////////////////////////////////////&#10;////////////8vLy/97e3v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/r6+v//////////////////////////////////////////&#10;////////////////////////////////////////////8vLy/9/f3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/j4+P//////////&#10;////////////////////////////////////////////////////////////////////////////&#10;8vLy/9/f3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/X19f//////////////////////////////////////////////////////&#10;////////////////////////////////8/Pz/9/f3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/Pz8///////////////////////&#10;////////////////////////////////////////////////////////////////8/Pz/+Dg4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/Hx8f//////////////////////////////////////////////////////////////////&#10;////////////////////8/Pz/+Dg4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4CAgP//////////////////////////////////&#10;////////////////////////////////////////////////////9PT0/+Dg4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4CAgP//&#10;////////////////////////////////////////////////////////////////////////////&#10;////////9PT0/+Hh4f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39/f///////////////////////////////////////////////&#10;////////////////////////////////////////9PT0/+Hh4f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39/f///////////////&#10;////////////////////////////////////////////////////////////////////////9fX1&#10;/+Hh4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39/f///////////////////////////////////////////////////////////&#10;////////////////////////////9fX1/+Li4v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4CAgP//////////////////////////&#10;////////////////////////////////////////////////////////////9fX1/+Li4v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2RkZP//////////////////////////////////////////////////////////////////////&#10;////////////////9vb2/+Pj4/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2JiYv//////////////////////////////////////&#10;////////////////////////////////////////////////9vb2/+Pj4/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2BgYP//////&#10;////////////////////////////////////////////////////////////////////////////&#10;////9vb2/+Pj4/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15eXv//////////////////////////////////////////////////&#10;////////////////////////////////////9/f3/+Tk5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1xcXP//////////////////&#10;////////////////////////////////////////////////////////////////////9/f3/+Tk&#10;5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1paWv//////////////////////////////////////////////////////////////&#10;////////////////////////9/f3/+Xl5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1hYWP//////////////////////////////&#10;////////////////////////////////////////////////////////+Pj4/+Xl5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1ZW&#10;Vv//////////////////////////////////////////////////////////////////////////&#10;////////////+Pj4/+Xl5f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1RUVP//////////////////////////////////////////&#10;////////////////////////////////////////////+Pj4/+bm5v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1BQUP//////////&#10;////////////////////////////////////////////////////////////////////////////&#10;+fn5/+bm5v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01NTf//////////////////////////////////////////////////////&#10;////////////////////////////////+fn5/+bm5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0tLS///////////////////////&#10;////////////////////////////////////////////////////////////////+fn5/+fn5/9p&#10;aWn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0lJSf//////////////////////////////////////////////////////////////////&#10;////////////////////+vr6/+fn5/9paWn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0dHR///////////////////////////////////&#10;////////////////////////////////////////////////////+vr6/+fn5/9paWn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0VFRf//&#10;////////////////////////////////////////////////////////////////////////////&#10;/////////f39/+jo6P9paWn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0NDQ///////////////////////////////////////////////&#10;/////////////////////////////////////////f39/+jo6P9qamr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0BAQP//////////////&#10;/////////////////////////////////////////////////////////////////////////f39&#10;/+jo6P9qamr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z4+Pv//////////////////////////////////////////////////////////&#10;/////////////////////////////f39/+np6f9qamr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zw8PP//////////////////////////&#10;/////////////////////////////////////////////////////////////f39/+np6f9qamr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zo6Ov//////////////////////////////////////////////////////////////////////&#10;/////////////////f39/+np6f9qamr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zg4OP//////////////////////////////////////&#10;/////////////////////////////////////////////////v7+/+rq6v9ra2v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/////&#10;////////////////////////////////////////////////////////////////////////////&#10;/////v7+/+rq6v9ra2v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/////////////////////////////////////////////////&#10;/////////////////////////////////////v7+/+rq6v9ra2v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/////////////////&#10;/////////////////////////////////////////////////////////////////////v7+/+vr&#10;6/9ra2v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/////////////////////////////////////////////////////////////&#10;/////////////////////////v7+/+vr6/9ra2v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/////////////////////////////&#10;/////////////////////////////////////////////////////////v7+/+vr6/9ra2v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/////////////////////////////////////////////////////////////////////////&#10;/////////////////+zs7P9sbGz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/////////////////////////////////////////&#10;/////////////////////////////////////////////////+zs7P9sbGz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/////////&#10;////////////////////////////////////////////////////////////////////////////&#10;/////+3t7f9sbGz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/////////////////////////////////////////////////////&#10;/////////////////////////////////////+3t7f9sbGz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/////////////////////&#10;/////////////////////////////////////////////////////////////////////+3t7f9s&#10;bGz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/////////////////////////////////////////////////////////////////&#10;/////////////////////////+7u7v9tbW3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/////////////////////////////////&#10;/////////////////////////////////////////////////////////+7u7v9tbW3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/&#10;////////////////////////////////////////////////////////////////////////////&#10;/////////////+7u7v9tbW3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/////////////////////////////////////////////&#10;/////////////////////////////////////////////+7u7v9tbW3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/////////////&#10;////////////////////////////////////////////////////////////////////////////&#10;/+/v7/9tbW3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/////////////////////////////////////////////////////////&#10;/////////////////////////////////+/v7/9tbW3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/////////////////////////&#10;/////////////////////////////////////////////////////////////////+/v7/9ubm7/&#10;AAAA/wAAAP8AAAD/AAAA/wAAAP8AAAD/AAAA/wAAAP8AAAD/AAAA/wAAAP8AAAD/AAAA/wAAAP8A&#10;AAD/AAAA/wAAAP8AAAD/AAAA/wAAAP8AAAD/AAAA/wAAAP8AAAD/AAAA/wAAAP8AAAD/AAAA/wAA&#10;AP8AAAD/AAAA/wAAAP8AAAD/AAAA/15eXv/FxcX/ZGRk/2ZmZv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/////////////////////////////////////&#10;//////////////////////////////////////////////////////Dw8P9ubm7/AAAA/wAAAP8A&#10;AAD/AAAA/wAAAP8AAAD/AAAA/wAAAP8AAAD/AAAA/wAAAP8AAAD/AAAA/wAAAP8AAAD/AAAA/wAA&#10;AP8AAAD/AAAA/wAAAP8AAAD/AAAA/wAAAP8AAAD/AAAA/wAAAP8AAAD/AAAA/wAAAP9VVVX/t7e3&#10;/8PDw//Hx8f/ysrK/87Ozv/R0dH/1NTU/9jY2P/e3t7/4+Pj/+jo6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9/f3//////////////////&#10;//////////////////////////////////////////////////////////////////////Pz8//f&#10;39//AAAA/wAAAP8AAAD/AAAA/wAAAP8AAAD/AAAA/wAAAP8AAAD/AAAA/wAAAP8AAAD/s7Oz/7+/&#10;v//FxcX/yMjI/8vLy//Pz8//0tLS/9XV1f/Z2dn/3t7e/+Li4v/n5+f/7Ozs//Hx8f/29vb/+/v7&#10;//7+/v/5+fn/9PT0/+/v7//p6en/5OTk/9/f3//Z2dn/1dXV/9HR0f/Nzc3/ycnJ/8XFxf/AwM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39/f/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//////+/v7/f39//35+fv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9/f3//////////////////////////////&#10;//////////////////////////////////////////////////////////T09P/g4OD/AAAA/wAA&#10;AP8AAAD/AAAA/wAAAP8AAAD/AAAA/wAAAP+tra3/ubm5/8TExP/Hx8f/ysrK/83Nzf/Q0ND/09PT&#10;/9bW1v/b29v/39/f/+Tk5P/p6en/7u7u//Ly8v/39/f//Pz8//39/f/4+Pj/8/Pz/+3t7f/o6Oj/&#10;4+Pj/97e3v/Y2Nj/1NTU/9DQ0P/Nzc3/ycnJ/8XFxf+/v7//r6+v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VFRU///////+/v7//f39//39&#10;/f/8/Pz/fn5+/319ff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l&#10;ZWX/////////////////////////////////////////////////////////////////////////&#10;//////////////T09P/g4OD/AAAA/wAAAP8AAAD/AAAA/wAAAP8AAAD/q6ur/7e3t//CwsL/xsbG&#10;/8nJyf/MzMz/z8/P/9LS0v/W1tb/2tra/97e3v/j4+P/5+fn/+zs7P/x8fH/9vb2//v7+///////&#10;+vr6//T09P/v7+//6urq/+Xl5f/g4OD/29vb/9XV1f/S0tL/zs7O/8rKyv/Hx8f/w8PD/7a2t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VFRU///////+/v7//f39//39/f/8/Pz/+/v7//r6+v/6+vr/fX19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VFRU/9TU1P/+/v7//f39//39/f/8/Pz/+/v7&#10;//v7+//6+vr/+fn5//j4+P98fHz/e3t7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9iYmL/////////&#10;////////////////////////////////////////////////////////////////////////////&#10;//X19f/h4eH/AAAA/wAAAP8AAAD/sbGx/729vf/ExMT/yMjI/8vLy//Ozs7/0dHR/9TU1P/X19f/&#10;29vb/+Dg4P/l5eX/6enp/+7u7v/z8/P/9/f3//z8/P/9/f3/+Pj4//Pz8//u7u7/6enp/+Tk5P/f&#10;39//2tra/9XV1f/R0dH/zs7O/8rKyv/Gxsb/wsLC/7W1tf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VFRU&#10;/9TU1P/+/v7//f39//39/f/8/Pz/+/v7//v7+//6+vr/+fn5//j4+P/4+Pj/9/f3//b29v97e3v/&#10;enp6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9gYGD/////////////////////////////////////////////////////&#10;//////////////////////////////////X19f/i4uL/AAAA/66urv+6urr/xMTE/8fHx//Kysr/&#10;zc3N/9DQ0P/T09P/1tbW/9ra2v/f39//4+Pj/+jo6P/s7Oz/8fHx//b29v/6+vr///////r6+v/1&#10;9fX/8PDw/+vr6//m5ub/4eHh/9zc3P/W1tb/09PT/8/Pz//Ly8v/yMjI/8TExP+8vLz/ra2t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VFRU/9TU1P/+/v7//f39//39/f/8/Pz/+/v7//v7+//6+vr/&#10;+fn5//n5+f/4+Pj/9/f3//b29v/29vb/9fX1//T09P96enr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9eXl7/////////////////////&#10;//////////////////////////////////////////////////////////////////b29v/i4uL/&#10;t7e3/8PDw//Gxsb/ycnJ/8zMzP/Pz8//0tLS/9XV1f/Z2dn/3d3d/+Li4v/m5ub/6+vr/+/v7//0&#10;9PT/+fn5//7+/v/8/Pz/9/f3//Ly8v/t7e3/6Ojo/+Pj4//e3t7/2dnZ/9TU1P/R0dH/zc3N/8nJ&#10;yf/Gxsb/wsLC/7Ozs/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VFRU/9TU1P/+/v7/&#10;/f39//39/f/8/Pz/+/v7//v7+//6+vr/+fn5//n5+f/4+Pj/9/f3//b29v/29vb/9fX1//T09P/0&#10;9PT/8/Pz/3l5ef95eXn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9cXFz/////////////////////////////////////////////////////////////////&#10;//////////////////////b29v/i4uL/xcXF/8jIyP/Ly8v/zs7O/9HR0f/U1NT/19fX/9zc3P/g&#10;4OD/5eXl/+np6f/u7u7/8/Pz//f39//8/Pz//f39//j4+P/09PT/7+/v/+rq6v/l5eX/4ODg/9vb&#10;2//W1tb/0tLS/8/Pz//Ly8v/x8fH/8TExP+6urr/q6ur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VFRU/9TU1P/+/v7//f39//39/f/8/Pz/+/v7//v7+//6+vr/+fn5//n5+f/4&#10;+Pj/9/f3//b29v/29vb/9fX1//T09P/09PT/8/Pz//Ly8v/x8fH/8fHx/3h4e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aWlr/////////////////////////////////&#10;//////////////////////////////////////////////////////b29v/j4+P/ysrK/83Nzf/Q&#10;0ND/09PT/9bW1v/b29v/39/f/+Pj4//o6Oj/7Ozs//Hx8f/29vb/+vr6///////6+vr/9fX1//Dw&#10;8P/s7Oz/5+fn/+Li4v/d3d3/2NjY/9TU1P/Q0ND/zc3N/8nJyf/FxcX/wcHB/7Kysv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VFRU/9TU1P/+/v7//f39//39/f/8&#10;/Pz/+/v7//v7+//6+vr/+fn5//n5+f/4+Pj/9/f3//b29v/29vb/9fX1//T09P/09PT/8/Pz//Ly&#10;8v/y8vL/8fHx//Dw8P/v7+//7+/v/3d3d/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9YWFj/&#10;////////////////////////////////////////////////////////////////////////////&#10;//////////f39//j4+P/0NDQ/9PT0//W1tb/2dnZ/97e3v/i4uL/5+fn/+vr6//w8PD/9PT0//n5&#10;+f/9/f3//Pz8//f39//y8vL/7e3t/+jo6P/k5OT/39/f/9ra2v/V1dX/0dHR/87Ozv/Kysr/x8fH&#10;/8PDw/+5ubn/qqqq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VFRU/9TU1P/+/v7//v7+//39/f/8/Pz/+/v7//v7+//6+vr/+fn5//n5+f/4+Pj/9/f3//b2&#10;9v/29vb/9fX1//T09P/09PT/8/Pz//Ly8v/y8vL/8fHx//Dw8P/v7+//7+/v/+7u7v/t7e3/dnZ2&#10;/3Z2dv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9WVlb/////////////////////////////////////////////&#10;//////////////////////////////////////////f39//j4+P/1dXV/9jY2P/c3Nz/4eHh/+Xl&#10;5f/q6ur/7u7u//Pz8//39/f//Pz8//7+/v/5+fn/9PT0/+/v7//q6ur/5eXl/+Dg4P/c3Nz/19fX&#10;/9PT0//Pz8//zMzM/8jIyP/FxcX/v7+//7Gxsf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VFRU/9TU1P/+/v7//v7+//39/f/8/Pz/+/v7//v7&#10;+//6+vr/+fn5//n5+f/4+Pj/9/f3//f39//29vb/9fX1//T09P/09PT/8/Pz//Ly8v/y8vL/8fHx&#10;//Dw8P/v7+//7+/v/+7u7v/t7e3/7e3t/+zs7P/r6+v/dXV1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9UVFT/////////////&#10;//////////////////////////////////////////////////////////////////////////f3&#10;9//k5OT/29vb/9/f3//k5OT/6Ojo/+3t7f/x8fH/9vb2//r6+v//////+/v7//b29v/x8fH/7Ozs&#10;/+fn5//i4uL/3t7e/9nZ2f/U1NT/0dHR/83Nzf/Kysr/xsbG/8PDw/+3t7f/VFRU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VFRU/9TU&#10;1P/+/v7//v7+//39/f/8/Pz/+/v7//v7+//6+vr/+fn5//n5+f/4+Pj/9/f3//f39//29vb/9fX1&#10;//T09P/09PT/8/Pz//Ly8v/y8vL/8fHx//Dw8P/w8PD/7+/v/+7u7v/t7e3/7e3t/+zs7P/r6+v/&#10;6+vr/+rq6v/p6en/dHR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9/f3//f39//39/f/9/f3//f39//39&#10;/f/9/f3//f39//39/f/9/f3//f39//39/f/9/f3//f39//39/f/9/f3//f39//39/f/9/f3//f39&#10;//39/f/9/f3//f39//39/f/9/f3//f39//39/f/9/f3//f39//39/f/9/f3//f39//39/f/9/f3/&#10;/f39//39/f/9/f3//f39//39/f/9/f3//f39//39/f/9/f3//f39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1tbW/7m5uf/Dw8P/xsbG/8nJyf/MzMz/z8/P/+jo6P/q6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TU1P/+/v7//v7+//39/f/8/Pz//Pz8//v7+//6+vr/+fn5//n5+f/4+Pj/&#10;9/f3//f39//29vb/9fX1//T09P/09PT/8/Pz//Ly8v/y8vL/8fHx//Dw8P/w8PD/7+/v/+7u7v/t&#10;7e3/7e3t/+zs7P/r6+v/6+vr/+rq6v/p6en/6enp/+jo6P/n5+f/5ubm/+bm5v/l5eX/5OTk/+Pj&#10;4/9xcXH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urq/+2trb/wcHB/8XFxf/IyMj/y8vL&#10;/87Ozv/R0dH/1NTU/9bW1v/a2tr/39/f//Hx8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TU1P/+/v7//v7+//39/f/8/Pz/&#10;+/v7//v7+//6+vr/+fn5//n5+f/4+Pj/9/f3//f39//29vb/9fX1//X19f/09PT/8/Pz//Ly8v/y&#10;8vL/8fHx//Dw8P/w8PD/7+/v/+7u7v/t7e3/7e3t/+zs7P/r6+v/6+vr/+rq6v/p6en/6enp/+jo&#10;6P/n5+f/5ubm/+bm5v/l5eX/5OTk/+Tk5P/j4+P/4uLi/3Fxcf9wcH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39/f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1NT/tLS0&#10;/76+vv/FxcX/x8fH/8rKyv/Nzc3/0NDQ/9PT0//W1tb/2dnZ/93d3f/h4eH/5ubm/+rq6v/39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TU1P/+/v7//v7+//39/f/8/Pz/+/v7//v7+//6+vr/+fn5//n5+f/4+Pj/9/f3//f39//2&#10;9vb/9fX1//X19f/09PT/8/Pz//Ly8v/y8vL/8fHx//Dw8P/w8PD/7+/v/+7u7v/u7u7/7e3t/+zs&#10;7P/s7Oz/6+vr/+rq6v/p6en/6enp/+jo6P/n5+f/5ubm/+bm5v/l5eX/5OTk/+Tk5P/j4+P/4uLi&#10;/+Hh4f/h4eH/4ODg/3Bwc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4CAg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Gxsf+8vLz/xMTE/8fHx//Kysr/zMzM/8/Pz//S0tL/1dXV/9jY2P/c3Nz/&#10;4ODg/+Tk5P/p6en/7e3t//Hx8f/29v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TU1P/+/v7//v7+//39/f/8/Pz//Pz8//v7+//6&#10;+vr/+fn5//n5+f/4+Pj/9/f3//f39//29vb/9fX1//X19f/09PT/8/Pz//Ly8v/y8vL/8fHx//Dw&#10;8P/w8PD/7+/v/+7u7v/u7u7/7e3t/+zs7P/r6+v/6+vr/+rq6v/p6en/6enp/+jo6P/n5+f/5ubm&#10;/+bm5v/l5eX/5OTk/+Tk5P/j4+P/4uLi/+Li4v/h4eH/4ODg/9/f3//f39//3t7e/29vb/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vr6//urq6/8TExP/Gxsb/ycnJ/8zMzP/Ozs7/&#10;0dHR/9TU1P/X19f/29vb/9/f3//j4+P/5+fn/+zs7P/w8PD/9PT0//j4+P/9/f3/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TU1P/+&#10;/v7//v7+//39/f/8/Pz/+/v7//v7+//6+vr/+fn5//n5+f/4+Pj/9/f3//f39//29vb/9fX1//X1&#10;9f/09PT/8/Pz//Pz8//y8vL/8fHx//Dw8P/w8PD/7+/v/+7u7v/u7u7/7e3t/+zs7P/r6+v/6+vr&#10;/+rq6v/p6en/6enp/+jo6P/n5+f/5ubm/+bm5v/l5eX/5OTk/+Tk5P/j4+P/4uLi/+Li4v/h4eH/&#10;4ODg/9/f3//f39//3t7e/93d3f/d3d3/bm5u/25ub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Kys/7e3t//BwcH/&#10;xcXF/8jIyP/Ly8v/zs7O/9DQ0P/T09P/1tbW/9ra2v/e3t7/4uLi/+bm5v/q6ur/7u7u//Pz8//3&#10;9/f/+/v7//7+/v/6+vr/9fX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TU1P+1tbX/v7+//8XFxf/Hx8f/ysrK/83Nzf/Q0ND/0tLS/9XV1f/Y2Nj/3d3d/+Hh4f/l&#10;5eX/6enp/+3t7f/x8fH/9vb2//r6+v/+/v7/+/v7//f39//y8vL/7u7u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TU1P/+/v7//v7+//39&#10;/f/8/Pz//Pz8//v7+//6+vr/+fn5//n5+f/4+Pj/9/f3//f39//29vb/9fX1//X19f/09PT/8/Pz&#10;//Ly8v/y8vL/8fHx//Dw8P/w8PD/7+/v/+7u7v/u7u7/7e3t/+zs7P/r6+v/6+vr/+rq6v/p6en/&#10;6enp/+jo6P/n5+f/5+fn/+bm5v/l5eX/5OTk/+Tk5P/j4+P/4uLi/+Li4v/h4eH/4ODg/9/f3//f&#10;39//3t7e/93d3f/d3d3/3Nzc/9vb2//b29v/2tra/9nZ2f9sbGz/bGxs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rKy/729vf/ExMT/x8fH/8rKyv/MzMz/z8/P/9LS0v/U&#10;1NT/19fX/9vb2//f39//4+Pj/+jo6P/s7Oz/8PDw//T09P/4+Pj//f39//39/f/5+fn/9PT0//Dw&#10;8P/r6+v/5+fn//Hx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CwsP+6urr/w8PD/8bGxv/J&#10;ycn/zMzM/87Ozv/R0dH/1NTU/9bW1v/a2tr/3t7e/+Li4v/m5ub/6urq/+/v7//z8/P/9/f3//v7&#10;+///////+vr6//b29v/x8fH/7e3t/+jo6P/k5OT/39/f/+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TU1P/+/v7//v7+//39/f/8/Pz//Pz8&#10;//v7+//6+vr/+fn5//n5+f/4+Pj/9/f3//f39//29vb/9fX1//X19f/09PT/8/Pz//Ly8v/y8vL/&#10;8fHx//Dw8P/w8PD/7+/v/+7u7v/u7u7/7e3t/+zs7P/s7Oz/6+vr/+rq6v/p6en/6enp/+jo6P/n&#10;5+f/5+fn/+bm5v/l5eX/5OTk/+Tk5P/j4+P/4uLi/+Li4v/h4eH/4ODg/9/f3//f39//3t7e/93d&#10;3f/d3d3/3Nzc/9vb2//b29v/2tra/9nZ2f/Z2dn/2NjY/9fX1//X19f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t&#10;ra3/uLi4/8LCwv/FxcX/yMjI/8vLy//Ozs7/0NDQ/9PT0//W1tb/2dnZ/93d3f/h4eH/5eXl/+np&#10;6f/t7e3/8fHx//b29v/6+vr//v7+//z8/P/39/f/8/Pz/+/v7//q6ur/5eXl/+Hh4f/c3Nz/2NjY&#10;/+np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TU1P/+/v7//v7+//39/f/8/Pz//Pz8//v7+//6+vr/+fn5//n5+f/4+Pj/9/f3//f39//29vb/&#10;9fX1//X19f/09PT/8/Pz//Ly8v/y8vL/8fHx//Dw8P/w8PD/7+/v/+7u7v/u7u7/7e3t/+zs7P/r&#10;6+v/6+vr/+rq6v/p6en/6enp/+jo6P/n5+f/5+fn/+bm5v/l5eX/5OTk/+Tk5P/j4+P/4uLi/+Li&#10;4v/h4eH/4ODg/9/f3//f39//3t7e/93d3f/d3d3/3Nzc/9vb2//b29v/2tra/9jY2P/X19f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6ur/7W1tf+/v7//xcXF/8fHx//Kysr/zc3N/8/Pz//S0tL/1dXV/9jY&#10;2P/c3Nz/4ODg/+Tk5P/o6Oj/7Ozs//Dw8P/09PT/+Pj4//z8/P/9/f3/+fn5//X19f/w8PD/7Ozs&#10;/+fn5//j4+P/3t7e/9ra2v/V1dX/0tLS/+fn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39/f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TU1P+zs7P/vb29/8TExP/Hx8f/ycnJ/8zM&#10;zP/Pz8//0dHR/9TU1P/X19f/29vb/9/f3//i4uL/5ubm/+vr6//v7+//8/Pz//f39//7+/v/////&#10;//r6+v/29vb/8vLy/+3t7f/p6en/5OTk/+Dg4P/c3Nz/19fX/9TU1P/Q0ND/zc3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TU1P/+/v7/&#10;/v7+//39/f/8/Pz//Pz8//v7+//6+vr/+fn5//n5+f/4+Pj/9/f3//f39//29vb/9fX1//X19f/0&#10;9PT/8/Pz//Ly8v/y8vL/8fHx//Dw8P/w8PD/7+/v/+7u7v/u7u7/7e3t/+zs7P/r6+v/6+vr/+rq&#10;6v/p6en/6enp/+jo6P/n5+f/5ubm/+bm5v/l5eX/5OTk/+Tk5P/j4+P/4uLi/+Li4v/h4eH/4ODg&#10;/9/f3//d3d3/29vb/9ra2v/Y2Nj/09PT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39/f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sbGx/7u7&#10;u//ExMT/xsbG/8nJyf/Ly8v/zs7O/9HR0f/T09P/1tbW/9nZ2f/d3d3/4eHh/+Xl5f/p6en/7e3t&#10;//Hx8f/19fX/+vr6//7+/v/8/Pz/+Pj4//Pz8//v7+//6+vr/+bm5v/i4uL/3d3d/9nZ2f/V1dX/&#10;0tLS/8/Pz//Ly8v/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TU1P/+/v7//v7+//39/f/8/Pz/+/v7//v7+//6+vr/+fn5//n5+f/4&#10;+Pj/9/f3//f39//29vb/9fX1//X19f/09PT/8/Pz//Ly8v/y8vL/8fHx//Dw8P/w8PD/7+/v/+7u&#10;7v/u7u7/7e3t/+zs7P/r6+v/6+vr/+rq6v/p6en/6enp/+jo6P/n5+f/5ubm/+bm5v/l5eX/5OTk&#10;/+Tk5P/j4+P/4eHh/9/f3//e3t7/3Nzc/9ra2v/Y2Nj/1tbW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39/f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6urv+4uLj/wsLC/8bGxv/IyMj/y8vL/83Nzf/Q0ND/09PT/9XV1f/Y2Nj/3Nzc&#10;/+Dg4P/k5OT/6Ojo/+zs7P/w8PD/9PT0//j4+P/8/Pz//v7+//n5+f/19fX/8fHx/+zs7P/o6Oj/&#10;4+Pj/9/f3//b29v/1tbW/9PT0//Q0ND/zc3N/8rKyv/Hx8f/w8P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TU1P/+/v7//v7+//39/f/8&#10;/Pz/+/v7//v7+//6+vr/+fn5//n5+f/4+Pj/9/f3//f39//29vb/9fX1//X19f/09PT/8/Pz//Ly&#10;8v/y8vL/8fHx//Dw8P/w8PD/7+/v/+7u7v/t7e3/7e3t/+zs7P/r6+v/6+vr/+rq6v/p6en/6enp&#10;/+jo6P/n5+f/5+fn/+bm5v/j4+P/4uLi/+Dg4P/e3t7/3d3d/9vb2//Z2dn/19fX/2VlZ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srKz/tra2/8DAwP/FxcX/x8fH/8rKyv/Nzc3/z8/P&#10;/9LS0v/U1NT/19fX/9vb2//f39//4+Pj/+fn5//r6+v/7+/v//Pz8//39/f/+/v7///////7+/v/&#10;9/f3//Ly8v/u7u7/6urq/+Xl5f/h4eH/3Nzc/9jY2P/U1NT/0dHR/87Ozv/Ly8v/yMjI/8XFxf/A&#10;wM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TU1P/+/v7//v7+//39/f/8/Pz/+/v7//v7+//6+vr/+vr6//n5+f/4+Pj/9/f3//f3&#10;9//29vb/9fX1//T09P/09PT/8/Pz//Ly8v/y8vL/8fHx//Dw8P/w8PD/7+/v/+7u7v/u7u7/7e3t&#10;/+zs7P/r6+v/6+vr/+rq6v/p6en/6Ojo/+bm5v/k5OT/4uLi/+Hh4f/f39//3d3d/9vb2//a2tr/&#10;2NjY/83Nzf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9/f3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NTU/7S0tP++vr7/xMTE&#10;/8fHx//Jycn/zMzM/8/Pz//R0dH/1NTU/9bW1v/a2tr/3t7e/+Li4v/m5ub/6enp/+3t7f/x8fH/&#10;9fX1//r6+v/+/v7//Pz8//j4+P/09PT/8PDw/+vr6//n5+f/4uLi/97e3v/a2tr/1tbW/9LS0v/P&#10;z8//zMzM/8nJyf/Gxsb/w8PD/7m5u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TU1P/+/v7//v7+//39/f/8/Pz/+/v7//v7&#10;+//6+vr/+fn5//n5+f/4+Pj/9/f3//f39//29vb/9fX1//T09P/09PT/8/Pz//Ly8v/y8vL/8fHx&#10;//Dw8P/w8PD/7+/v/+7u7v/t7e3/7e3t/+zs7P/q6ur/6Ojo/+bm5v/l5eX/4+Pj/+Hh4f/f39//&#10;3t7e/9zc3P/a2tr/2dnZ/8/Pz/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ysrL/u7u7/8TExP/Gxsb/ycnJ/8vLy//Ozs7/0NDQ/9PT0//W1tb/2dnZ/93d3f/g4OD/&#10;5OTk/+jo6P/s7Oz/8PDw//T09P/4+Pj//Pz8//7+/v/6+vr/9fX1//Hx8f/t7e3/6enp/+Tk5P/g&#10;4OD/3Nzc/9fX1//U1NT/0dHR/87Ozv/Ly8v/yMjI/8TExP+/v7//srK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TU&#10;1P/+/v7//v7+//39/f/8/Pz/+/v7//v7+//6+vr/+fn5//n5+f/4+Pj/9/f3//f39//29vb/9fX1&#10;//T09P/09PT/8/Pz//Ly8v/y8vL/8fHx//Dw8P/w8PD/7u7u/+zs7P/r6+v/6enp/+fn5//l5eX/&#10;5OTk/+Li4v/g4OD/3t7e/93d3f/b29v/2dnZ/9HR0f9jY2P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VFRU/9TU1P/+/v7//v7+&#10;//39/f/8/Pz/+/v7//v7+//6+vr/+fn5//n5+f/4+Pj/9/f3//f39//29vb/9fX1//Pz8//x8fH/&#10;7+/v/+7u7v/s7Oz/6urq/+jo6P/n5+f/5eXl/+Pj4//h4eH/4ODg/97e3v/c3Nz/2tra/9XV1f/J&#10;ycn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VFRU/9TU1P/+/v7//v7+//39/f/8/Pz/+/v7//v7+//6+vr/+fn5//n5+f/39/f/&#10;9fX1//Pz8//y8vL/8PDw/+7u7v/s7Oz/6+vr/+np6f/n5+f/5eXl/+Tk5P/i4uL/4ODg/97e3v/d&#10;3d3/29vb/9jY2P/Ly8v/YGBg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VFRU/9TU1P/+/v7//v7+//39/f/8/Pz/&#10;+/v7//n5+f/39/f/9vb2//T09P/y8vL/8fHx/+/v7//t7e3/6+vr/+rq6v/o6Oj/5ubm/+Tk5P/j&#10;4+P/4eHh/9/f3//d3d3/3Nzc/9nZ2f/Nzc3/wcHB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VFRU/9TU1P/9/f3//Pz8//r6+v/4+Pj/9vb2//X19f/z8/P/8fHx/+/v7//u7u7/7Ozs/+rq6v/o&#10;6Oj/5+fn/+Xl5f/j4+P/4eHh/+Dg4P/e3t7/3Nzc/9ra2v/Pz8//w8PD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VFRU/9LS0v/5+fn/9/f3//X19f/z8/P/8vLy//Dw8P/u&#10;7u7/7e3t/+vr6//p6en/5+fn/+bm5v/k5OT/4uLi/+Dg4P/f39//3d3d/9zc3P/R0dH/xcXF/11d&#10;Xf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VFRU/8/Pz//0&#10;9PT/8vLy//Hx8f/v7+//7e3t/+vr6//q6ur/6Ojo/+bm5v/k5OT/4+Pj/+Hh4f/f39//3d3d/93d&#10;3f/T09P/x8fH/7y8v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VFRU/83Nzf/v7+//7u7u/+zs7P/q6ur/6Ojo/+fn5//l5eX/4+Pj/+Hh&#10;4f/g4OD/3t7e/9zc3P/V1dX/ycnJ/76+vv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VFRU/8vLy//r6+v/6enp/+fn&#10;5//m5ub/5OTk/+Li4v/g4OD/39/f/93d3f/X19f/y8vL/8DAwP9aWlr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VFRU/+jo6P/m5ub/5OTk/+Pj4//h4eH/39/f/97e3v/Z2dn/zc3N/8HBwf+2trb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VFRU/+Pj4//i4uL/4ODg/97e3v/b29v/z8/P&#10;/8PDw/+4uLj/VlZW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9/f3//d3d3/0dHR/8XFxf+6urr/V1dX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8fHx/+8vLz/sLCw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1NTU/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QGhD/T4NP/2quav99z33/brZu/1eQV/8aKxr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z5mPv+R75H/mPuY/5j7mP+Y+5j/&#10;mPuY/5j7mP+X+Zf/V5BX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KEMo/5f6l/+Y+5j/mPuY/4rjiv9ioWL/iuOK/5j7mP+Y+5j/mPuY/0d1R/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gtiC/5j7mP+Y+5j/OV45/wIEAv8AAAD/AgMC/0h2SP+Y&#10;+5j/mPuY/5Pyk/8CBAL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LEwv/mPuY/5j7mP9x&#10;u3H/AAAA/wAAAP8AAAD/AAAA/wUIBf+M54z/mPuY/5j7mP8dLx3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QGhD/SXlJ/0l5Sf8sSCz/AAAA/wAAAP8AAAD/AAAA/wAAAP97zHv/mPuY/5j7&#10;mP8THxP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KEQr/JT0l/zZZNv80VzT/JDsk/wgOC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xMfE/+Y+5j/mPuY/37Rfv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Gywb/2eqZ/+U9ZT/mPuY/5j7mP+Y+5j/mPuY/5Pyk/9iomL/&#10;FCEU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2OjY/92w3b/crxy/wIDAv8AAAD/AAAA/wAAAP8AAAD/AAAA/wAAAP8A&#10;AAD/AAAA/wAAAP8AAAD/AAAA/wAAAP8AAAD/AAAA/wAAAP8AAAD/AAAA/wAAAP8AAAD/AAAA/wAA&#10;AP8AAAD/AAAA/wAAAP8AAAD/AAAA/wAAAP8AAAD/AQEB/2yybP+Y+5j/mPuY/0l5S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/Zz//lPSU/5j7mP+Y+5j/&#10;mPuY/5j7mP+Y+5j/mPuY/5j7mP+Y+5j/kO6Q/zRWN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ChEK/5f5l/+Y+5j/dL90/wAAAP8A&#10;AAD/AAAA/wAAAP8AAAD/AAAA/wAAAP8AAAD/AAAA/wAAAP8AAAD/AAAA/wAAAP8AAAD/AAAA/wAA&#10;AP8AAAD/AAAA/wAAAP8AAAD/AAAA/wAAAP8AAAD/AAAA/wAAAP8AAAD/AAAA/wAAAP8AAAD/WJFY&#10;/5j7mP+Y+5j/d8R3/wIEAv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zdbN/+Y+5j/mPuY/5j7mP+Y+5j/jeiN/2SlZP9mqWb/juuO/5j7mP+Y+5j/mPuY/5b4lv8q&#10;RSr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L04v/5j7mP+Y+5j/TYBN/wAAAP8AAAD/AAAA/wAAAP8AAAD/AAAA/wAAAP8AAAD/AAAA/wAA&#10;AP8AAAD/AAAA/wAAAP8AAAD/AAAA/wAAAP8AAAD/AAAA/wAAAP8AAAD/AAAA/wAAAP8AAAD/AAAA&#10;/wAAAP8AAAD/AAAA/wAAAP9Pgk//mPuY/5j7mP+E2oT/DxkP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Ex8T/5T0lP+Y+5j/mPuY/5DukP8oQyj/AQIB/wAAAP8A&#10;AAD/AgMC/y9OL/+U9JT/mPuY/5j7mP+P7I//ChAK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VYxV/5j7mP+Y+5j/J0En/wAAAP8AAAD/AAAA/wAA&#10;AP8AAAD/AAAA/wAAAP8AAAD/AAAA/wAAAP8AAAD/AAAA/wAAAP8AAAD/AAAA/wAAAP8AAAD/AAAA&#10;/wAAAP8AAAD/AAAA/wAAAP8AAAD/AAAA/wAAAP8AAAD/AAAA/0p6Sv+Y+5j/mPuY/4jhiP8UIRT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3d3f/eHh4//T09P/09PT/9fX1/3t7e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///////////////////////////////////////////////////////////////////////&#10;///////////////+/v7/6urq/2pqav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UohS/5j7mP+Y&#10;+5j/lfaV/yhDKP8AAAD/AAAA/wAAAP8AAAD/AAAA/wAAAP8xUjH/l/mX/5j7mP+Y+5j/Q29D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e8t7/5j7&#10;mP+U9ZT/BQkF/wAAAP8AAAD/AAAA/wAAAP8AAAD/AAAA/wAAAP8AAAD/AAAA/wAAAP8AAAD/AAAA&#10;/wAAAP8AAAD/AAAA/wAAAP8AAAD/AAAA/wAAAP8AAAD/AAAA/wAAAP8AAAD/AAAA/wAAAP8AAAD/&#10;RnNG/5j7mP+Y+5j/iuSK/xgoG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///////////////////////////////////////&#10;///////////////////////////////////////////////+/v7/6urq/2tra/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FCQX/jemN/5j7mP+Y+5j/RHBE/wAAAP8AAAD/AAAA/wAAAP8AAAD/AAAA/wAA&#10;AP8AAAD/UIRQ/5j7mP+Y+5j/gtiC/wEBA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KEAr/l/mX/5j7mP90v3T/AAAA/wAAAP8AAAD/AAAA/wAAAP8AAAD/AAAA&#10;/wAAAP8AAAD/AAAA/wAAAP8AAAD/AAAA/wAAAP8AAAD/AAAA/wAAAP8AAAD/AAAA/wAAAP8AAAD/&#10;AAAA/wAAAP8AAAD/AAAA/wAAAP9CbEL/mPuY/5j7mP+K5Ir/GSkZ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///////&#10;////////////////////////////////////////////////////////////////////////////&#10;///+/v7/6+vr/2tra/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///////////////////////////////////////////////////&#10;////////////////////////////////////////6+vr/2tra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///////////////////&#10;////////////////////////////////////////////////////////////////////////6+vr&#10;/2tra/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///////////////////////////////////////////////////////////////&#10;////////////////////////////7Ozs/2tra/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///////////////////////////////&#10;////////////////////////////////////////////////////////////7Ozs/2xsb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///////////////////////////////////////////////////////////////////////////&#10;////////////////7e3t/2xsb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///////////////////////////////////////////&#10;////////////////////////////////////////////////7e3t/2xsb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///////////&#10;////////////////////////////////////////////////////////////////////////////&#10;////7e3t/2xsb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///////////////////////////////////////////////////////&#10;////////////////////////////////////7u7u/2xsb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/7+/v//////////////////&#10;////////////////////////////////////////////////////////////////////7u7u/2xs&#10;b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/z8/P//////////////////////////////////////////////////////////////&#10;////////////////////////7u7u/21tb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EBoQ/0+DT/9qrmr/fc99/262bv9XkFf/Gis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/r6+v//////////////////////////////&#10;////////////////////////////////////////////////////////7+/v/21tb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+Zj7/ke+R/5j7mP+Y+5j/&#10;mPuY/5j7mP+Y+5j/l/mX/1eQV/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/j4&#10;+P//////////////////////////////////////////////////////////////////////////&#10;////////////7+/v/21tbf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yhDKP+X+pf/mPuY/5j7mP+K44r/YqFi/4rjiv+Y+5j/mPuY/5j7mP9HdUf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/b29v//////////////////////////////////////////&#10;////////////////////////////////////////////7+/v/21tbf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4LYgv+Y+5j/mPuY/zleOf8CBAL/AAAA/wIDAv9I&#10;dkj/mPuY/5j7mP+T8pP/AgQC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/Pz8///////////&#10;////////////////////////////////////////////////////////////////////////////&#10;8PDw/21tbf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CxML/5j7mP+Y&#10;+5j/cbtx/wAAAP8AAAD/AAAA/wAAAP8FCAX/jOeM/5j7mP+Y+5j/HS8d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/Hx8f//////////////////////////////////////////////////////&#10;////////////////////////////////8PDw/25ub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EBoQ/0l5Sf9JeUn/LEgs/wAAAP8AAAD/AAAA/wAAAP8AAAD/e8x7/5j7&#10;mP+Y+5j/Ex8T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39/f///////////////////////&#10;////////////////////////////////////////////////////////////////8PDw/25ub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ChEK/yU9Jf82WTb/NFc0/yQ7JP8IDgj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THxP/mPuY/5j7mP9+0X7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39/f///////////////////////////////////////////////////////////////////&#10;////////////////////8fHx/9zc3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xssG/9nqmf/lPWU/5j7mP+Y+5j/mPuY/5j7mP+T8pP/&#10;YqJi/xQhF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9jo2P/dsN2/3K8cv8CAwL/AAAA/wAAAP8AAAD/AAAA/wAAAP8A&#10;AAD/AAAA/wAAAP8AAAD/AAAA/wAAAP8AAAD/AAAA/wAAAP8AAAD/AAAA/wAAAP8AAAD/AAAA/wAA&#10;AP8AAAD/AAAA/wAAAP8AAAD/AAAA/wAAAP8AAAD/AAAA/wEBAf9ssmz/mPuY/5j7mP9JeUn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39/f///////////////////////////////////&#10;////////////////////////////////////////////////////8fHx/9zc3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P2c//5T0lP+Y+5j/&#10;mPuY/5j7mP+Y+5j/mPuY/5j7mP+Y+5j/mPuY/5DukP80VjT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oRCv+X+Zf/mPuY/3S/dP8A&#10;AAD/AAAA/wAAAP8AAAD/AAAA/wAAAP8AAAD/AAAA/wAAAP8AAAD/AAAA/wAAAP8AAAD/AAAA/wAA&#10;AP8AAAD/AAAA/wAAAP8AAAD/AAAA/wAAAP8AAAD/AAAA/wAAAP8AAAD/AAAA/wAAAP8AAAD/AAAA&#10;/1iRWP+Y+5j/mPuY/3fEd/8CBAL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4CAgP//&#10;////////////////////////////////////////////////////////////////////////////&#10;////////8fHx/9zc3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3Wzf/mPuY/5j7mP+Y+5j/mPuY/43ojf9kpWT/Zqlm/47rjv+Y+5j/mPuY/5j7mP+W&#10;+Jb/KkUq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y9OL/+Y+5j/mPuY/02ATf8AAAD/AAAA/wAAAP8AAAD/AAAA/wAAAP8AAAD/AAAA/wAA&#10;AP8AAAD/AAAA/wAAAP8AAAD/AAAA/wAAAP8AAAD/AAAA/wAAAP8AAAD/AAAA/wAAAP8AAAD/AAAA&#10;/wAAAP8AAAD/AAAA/wAAAP8AAAD/T4JP/5j7mP+Y+5j/hNqE/w8ZD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4CAgP//////////////////////////////////////////////&#10;////////////////////////////////////////8vLy/93d3f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xMfE/+U9JT/mPuY/5j7mP+Q7pD/KEMo/wECAf8A&#10;AAD/AAAA/wIDAv8vTi//lPSU/5j7mP+Y+5j/j+yP/woQCv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1WMVf+Y+5j/mPuY/ydBJ/8AAAD/AAAA/wAA&#10;AP8AAAD/AAAA/wAAAP8AAAD/AAAA/wAAAP8AAAD/AAAA/wAAAP8AAAD/AAAA/wAAAP8AAAD/AAAA&#10;/wAAAP8AAAD/AAAA/wAAAP8AAAD/AAAA/wAAAP8AAAD/AAAA/wAAAP9Kekr/mPuY/5j7mP+I4Yj/&#10;FCEU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2VlZf//////////////&#10;////////////////////////////////////////////////////////////////////////8vLy&#10;/93d3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IDAv8qRSr/SHdI&#10;/1iSWP9XkFf/R3VH/yY/Jv8BAQH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UIVQ/5j7mP+Y+5j/J0En/wAAAP8AAAD/AAAA/wAAAP8AAAD/AAAA/wAAAP8AAAD/&#10;AAAA/wAAAP8AAAD/AAAA/wAAAP8AAAD/ChAK/xwuHP8uTS7/KEMo/xQgFP8CBAL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1KIUv+Y&#10;+5j/mPuY/5X2lf8oQyj/AAAA/wAAAP8AAAD/AAAA/wAAAP8AAAD/MVIx/5f5l/+Y+5j/mPuY/0Nv&#10;Q/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3vL&#10;e/+Y+5j/lPWU/wUJBf8AAAD/AAAA/wAAAP8AAAD/AAAA/wAAAP8AAAD/AAAA/wAAAP8AAAD/AAAA&#10;/wAAAP8AAAD/AAAA/wAAAP8AAAD/AAAA/wAAAP8AAAD/AAAA/wAAAP8AAAD/AAAA/wAAAP8AAAD/&#10;AAAA/0ZzRv+Y+5j/mPuY/4rkiv8YKBj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2NjY///////////////////////////////////////////////////////////&#10;////////////////////////////8vLy/97e3v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dsN2/5j7mP+U9ZT/BQkF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BQkF/43pjf+Y+5j/mPuY/0RwRP8AAAD/AAAA/wAAAP8AAAD/AAAA/wAA&#10;AP8AAAD/AAAA/1CEUP+Y+5j/mPuY/4LYgv8BAQH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ChAK/5f5l/+Y+5j/dL90/wAAAP8AAAD/AAAA/wAAAP8AAAD/AAAA&#10;/wAAAP8AAAD/AAAA/wAAAP8AAAD/AAAA/wAAAP8AAAD/AAAA/wAAAP8AAAD/AAAA/wAAAP8AAAD/&#10;AAAA/wAAAP8AAAD/AAAA/wAAAP8AAAD/QmxC/5j7mP+Y+5j/iuSK/xkpGf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2FhYf//////////////////////////&#10;////////////////////////////////////////////////////////////8/Pz/97e3v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HCwf/&#10;lfaV/5j7mP90v3T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19fX///////////////////////////////////////////////////////////////////////&#10;////////////////8/Pz/97e3v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qRSr/mPuY/5j7mP9NgE3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11dXf//////////////////////////////////////&#10;////////////////////////////////////////////////8/Pz/9/f3/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9QhFD/mPuY/5j7mP8n&#10;QSf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1tbW///////&#10;////////////////////////////////////////////////////////////////////////////&#10;////9PT0/9/f3/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91wnX/mPuY/5T1lP8FCQX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1lZWf//////////////////////////////////////////////////&#10;////////////////////////////////////9PT0/9/f3/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EBgT/BAcE/wQGB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1dXV///////////////////&#10;////////////////////////////////////////////////////////////////////9fX1/+Dg&#10;4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1VVVf//////////////////////////////////////////////////////////////&#10;////////////////////////9fX1/+Dg4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1NTU///////////////////////////////&#10;////////////////////////////////////////////////////////9fX1/+Dg4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1FR&#10;Uf//////////////////////////////////////////////////////////////////////////&#10;////////////9vb2/+Hh4f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09PT///////////////////////////////////////////&#10;////////////////////////////////////////////9vb2/+Hh4f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01NTf//////////&#10;////////////////////////////////////////////////////////////////////////////&#10;9vb2/+Hh4f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0tLS///////////////////////////////////////////////////////&#10;////////////////////////////////9/f3/+Li4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0lJSf//////////////////////&#10;////////////////////////////////////////////////////////////////9/f3/+Li4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0RERP//////////////////////////////////////////////////////////////////&#10;////////////////////9/f3/+Pj4/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0JCQv//////////////////////////////////&#10;////////////////////////////////////////////////////9/f3/+Pj4/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0BAQP//&#10;////////////////////////////////////////////////////////////////////////////&#10;////////+Pj4/+Pj4/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z4+Pv//////////////////////////////////////////////&#10;////////////////////////////////////////+Pj4/+Tk5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zw8PP//////////////&#10;////////////////////////////////////////////////////////////////////////+Pj4&#10;/+Tk5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zk5Of//////////////////////////////////////////////////////////&#10;////////////////////////////+fn5/+Tk5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/////////////////////////&#10;////////////////////////////////////////////////////////////+fn5/+Xl5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/////////////////////////////////////////////////////////////////////&#10;////////////////+fn5/+Xl5f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/////////////////////////////////////&#10;////////////////////////////////////////////////+vr6/+bm5v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CAwL/KkUq&#10;/0h3SP9Yklj/V5BX/0d1R/8mPyb/AQEB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1CFUP+Y+5j/mPuY/ydBJ/8AAAD/AAAA/wAAAP8AAAD/AAAA/wAAAP8AAAD/&#10;AAAA/wAAAP8AAAD/AAAA/wAAAP8AAAD/AAAA/woQCv8cLhz/Lk0u/yhDKP8UIBT/AgQC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/////&#10;////////////////////////////////////////////////////////////////////////////&#10;////+vr6/+bm5v9oaGj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3bDdv+Y+5j/lPWU/wUJB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/////////////////////////////////////////////////&#10;/////////////////////////////////////f39/+bm5v9paWn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BwsH/5X2lf+Y+5j/dL9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/////////////////&#10;/////////////////////////////////////////////////////////////////////f39/+fn&#10;5/9paWn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KkUq/5j7mP+Y+5j/TYBN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/////////////////////////////////////////////////////////////&#10;/////////////////////////f39/+fn5/9paWn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UIRQ/5j7mP+Y&#10;+5j/J0En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/////////////////////////////&#10;/////////////////////////////////////////////////////////f39/+fn5/9paWn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dcJ1/5j7mP+U9ZT/BQkF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/////////////////////////////////////////////////////////////////////////&#10;/////////////f39/+jo6P9paWn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BAYE/wQHBP8EBgT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/////////////////////////////////////////&#10;/////////////////////////////////////////////v7+/+jo6P9qamr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/////////&#10;////////////////////////////////////////////////////////////////////////////&#10;/v7+/+jo6P9qamr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/////////////////////////////////////////////////////&#10;/////////////////////////////////v7+/+np6f9qamr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/////////////////////&#10;/////////////////////////////////////////////////////////////////v7+/+np6f9q&#10;amr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/////////////////////////////////////////////////////////////////&#10;/////////////////////v7+/+rq6v9qamr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/////////////////////////////////&#10;/////////////////////////////////////////////////////v7+/+rq6v9qamr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/&#10;////////////////////////////////////////////////////////////////////////////&#10;/////////////+rq6v9ra2v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/////////////////////////////////////////////&#10;/////////////////////////////////////////////+vr6/9ra2v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/////////////&#10;////////////////////////////////////////////////////////////////////////////&#10;/+vr6/9ra2v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/////////////////////////////////////////////////////////&#10;/////////////////////////////////+vr6/9ra2v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9/f3/////////////////////&#10;/////////////////////////////////////////////////////////////////+zs7P9ra2v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7+/v/////////////////////////////////////////////////////////////////&#10;/////////////////////+zs7P9sbGz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8/Pz/////////////////////////////////&#10;/////////////////////////////////////////////////////+zs7P9sbGz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6+vr/&#10;////////////////////////////////////////////////////////////////////////////&#10;/////////+3t7f9sbGz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4+Pj/////////////////////////////////////////////&#10;/////////////////////////////////////////+3t7f9sbGz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29vb/////////////&#10;/////////////////////////////////////////////////////////////////////////+7u&#10;7v9sbGz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z8/P/////////////////////////////////////////////////////////&#10;/////////////////////////////+7u7v9sbGz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x8fH/////////////////////////&#10;/////////////////////////////////////////////////////////////+7u7v9tbW3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9/f3//////////////////////////////////////////////////////////////////////&#10;/////////////////+/v7/9tbW3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+AgID/////////////////////////////////////&#10;/////////////////////////////////////////////////+/v7/9tbW3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9/f3//////&#10;////////////////////////////////////////////////////////////////////////////&#10;//////Dw8P9tbW3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9/f3//////////////////////////////////////////////////&#10;//////////////////////////////////////Dw8P9tbW3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9/f3//////////////////&#10;//////////////////////////////////////////////////////////////////////Dw8P9u&#10;bm7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kZGT/////////////////////////////////////////////////////////////&#10;//////////////////////////Hx8f/c3Nz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9iYmL/////////////////////////////&#10;//////////////////////////////////////////////////////////Hx8f/c3Nz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g&#10;YGD/////////////////////////////////////////////////////////////////////////&#10;//////////////Hx8f/c3Nz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9eXl7/////////////////////////////////////////&#10;//////////////////////////////////////////////Ly8v/d3d3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9cXFz/////////&#10;////////////////////////////////////////////////////////////////////////////&#10;//Ly8v/d3d3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9bW1v/////////////////////////////////////////////////////&#10;//////////////////////////////////Ly8v/d3d3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9ZWVn/////////////////////&#10;//////////////////////////////////////////////////////////////////Pz8//e3t7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9XV1f/////////////////////////////////////////////////////////////////&#10;//////////////////////Pz8//e3t7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VVVX/////////////////////////////////&#10;//////////////////////////////////////////////////////T09P/e3t7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9TU1P/&#10;////////////////////////////////////////////////////////////////////////////&#10;//////////T09P/f39/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9RUVH/////////////////////////////////////////////&#10;//////////////////////////////////////////T09P/f39/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9PT0//////////////&#10;//////////////////////////////////////////////////////////////////////////X1&#10;9f/f39/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9NTU3/////////////////////////////////////////////////////////&#10;//////////////////////////////X19f/g4O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9LS0v/////////////////////////&#10;//////////////////////////////////////////////////////////////X19f/g4O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9JSUn/////////////////////////////////////////////////////////////////////&#10;//////////////////b29v/h4eH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9HR0f/////////////////////////////////////&#10;//////////////////////////////////////////////////b29v/h4eH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9FRUX/////&#10;////////////////////////////////////////////////////////////////////////////&#10;//////b29v/h4eH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9AQED/////////////////////////////////////////////////&#10;//////////////////////////////////////f39//i4uL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+Pj7/////////////////&#10;//////////////////////////////////////////////////////////////////////f39//i&#10;4uL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7Ozv/////////////////////////////////////////////////////////////&#10;//////////////////////////f39//i4uL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5OTn/////////////////////////////&#10;//////////////////////////////////////////////////////////j4+P/j4+P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////////////////////////////////////////////////////////////////////////&#10;//////////////j4+P/j4+P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////////////////////////////////////////&#10;//////////////////////////////////////////////j4+P/j4+P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////////&#10;////////////////////////////////////////////////////////////////////////////&#10;//n5+f/k5OT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////////////////////////////////////////////////////&#10;//////////////////////////////////n5+f/k5OT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////////////////////&#10;//////////////////////////////////////////////////////////////////r6+v/l5eX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////////////////////////////////////////////////////////////////&#10;//////////////////////r6+v/l5eX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////////////////////////////////&#10;//////////////////////////////////////////////////////r6+v/l5eX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////////////////////////////////////////////////////////////////////////////&#10;//////////39/f/m5ub/aGho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////////////////////////////////////////////&#10;//////////////////////////////////////////39/f/m5ub/aGho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////////////&#10;//////////////////////////////////////////////////////////////////////////39&#10;/f/m5ub/aWlp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////////////////////////////////////////////////////////&#10;//////////////////////////////39/f/n5+f/aWlp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////////////////////////&#10;//////////////////////////////////////////////////////////////39/f/n5+f/aWlp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////////////////////////////////////////////////////////////////////&#10;//////////////////7+/v/n5+f/aWlp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////////////////////////////////////&#10;//////////////////////////////////////////////////7+/v/o6Oj/aWlp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////&#10;////////////////////////////////////////////////////////////////////////////&#10;//////7+/v/o6Oj/ampq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////////////////////////////////////////////////&#10;//////////////////////////////////////7+/v/p6en/ampq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////////////////&#10;//////////////////////////////////////////////////////////////////////7+/v/p&#10;6en/ampq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////////////////////////////////////////////////////////////&#10;//////////////////////////7+/v/p6en/ampq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////////////////////////////&#10;///////////////////////////////////////////////////////////////q6ur/ampq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/f39////////////////////////////////////////////////////////////////////&#10;///////////////////q6ur/a2tr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+/v7////////////////////////////////////&#10;///////////////////////////////////////////////////q6ur/a2tr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+fn5////&#10;////////////////////////////////////////////////////////////////////////////&#10;///////r6+v/a2tr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9/f3////////////////////////////////////////////////&#10;///////////////////////////////////////r6+v/a2tr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+Pj4////////////////&#10;///////////////////////////////////////////////////////////////////////s7Oz/&#10;a2tr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9vb2////////////////////////////////////////////////////////////&#10;///////////////////////////s7Oz/a2tr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9PT0////////////////////////////&#10;///////////////////////////////////////////////////////////s7Oz/bGxs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8fHx////////////////////////////////////////////////////////////////////////&#10;///////////////t7e3/bGxs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f39/////////////////////////////////////////&#10;///////////////////////////////////////////////t7e3/bGxs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gICA////////&#10;////////////////////////////////////////////////////////////////////////////&#10;///t7e3/bGxs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gICA////////////////////////////////////////////////////&#10;///////////////////////////////////u7u7/bGxs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f39/////////////////////&#10;///////////////////////////////////////////////////////////////////u7u7/bW1t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gICA////////////////////////////////////////////////////////////////&#10;///////////////////////u7u7/bW1t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ZGRk////////////////////////////////&#10;///////////////////////////////////////////////////////v7+//bW1t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YmJi&#10;////////////////////////////////////////////////////////////////////////////&#10;///////////v7+//bW1t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YGBg////////////////////////////////////////////&#10;///////////////////////////////////////////w8PD/bW1t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Xl5e////////////&#10;///////////////////////////////////////////////////////////////////////////w&#10;8PD/bW1t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XFxc////////////////////////////////////////////////////////&#10;///////////////////////////////w8PD/29vb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Wlpa////////////////////////&#10;///////////////////////////////////////////////////////////////x8fH/3Nzc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WFhY////////////////////////////////////////////////////////////////////&#10;///////////////////x8fH/3Nzc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VlZW////////////////////////////////////&#10;///////////////////////////////////////////////////x8fH/3Nzc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VFRU////&#10;////////////////////////////////////////////////////////////////////////////&#10;///////y8vL/3d3d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UlJS////////////////////////////////////////////////&#10;///////////////////////////////////////y8vL/3d3d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UFBQ////////////////&#10;///////////////////////////////////////////////////////////////////////z8/P/&#10;3d3d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Tk5O////////////////////////////////////////////////////////////&#10;///////////////////////////z8/P/3t7e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TExM////////////////////////////&#10;///////////////////////////////////////////////////////////09PT/3t7e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SkpK////////////////////////////////////////////////////////////////////////&#10;///////////////09PT/39/f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SEhI////////////////////////////////////////&#10;///////////////////////////////////////////////09PT/39/f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RkZG////////&#10;////////////////////////////////////////////////////////////////////////////&#10;///19fX/39/f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RERE////////////////////////////////////////////////////&#10;///////////////////////////////////19fX/4ODg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QkJC////////////////////&#10;///////////////////////////////////////////////////////////////////19fX/4ODg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PT09////////////////////////////////////////////////////////////////&#10;///////////////////////29vb/4ODg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Ozs7////////////////////////////////&#10;///////////////////////////////////////////////////////29vb/4eHh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OTk5&#10;////////////////////////////////////////////////////////////////////////////&#10;///////////29vb/4eHh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///////////////////////////////////////////&#10;///////////////////////////////////////////39/f/4eHh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///////////&#10;///////////////////////////////////////////////////////////////////////////3&#10;9/f/4uLi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///////////////////////////////////////////////////////&#10;///////////////////////////////39/f/4uLi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///////////////////////&#10;///////////////////////////////////////////////////////////////4+Pj/4uLi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///////////////////////////////////////////////////////////////////&#10;///////////////////4+Pj/4+Pj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///////////////////////////////////&#10;///////////////////////////////////////////////////5+fn/4+Pj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///&#10;////////////////////////////////////////////////////////////////////////////&#10;///////5+fn/5OTk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///////////////////////////////////////////////&#10;///////////////////////////////////////5+fn/5OTk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///////////////&#10;///////////////////////////////////////////////////////////////////////6+vr/&#10;5OTk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///////////////////////////////////////////////////////////&#10;///////////////////////////6+vr/5eXl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///////////////////////////&#10;///////////////////////////////////////////////////////////9/f3/5eXl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///////////////////////////////////////////////////////////////////////&#10;///////////////9/f3/5eXl/2ho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///////////////////////////////////////&#10;///////////////////////////////////////////////9/f3/5ubm/2ho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///////&#10;////////////////////////////////////////////////////////////////////////////&#10;///9/f3/5ubm/2lpaf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///////////////////////////////////////////////////&#10;///////////////////////////////////9/f3/5+fn/2lpaf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///////////////////&#10;///////////////////////////////////////////////////////////////////+/v7/5+fn&#10;/2lpa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///////////////////////////////////////////////////////////////&#10;///////////////////////+/v7/5+fn/2lpaf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///////////////////////////////&#10;///////////////////////////////////////////////////////+/v7/6Ojo/2lpa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///////////////////////////////////////////////////////////////////////////&#10;///////////+/v7/6Ojo/2lpaf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/39/f//////////////////////////////////////&#10;///////////////////////////////////////////+/v7/6Ojo/2pqav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/v7+///////&#10;///////////////////////////////////////////////////////////////////////////+&#10;/v7/6enp/2pqav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/n5+f//////////////////////////////////////////////////&#10;////////////////////////////////////6enp/2pqav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/f39///////////////////&#10;////////////////////////////////////////////////////////////////////6enp/2pq&#10;av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/X19f//////////////////////////////////////////////////////////////&#10;////////////////////////6urq/2pqav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/b29v//////////////////////////////&#10;////////////////////////////////////////////////////////6urq/2tra/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/T0&#10;9P//////////////////////////////////////////////////////////////////////////&#10;////////////6+vr/2tra/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39/f///////////////////////////////////////////&#10;////////////////////////////////////////////6+vr/2tra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4CAgP//////////&#10;////////////////////////////////////////////////////////////////////////////&#10;6+vr/2tra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4CAgP//////////////////////////////////////////////////////&#10;////////////////////////////////7Ozs/2tra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4CAgP//////////////////////&#10;////////////////////////////////////////////////////////////////7Ozs/2tra/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4CAgP//////////////////////////////////////////////////////////////////&#10;////////////////////7Ozs/2xsb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4CAgP//////////////////////////////////&#10;////////////////////////////////////////////////////7e3t/2xsb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2RkZP//&#10;////////////////////////////////////////////////////////////////////////////&#10;////////7e3t/2xsb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2JiYv//////////////////////////////////////////////&#10;////////////////////////////////////////7u7u/2xsb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2BgYP//////////////&#10;////////////////////////////////////////////////////////////////////////7u7u&#10;/2xsb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15eXv//////////////////////////////////////////////////////////&#10;////////////////////////////7u7u/21tbf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1xcXP//////////////////////////&#10;////////////////////////////////////////////////////////////7+/v/21tb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1paWv//////////////////////////////////////////////////////////////////////&#10;////////////////7+/v/21tbf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1hYWP//////////////////////////////////////&#10;////////////////////////////////////////////////7+/v/21tbf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1ZWVv//////&#10;////////////////////////////////////////////////////////////////////////////&#10;////8PDw/21tbf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1RUVP//////////////////////////////////////////////////&#10;////////////////////////////////////8PDw/9vb2/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1JSUv//////////////////&#10;////////////////////////////////////////////////////////////////////8fHx/9vb&#10;2/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1BQUP//////////////////////////////////////////////////////////////&#10;////////////////////////8fHx/9zc3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05OTv//////////////////////////////&#10;////////////////////////////////////////////////////////8fHx/9zc3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0xM&#10;TP//////////////////////////////////////////////////////////////////////////&#10;////////////8vLy/9zc3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0pKSv//////////////////////////////////////////&#10;////////////////////////////////////////////8vLy/93d3f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0hISP//////////&#10;////////////////////////////////////////////////////////////////////////////&#10;8vLy/93d3f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0ZGRv//////////////////////////////////////////////////////&#10;////////////////////////////////8/Pz/97e3v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0RERP//////////////////////&#10;////////////////////////////////////////////////////////////////8/Pz/97e3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0JCQv//////////////////////////////////////////////////////////////////&#10;////////////////////8/Pz/97e3v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0BAQP//////////////////////////////////&#10;////////////////////////////////////////////////////9PT0/9/f3/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z4+Pv//&#10;////////////////////////////////////////////////////////////////////////////&#10;////////9PT0/9/f3/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zk5Of//////////////////////////////////////////////&#10;////////////////////////////////////////9fX1/9/f3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/////////////&#10;////////////////////////////////////////////////////////////////////////9fX1&#10;/+Dg4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/////////////////////////////////////////////////////////&#10;////////////////////////////9fX1/+Dg4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/////////////////////////&#10;////////////////////////////////////////////////////////////9vb2/+Dg4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/////////////////////////////////////////////////////////////////////&#10;////////////////9vb2/+Hh4f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/////////////////////////////////////&#10;////////////////////////////////////////////////9vb2/+Hh4f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/////&#10;////////////////////////////////////////////////////////////////////////////&#10;////9/f3/+Li4v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/////////////////////////////////////////////////&#10;////////////////////////////////////9/f3/+Li4v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/////////////////&#10;////////////////////////////////////////////////////////////////////+Pj4/+Li&#10;4v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/////////////////////////////////////////////////////////////&#10;////////////////////////+Pj4/+Pj4/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/////////////////////////////&#10;////////////////////////////////////////////////////////+fn5/+Pj4/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/////////////////////////////////////////////////////////////////////////&#10;////////////+fn5/+Pj4/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/////////////////////////////////////////&#10;////////////////////////////////////////////+fn5/+Tk5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/////////&#10;////////////////////////////////////////////////////////////////////////////&#10;+vr6/+Tk5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/////////////////////////////////////////////////////&#10;////////////////////////////////+vr6/+Tk5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/////////////////////&#10;/////////////////////////////////////////////////////////////////f39/+Xl5f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/////////////////////////////////////////////////////////////////&#10;/////////////////////f39/+Xl5f9oaGj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/////////////////////////////////&#10;/////////////////////////////////////////////////////f39/+bm5v9oaGj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/&#10;////////////////////////////////////////////////////////////////////////////&#10;/////////f39/+bm5v9oaGj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+/v7/////////////////////////////////////////&#10;/////////////////////////////////////////f39/+bm5v9paWn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8/Pz/////////&#10;/////////////////////////////////////////////////////////////////////////f39&#10;/+fn5/9paWn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6+vr/////////////////////////////////////////////////////&#10;/////////////////////////////v7+/+fn5/9paWn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4+Pj/////////////////////&#10;/////////////////////////////////////////////////////////////v7+/+fn5/9paWn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39/f/////////////////////////////////////////////////////////////////&#10;/////////////////v7+/+jo6P9paWn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19fX/////////////////////////////////&#10;/////////////////////////////////////////////////v7+/+jo6P9paWn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y8vL/&#10;////////////////////////////////////////////////////////////////////////////&#10;/////v7+/+np6f9qamr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x8fH/////////////////////////////////////////////&#10;/////////////////////////////////////////+np6f9qamr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+AgID/////////////&#10;/////////////////////////////////////////////////////////////////////////+np&#10;6f9qamr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9/f3//////////////////////////////////////////////////////////&#10;/////////////////////////////+rq6v9qamr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9/f3//////////////////////////&#10;/////////////////////////////////////////////////////////////+rq6v9qamr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+AgID/////////////////////////////////////////////////////////////////////&#10;/////////////////+rq6v9ra2v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+AgID/////////////////////////////////////&#10;/////////////////////////////////////////////////+vr6/9ra2v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+AgID/////&#10;////////////////////////////////////////////////////////////////////////////&#10;/////+vr6/9ra2v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9jY2P/////////////////////////////////////////////////&#10;/////////////////////////////////////+zs7P9ra2v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9hYWH/////////////////&#10;/////////////////////////////////////////////////////////////////////+zs7P9r&#10;a2v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fX1//////////////////////////////////////////////////////////////&#10;/////////////////////////+zs7P9sbGz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9dXV3/////////////////////////////&#10;/////////////////////////////////////////////////////////+3t7f9sbGz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b&#10;W1v/////////////////////////////////////////////////////////////////////////&#10;/////////////+3t7f9sbGz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9ZWVn/////////////////////////////////////////&#10;/////////////////////////////////////////////+3t7f9sbGz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9XV1f/////////&#10;////////////////////////////////////////////////////////////////////////////&#10;/+7u7v9sbGz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9VVVX/////////////////////////////////////////////////////&#10;/////////////////////////////////+7u7v9sbGz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9TU1P/////////////////////&#10;/////////////////////////////////////////////////////////////////+7u7v9tbW3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gICA////////////////////////////////////////////////////////////&#10;////////////////////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+AgID/f39/////////////&#10;/////////////////////////////////////4CAg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v7/T/7+/0/+/v9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v&#10;7/T/7+/0/+/v9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v7/T/7+/0/+/v9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v7/T/7+/0/+/v&#10;9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v7/T/7+/0/+/v9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v7/T/7+/0/+/v9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+/v9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7/T/7+/0/+/v9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v7/T/&#10;7+/0/+/v9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v7/T/7+/0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v7/T/7+/0/+/v9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v7/T/7+/0/+/v9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v7/T/7+/0/+/v9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v7/T/7+/0/+/v9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v7/T/7+/0/+/v9P/v7/T/7+/0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v7/T/7+/0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v7/T/7+/0/+/v9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v7/T/7+/0&#10;/+/v9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v7/T/7+/0/+/v9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v7/T/7+/0/+/v9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v7/T/7+/0/+/v9P/v7/T/7+/0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v7/T/7+/0/+/v9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v&#10;7/T/7+/0/+/v9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v7/T/7+/0/+/v9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v7/T/7+/0/+/v&#10;9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v7/T/7+/0/+/v9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v7/T/7+/0/+/v9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KCg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+/v9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ExMA/4yMAP+MjAD/jIwA/4yMAP+MjAD/jIwA/4yMAP+MjAD/&#10;jIwA/4yMAP+MjAD/jIwA/4yMAP9MT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LS0A/4yMAP+MjAD/jIwA/4yMAP+MjAD/jIwA/4yM&#10;AP+MjAD/jIwA/4yMAP+MjAD/jIwA/4yMAP+MjAD/jIwA/1lZ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0hIAP+srAD/0dEA//PzAP///wD/6+sA/8XF&#10;AP+PjwD/GRk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7/T/7+/0/+/v9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JCQA////AP///wD/&#10;//8A////AP///wD///8A////AP///wD///8A////AP///wD///8A////AP+Mj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xISAP80&#10;NAD/NDQA/xER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VFQA////&#10;AP///wD///8A////AP///wD///8A////AP///wD///8A////AP///wD///8A////AP///wD///8A&#10;/6Sk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v7/T/&#10;7+/0/+/v9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JCQA////AP///wD//v4A//v7AP/7+wD/+/sA//v7AP/7+wD/+/sA//v7AP/7&#10;+wD/+/sA//v7AP+JiQ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1xcAP///wD///8A/1RU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UlIA//v7AP/7+wD/+/sA//v7AP/7+wD/+/sA//v7AP/7+wD/+/sA&#10;//v7AP/7+wD/+/sA////AP///wD///8A/4iI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v7/T/7+/0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v7/T/7+/0/+/v9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JCQA////AP///wD/rKw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1xcAP///wD///8A/1RU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AAAA/wAAAP8AAAD/AAAA&#10;/wAAAP8AAAD/AAAA/wAAAP8AAAD/AAAA/wAAAP8AAAD/NjYA////AP///wD/2NgA/woK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v7/T/7+/0/+/v9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JCQA////AP///wD/rKw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1xcAP///wD///8A/1RU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NDQD/&#10;3NwA////AP/6+gD/MjI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v7/T/7+/0/+/v9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v7/T/7+/0/+/v9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fX0A/9jYAP/Y2AD/gYEA/wAAAP8AAAD/AAAA/wAAAP8AAAD/&#10;AAAA/wAAAP+engD/2NgA/9jYAP8+PgD/AAAA/wAAAP+rqwD/2NgA/9fXAP8VFQD/AAAA/wAAAP8A&#10;AAD/AAAA/wAAAP8AAAD/AAAA/wAAAP+XlwD/2NgA/9fXAP8eHgD/AAAA/wAAAP+5uQD/2NgA/9jY&#10;AP/Y2AD/2NgA/9jYAP/Y2AD/2NgA/9jYAP/Y2AD/2NgA/9jYAP/Y2AD/Cgo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v7/T/7+/0/+/v9P/v7/T/7+/0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v7/T/7+/0/+/v9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0JCAP/+/gD///8A/87OAP8EBAD/AAAA/wAAAP8AAAD/Dg4A/+TkAP//&#10;/wD/5eUA/xERAP8AAAD/AAAA/wAAAP8ZGQD//PwA////AP+8vAD/AAAA/wAAAP8AAAD/AAAA/wAA&#10;AP8AAAD/AAAA/1dXAP///wD///8A/29vAP8AAAD/AAAA/wAAAP9ZWQD/Z2cA/2dnAP9nZwD/Z2cA&#10;/2dnAP9nZwD/Z2cA/2dnAP+LiwD///8A////AP/ExAD/AgI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v7/T/7+/0&#10;/+/v9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+PjwD///8A////AP92&#10;dgD/AAAA/wAAAP8AAAD/lJQA////AP///wD/R0cA/wAAAP8AAAD/AAAA/wAAAP8AAAD/t7cA////&#10;AP/8/AD/FRUA/wAAAP8AAAD/AAAA/wAAAP8AAAD/AAAA/6ysAP///wD/+/sA/xUVAP8AAAD/AAAA&#10;/wAAAP8AAAD/AAAA/wAAAP8AAAD/AAAA/wAAAP8AAAD/AAAA/wcHAP/KygD///8A/+fnAP8ZGQ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v7/T/7+/0/+/v9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ICAD/1dUA////AP/29gD/IyMA/wAAAP83NwD//f0A////AP+XlwD/AAAA/wAA&#10;AP8AAAD/AAAA/wAAAP8AAAD/WFgA////AP///wD/Z2cA/wAAAP8AAAD/AAAA/wAAAP8AAAD/CwsA&#10;//b2AP///wD/srIA/wAAAP8AAAD/AAAA/wAAAP8AAAD/AAAA/wAAAP8AAAD/AAAA/wAAAP8AAAD/&#10;AAAA/5qaAP///wD/+/sA/z09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v7/T/7+/0/+/v9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MjIA//r6AP///wD/vLwA/wUF&#10;AP/S0gD///8A/9vbAP8LCwD/AAAA/wAAAP8AAAD/AAAA/wAAAP8AAAD/CQkA//DwAP///wD/vLwA&#10;/wAAAP8AAAD/AAAA/wAAAP8AAAD/V1cA////AP///wD/VFQA/wAAAP8AAAD/AAAA/wAAAP8AAAD/&#10;AAAA/wAAAP8AAAD/AAAA/wAAAP8AAAD/ZGQA////AP///wD/b28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v7/T/7+/0/+/v9P/v7/T/7+/0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3x8AP///wD///8A/8jIAP///wD//PwA/zk5AP8AAAD/AAAA/wAAAP8AAAD/AAAA&#10;/wAAAP8AAAD/AAAA/5ubAP///wD//PwA/xUVAP8AAAD/AAAA/wAAAP8AAAD/rKwA////AP/u7gD/&#10;BwcA/wAAAP8AAAD/AAAA/wAAAP8AAAD/AAAA/wAAAP8AAAD/AAAA/wAAAP80NAD/+PgA////AP+m&#10;pg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kJAD/eXkA/7y8AP/39wD///8A&#10;////AP///wD///8A//39AP+QkAD/BgYA/wAAAP8AAAD/AAAA/wAAAP8AAAD/AAAA/1xcAP///wD/&#10;//8A/1RUAP8AAAD/AAAA/wAAAP8AAAD/AAAA/wAAAP8AAAD/AAAA/wAAAP8AAAD/AAAA/wAAAP8A&#10;AAD/AAAA/wAAAP8AAAD/fHwA////AP///wD/NDQA/wAAAP8AAAD/AAAA/wAAAP98fAD///8A////&#10;AP87OwD/AAAA/wAAAP8AAAD/AAAA/wAAAP8AAAD/AAAA/wAAAP8AAAD/XFwA////AP///wD/VFQ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v7/T/7+/0/+/v9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MDAP/HxwD///8A////AP///wD/hoYA&#10;/wAAAP8AAAD/AAAA/wAAAP8AAAD/AAAA/wAAAP8AAAD/AAAA/zw8AP///wD///8A/2dnAP8AAAD/&#10;AAAA/wAAAP8LCwD/9fUA////AP+YmAD/AAAA/wAAAP8AAAD/AAAA/wAAAP8AAAD/AAAA/wAAAP8A&#10;AAD/AAAA/xQUAP/h4QD///8A/9LSAP8KCg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v&#10;7/T/7+/0/+/v9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5OQD///8A////AP/4+AD/Dw8A/wAAAP8AAAD/AAAA/wAAAP8AAAD/AAAA/wAAAP8AAAD/&#10;AAAA/wEBAP/d3QD///8A/7y8AP8AAAD/AAAA/wAAAP9WVgD///8A////AP85OQD/AAAA/wAAAP8A&#10;AAD/AAAA/wAAAP8AAAD/AAAA/wAAAP8AAAD/AwMA/7u7AP///wD/8PAA/yQk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YGAD/&#10;rq4A////AP///wD/+/sA/yQkAP8AAAD/AAAA/wAAAP8AAAD/AAAA/1xcAP///wD///8A/1RUAP8A&#10;AAD/AAAA/wAAAP8AAAD/AAAA/wAAAP8BAQD/c3MA/+vrAP///wD///8A////AP///wD///8A////&#10;AP///wD///8A////AP///wD/NDQA/wAAAP8AAAD/AAAA/wAAAP98fAD///8A////AP80NAD/AAAA&#10;/wAAAP8AAAD/AAAA/wAAAP8AAAD/AAAA/wAAAP8AAAD/XFwA////AP///wD/VFQ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v7/T/7+/0/+/v9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+trQD///8A////AP///wD/j48A/wAAAP8AAAD/&#10;AAAA/wAAAP8AAAD/AAAA/wAAAP8AAAD/AAAA/wAAAP9/fwD///8A//z8AP8VFQD/AAAA/wAAAP+r&#10;qwD///8A/9raAP8AAAD/AAAA/wAAAP8AAAD/AAAA/wAAAP8AAAD/AAAA/wAAAP8AAAD/h4cA////&#10;AP/+/gD/TU0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v7/T/7+/0/+/v&#10;9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1xcAP///wD/&#10;//8A/9TUAP///wD//v4A/z8/AP8AAAD/AAAA/wAAAP8AAAD/AAAA/wAAAP8AAAD/AAAA/wAAAP8i&#10;IgD//v4A////AP9nZwD/AAAA/wsLAP/19QD///8A/319AP8AAAD/AAAA/wAAAP8AAAD/AAAA/wAA&#10;AP8AAAD/AAAA/wAAAP9SUgD///8A////AP+Dgw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29vAP//&#10;/wD///8A/4aGAP8AAAD/AAAA/wAAAP8AAAD/AAAA/1xcAP///wD///8A/1RUAP8AAAD/AAAA/wAA&#10;AP8AAAD/AAAA/x4eAP/9/QD///8A/+npAP8sLAD/AAAA/wAAAP8AAAD/AAAA/wAAAP8AAAD/fn4A&#10;////AP///wD/NDQA/wAAAP8AAAD/AAAA/wAAAP98fAD///8A////AP80NAD/AAAA/wAAAP8AAAD/&#10;AAAA/wAAAP8AAAD/AAAA/wAAAP8AAAD/XFwA////AP///wD/VFQ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v7/T/7+/0/+/v9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HBwA/+/vAP///wD/sbEA/xERAP/o6AD///8A/97eAP8MDAD/AAAA/wAAAP8A&#10;AAD/AAAA/wAAAP8AAAD/AAAA/wAAAP8AAAD/wsIA////AP+8vAD/AAAA/1VVAP///wD//v4A/yAg&#10;AP8AAAD/AAAA/wAAAP8AAAD/AAAA/wAAAP8AAAD/AAAA/ygoAP/y8gD///8A/7i4AP8CAg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v7/T/7+/0/+/v9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BAQD/uroA////AP/z8wD/HR0A/wAAAP9Z&#10;WQD///8A////AP+ZmQD/AAAA/wAAAP8AAAD/AAAA/wAAAP8AAAD/AAAA/wAAAP8AAAD/Y2MA////&#10;AP/8/AD/FRUA/6qqAP///wD/wcEA/wAAAP8AAAD/AAAA/wAAAP8AAAD/AAAA/wAAAP8AAAD/DAwA&#10;/9bWAP///wD/398A/xIS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+/v9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9q&#10;agD///8A////AP9vbwD/AAAA/wAAAP8AAAD/ubkA////AP///wD/R0cA/wAAAP8AAAD/AAAA/wAA&#10;AP8AAAD/AAAA/wAAAP8AAAD/Dg4A//b2AP///wD/cnIA//X1AP///wD/YmIA/wAAAP8AAAD/AAAA&#10;/wAAAP8AAAD/AAAA/wAAAP8AAAD/q6sA////AP/39wD/MTE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7/T/7+/0/+/v9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yQkAP/19QD///8A/8vLAP8DAwD/AAAA/wAAAP8AAAD/IiIA//b2&#10;AP///wD/5OQA/xAQAP8AAAD/AAAA/wAAAP8AAAD/AAAA/wAAAP8AAAD/AAAA/6amAP///wD///8A&#10;////AP/29gD/Dg4A/wAAAP8AAAD/AAAA/wAAAP8AAAD/AAAA/wAAAP90dAD///8A////AP+hoQD/&#10;QEAA/0BAAP9AQAD/QEAA/0BAAP9AQAD/QEAA/0BAAP9AQAD/BgY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v7/T/&#10;7+/0/+/v9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v7/T/7+/0/+/v9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eHgA////AP///wD/jIwA/wAAAP8AAAD/AAAA/wAAAP8AAAD/AAAA/wUFAP/T0wD///8A&#10;////AP9RUQD/AAAA/wAAAP8AAAD/AAAA/wAAAP8AAAD/AAAA/wMDAP/l5QD///8A////AP9ISAD/&#10;AAAA/wAAAP8AAAD/AAAA/wAAAP8AAAD/AAAA/wAAAP/g4AD///8A////AP///wD///8A////AP//&#10;/wD///8A////AP///wD///8A////AP///wD/GBg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v7/T/7+/0/+/v9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ICAA/0BAAP8aGgD/AAAA/wAAAP8AAAD/AAAA/wAAAP8AAAD/AAAA/wAAAP8AAAD/AAAA/wAA&#10;AP8AAAD/AAAA/wAAAP8AAAD/AAAA/yAgAP9AQAD/Gho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e3gD///8A/+bmAP8DAw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v7/T/7+/0/+/v9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z4+AP///wD///8A/4GB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v7/T/7+/0/+/v9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wMA/8DAAP//&#10;/wD/9/cA/xYW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v7/T/7+/0/+/v9P/v7/T/7+/0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v7/T/7+/0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EhIA/zw8AP9tbQD/x8cA////AP///wD/kJ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v7/T/7+/0/+/v9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QEAA////AP///wD///8A////AP/LywD/Bwc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v7/T/7+/0&#10;/+/v9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QEAA////&#10;AP/9/QD/4uIA/4aGAP8PDw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v7/T/7+/0/+/v9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QEA/xMTAP8HBw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v7/T/7+/0/+/v9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v7/T/7+/0/+/v9P/v7/T/7+/0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v7/T/7+/0/+/v9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v&#10;7/T/7+/0/+/v9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v7/T/7+/0/+/v9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v7/T/7+/0/+/v&#10;9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v7/T/7+/0/+/v9P/v7/T/7+/0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v7/T/7+/0/+/v9P/v7/T/7+/0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+/v9P/v7/T/7+/0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7/T/7+/0/+/v9P/v7/T/7+/0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+/v9P/v7/T/7+/0/+/v9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v7/T/&#10;7+/0/+/v9P/v7/T/7+/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v7/T/7+/0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+/v9P/v7/T/7+/0/+/v9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v7/T/7+/0/+/v9P/v7/T/7+/0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+/v9P/v&#10;7/T/7+/0/+/v9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v7/T/7+/0/+/v9P/v&#10;7/T/7+/0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+/v9P/v7/T/7+/0/+/v9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+/v9P/v7/T/7+/0/+/v9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v7/T/7+/0/+/v9P/v7/T/7+/0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+/v9P/v7/T/7+/0/+/v9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+/v9P/v7/T/7+/0/+/v&#10;9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v7/T/7+/0/+/v9P/v7/T/7+/0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+/v9P/v7/T/7+/0/+/v9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+/v9P/v7/T/7+/0/+/v9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v7/T/7+/0/+/v9P/v7/T/7+/0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+/v&#10;9P/v7/T/7+/0/+/v9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/v7/T/7+/0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+/v9P/v7/T/7+/0/+/v9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/v7/T/7+/0/+/v9P/v7/T/7+/0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+/v9P/v7/T/7+/0/+/v9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/v7/T/7+/0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+/v9P/v7/T/7+/0/+/v9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/v7/T/7+/0&#10;/+/v9P/v7/T/7+/0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+/v9P/v7/T/7+/0&#10;/+/v9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/v7/T/7+/0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+/v9P/v7/T/7+/0/+/v9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/v7/T/7+/0/+/v9P/v7/T/7+/0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+/v9P/v7/T/7+/0/+/v9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v7/T/7+/0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+/v9P/v7/T/&#10;7+/0/+/v9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v7/T/7+/0/+/v9P/v7/T/&#10;7+/0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+/v9P/v7/T/7+/0/+/v9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v7/T/7+/0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+/v9P/v7/T/7+/0/+/v9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32" o:spid="_x0000_s1027" type="#_x0000_t75" style="position:absolute;left:76912;width:728736;height:126014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EG&#10;AcrCAAAA2wAAAA8AAABkcnMvZG93bnJldi54bWxEj8FqwzAQRO+F/IPYQG+NXKeU4EQJdcGQHJuG&#10;QG6LtbVMrZWxVFv++ypQ6HGYmTfM7hBtJ0YafOtYwfMqA0FcO91yo+DyWT1tQPiArLFzTApm8nDY&#10;Lx52WGg38QeN59CIBGFfoAITQl9I6WtDFv3K9cTJ+3KDxZDk0Eg94JTgtpN5lr1Kiy2nBYM9vRuq&#10;v88/VsGmOpW3WOYv/WxkHXHK7S1elXpcxrctiEAx/If/2ketYJ3D/Uv6AXL/C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hBgHKwgAAANsAAAAPAAAAAAAAAAAAAAAAAJwCAABk&#10;cnMvZG93bnJldi54bWxQSwUGAAAAAAQABAD3AAAAiwMAAAAA&#10;">
                  <v:imagedata r:id="rId9" o:title=""/>
                  <v:path arrowok="t"/>
                </v:shape>
                <v:group id="Gruppierung 35" o:spid="_x0000_s1028" style="position:absolute;left:5341121;top:1319960;width:1181100;height:617674" coordorigin="1224871,264819" coordsize="1181150,61822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2/z3i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SxX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tv894sUAAADbAAAA&#10;DwAAAAAAAAAAAAAAAACpAgAAZHJzL2Rvd25yZXYueG1sUEsFBgAAAAAEAAQA+gAAAJsDAAAAAA==&#10;">
                  <v:shapetype id="_x0000_t32" coordsize="21600,21600" o:spt="32" o:oned="t" path="m0,0l21600,21600e" filled="f">
                    <v:path arrowok="t" fillok="f" o:connecttype="none"/>
                    <o:lock v:ext="edit" shapetype="t"/>
                  </v:shapetype>
                  <v:shape id="Gerade Verbindung mit Pfeil 36" o:spid="_x0000_s1029" type="#_x0000_t32" style="position:absolute;left:1307929;top:264819;width:221880;height:310473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BNe0sYAAADbAAAADwAAAGRycy9kb3ducmV2LnhtbESPQWvCQBSE7wX/w/IEL6VutBBs6iqi&#10;WNqDh6igx0f2NYlm38bsRtN/7xYEj8PMfMNM552pxJUaV1pWMBpGIIgzq0vOFex367cJCOeRNVaW&#10;ScEfOZjPei9TTLS9cUrXrc9FgLBLUEHhfZ1I6bKCDLqhrYmD92sbgz7IJpe6wVuAm0qOoyiWBksO&#10;CwXWtCwoO29bo+AnXV42H2U6OX21h/NqRPHxtb0oNeh3i08Qnjr/DD/a31rBewz/X8IPkLM7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HATXtLGAAAA2wAAAA8AAAAAAAAA&#10;AAAAAAAAoQIAAGRycy9kb3ducmV2LnhtbFBLBQYAAAAABAAEAPkAAACUAwAAAAA=&#10;" strokecolor="black [3200]" strokeweight="1pt">
                    <v:stroke endarrow="block" joinstyle="miter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feld 37" o:spid="_x0000_s1030" type="#_x0000_t202" style="position:absolute;left:1224871;top:534321;width:1181150;height:3487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3BHtxAAA&#10;ANsAAAAPAAAAZHJzL2Rvd25yZXYueG1sRI9PawIxFMTvBb9DeEJvmtSqbbcbRSyCp4pWC709Nm//&#10;4OZl2aTu+u0bQehxmJnfMOmyt7W4UOsrxxqexgoEceZMxYWG49dm9ArCB2SDtWPScCUPy8XgIcXE&#10;uI73dDmEQkQI+wQ1lCE0iZQ+K8miH7uGOHq5ay2GKNtCmha7CLe1nCg1lxYrjgslNrQuKTsffq2G&#10;02f+8z1Vu+LDzprO9UqyfZNaPw771TuIQH34D9/bW6Ph+QVuX+IPkI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NwR7cQAAADbAAAADwAAAAAAAAAAAAAAAACXAgAAZHJzL2Rv&#10;d25yZXYueG1sUEsFBgAAAAAEAAQA9QAAAIgDAAAAAA==&#10;" filled="f" stroked="f">
                    <v:textbox>
                      <w:txbxContent>
                        <w:p w14:paraId="137BDE90" w14:textId="77777777" w:rsidR="0050350B" w:rsidRDefault="0050350B" w:rsidP="0050350B">
                          <w:r>
                            <w:t>Messung starten</w:t>
                          </w:r>
                        </w:p>
                      </w:txbxContent>
                    </v:textbox>
                  </v:shape>
                </v:group>
                <v:group id="Gruppierung 41" o:spid="_x0000_s1031" style="position:absolute;left:1734796;top:461474;width:1452880;height:1600603" coordorigin="871828,-552546" coordsize="1453033,160065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kcJInMUAAADbAAAA&#10;DwAAAAAAAAAAAAAAAACpAgAAZHJzL2Rvd25yZXYueG1sUEsFBgAAAAAEAAQA+gAAAJsDAAAAAA==&#10;">
                  <v:shape id="Gerade Verbindung mit Pfeil 42" o:spid="_x0000_s1032" type="#_x0000_t32" style="position:absolute;left:1598345;top:-552546;width:120301;height:1086336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/hfAMEAAADbAAAADwAAAGRycy9kb3ducmV2LnhtbESPQYvCMBSE78L+h/AWvGm6xYpUo8iK&#10;rBcFW/f+tnm2xealNFmt/94IgsdhZr5hFqveNOJKnastK/gaRyCIC6trLhWc8u1oBsJ5ZI2NZVJw&#10;Jwer5cdggam2Nz7SNfOlCBB2KSqovG9TKV1RkUE3ti1x8M62M+iD7EqpO7wFuGlkHEVTabDmsFBh&#10;S98VFZfs3yjIM8P7v99NksQ//qDjOmmiNlFq+Nmv5yA89f4dfrV3WsEkhueX8APk8g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n+F8AwQAAANsAAAAPAAAAAAAAAAAAAAAA&#10;AKECAABkcnMvZG93bnJldi54bWxQSwUGAAAAAAQABAD5AAAAjwMAAAAA&#10;" strokecolor="black [3200]" strokeweight="1pt">
                    <v:stroke endarrow="block" joinstyle="miter"/>
                  </v:shape>
                  <v:shape id="Textfeld 43" o:spid="_x0000_s1033" type="#_x0000_t202" style="position:absolute;left:871828;top:533791;width:1453033;height:51431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4WSTwwAA&#10;ANsAAAAPAAAAZHJzL2Rvd25yZXYueG1sRI9Pa8JAFMTvBb/D8oTe6q7/iqbZiCiFnhStCt4e2WcS&#10;mn0bsluTfvuuUOhxmJnfMOmqt7W4U+srxxrGIwWCOHem4kLD6fP9ZQHCB2SDtWPS8EMeVtngKcXE&#10;uI4PdD+GQkQI+wQ1lCE0iZQ+L8miH7mGOHo311oMUbaFNC12EW5rOVHqVVqsOC6U2NCmpPzr+G01&#10;nHe362Wm9sXWzpvO9UqyXUqtn4f9+g1EoD78h//aH0bDbAqPL/EHyOw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/4WSTwwAAANsAAAAPAAAAAAAAAAAAAAAAAJcCAABkcnMvZG93&#10;bnJldi54bWxQSwUGAAAAAAQABAD1AAAAhwMAAAAA&#10;" filled="f" stroked="f">
                    <v:textbox>
                      <w:txbxContent>
                        <w:p w14:paraId="284F3713" w14:textId="288A3E58" w:rsidR="0050350B" w:rsidRDefault="00141F98" w:rsidP="0050350B">
                          <w:r>
                            <w:t>2</w:t>
                          </w:r>
                          <w:r w:rsidR="0050350B">
                            <w:t xml:space="preserve"> Diagramm</w:t>
                          </w:r>
                          <w:r>
                            <w:t>e:</w:t>
                          </w:r>
                          <w:r>
                            <w:br/>
                          </w:r>
                          <w:r w:rsidR="0050350B">
                            <w:t xml:space="preserve"> </w:t>
                          </w:r>
                          <w:proofErr w:type="spellStart"/>
                          <w:r w:rsidR="0050350B">
                            <w:t>az</w:t>
                          </w:r>
                          <w:proofErr w:type="spellEnd"/>
                          <w:r w:rsidR="0050350B">
                            <w:t>(t)</w:t>
                          </w:r>
                          <w:r>
                            <w:t xml:space="preserve"> und </w:t>
                          </w:r>
                          <w:proofErr w:type="spellStart"/>
                          <w:r>
                            <w:t>vz</w:t>
                          </w:r>
                          <w:proofErr w:type="spellEnd"/>
                          <w:r>
                            <w:t>(t)</w:t>
                          </w:r>
                        </w:p>
                      </w:txbxContent>
                    </v:textbox>
                  </v:shape>
                </v:group>
                <v:shape id="Bild 44" o:spid="_x0000_s1034" type="#_x0000_t75" style="position:absolute;left:1153682;top:59820;width:735407;height:126014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">
                  <v:imagedata r:id="rId10" o:title=""/>
                  <v:path arrowok="t"/>
                </v:shape>
                <v:shape id="Bild 45" o:spid="_x0000_s1035" type="#_x0000_t75" style="position:absolute;left:3563596;top:34183;width:737074;height:126014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SX&#10;dkvDAAAA2wAAAA8AAABkcnMvZG93bnJldi54bWxEj9FqwkAURN8L/sNyBd/qRtEi0VUkILQPFhr9&#10;gGv2mkSzd+Puqsnfu4VCH4eZOcOsNp1pxIOcry0rmIwTEMSF1TWXCo6H3fsChA/IGhvLpKAnD5v1&#10;4G2FqbZP/qFHHkoRIexTVFCF0KZS+qIig35sW+Lona0zGKJ0pdQOnxFuGjlNkg9psOa4UGFLWUXF&#10;Nb8bBSeXXSb3r/ktGD3tj9/7PqNTrtRo2G2XIAJ14T/81/7UCmZz+P0Sf4Bcv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Jd2S8MAAADbAAAADwAAAAAAAAAAAAAAAACcAgAA&#10;ZHJzL2Rvd25yZXYueG1sUEsFBgAAAAAEAAQA9wAAAIwDAAAAAA==&#10;">
                  <v:imagedata r:id="rId11" o:title=""/>
                  <v:path arrowok="t"/>
                </v:shape>
                <v:group id="Gruppierung 46" o:spid="_x0000_s1036" style="position:absolute;top:1260140;width:1452880;height:677350" coordorigin="871828,205144" coordsize="1453033,67737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K9Do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Mz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eK9DoxAAAANsAAAAP&#10;AAAAAAAAAAAAAAAAAKkCAABkcnMvZG93bnJldi54bWxQSwUGAAAAAAQABAD6AAAAmgMAAAAA&#10;">
                  <v:shape id="Gerade Verbindung mit Pfeil 47" o:spid="_x0000_s1037" type="#_x0000_t32" style="position:absolute;left:1078880;top:205144;width:139714;height:328505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1mINMcAAADbAAAADwAAAGRycy9kb3ducmV2LnhtbESPT2vCQBTE7wW/w/IKvZS6UYrV6Cqi&#10;tNSDh9hCPT6yzyQ1+zZmN3/67V1B6HGYmd8wi1VvStFS7QrLCkbDCARxanXBmYLvr/eXKQjnkTWW&#10;lknBHzlYLQcPC4y17Tih9uAzESDsYlSQe1/FUro0J4NuaCvi4J1sbdAHWWdS19gFuCnlOIom0mDB&#10;YSHHijY5pedDYxTsks1lPyuS6e9H83PejmhyfG4uSj099us5CE+9/w/f259awesb3L6EHyCXV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BHWYg0xwAAANsAAAAPAAAAAAAA&#10;AAAAAAAAAKECAABkcnMvZG93bnJldi54bWxQSwUGAAAAAAQABAD5AAAAlQMAAAAA&#10;" strokecolor="black [3200]" strokeweight="1pt">
                    <v:stroke endarrow="block" joinstyle="miter"/>
                  </v:shape>
                  <v:shape id="Textfeld 48" o:spid="_x0000_s1038" type="#_x0000_t202" style="position:absolute;left:871828;top:533791;width:1453033;height:3487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RfbivgAA&#10;ANsAAAAPAAAAZHJzL2Rvd25yZXYueG1sRE/LisIwFN0L/kO4gjtNHFS0GkVGhFk5+AR3l+baFpub&#10;0kTb+fvJQnB5OO/lurWleFHtC8caRkMFgjh1puBMw/m0G8xA+IBssHRMGv7Iw3rV7SwxMa7hA72O&#10;IRMxhH2CGvIQqkRKn+Zk0Q9dRRy5u6sthgjrTJoamxhuS/ml1FRaLDg25FjRd07p4/i0Gi77++06&#10;Vr/Z1k6qxrVKsp1Lrfu9drMAEagNH/Hb/WM0jOPY+CX+ALn6B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sUX24r4AAADbAAAADwAAAAAAAAAAAAAAAACXAgAAZHJzL2Rvd25yZXYu&#10;eG1sUEsFBgAAAAAEAAQA9QAAAIIDAAAAAA==&#10;" filled="f" stroked="f">
                    <v:textbox>
                      <w:txbxContent>
                        <w:p w14:paraId="6B86ECB0" w14:textId="77777777" w:rsidR="0050350B" w:rsidRDefault="0050350B" w:rsidP="0050350B">
                          <w:r>
                            <w:t xml:space="preserve">Fenster </w:t>
                          </w:r>
                          <w:r>
                            <w:sym w:font="Wingdings" w:char="F0E0"/>
                          </w:r>
                          <w:r>
                            <w:t xml:space="preserve"> Graphen</w:t>
                          </w:r>
                        </w:p>
                      </w:txbxContent>
                    </v:textbox>
                  </v:shape>
                </v:group>
                <v:shape id="Gerade Verbindung mit Pfeil 49" o:spid="_x0000_s1039" type="#_x0000_t32" style="position:absolute;left:948583;top:339128;width:504298;height:1269149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VzNccIAAADbAAAADwAAAGRycy9kb3ducmV2LnhtbESPQYvCMBSE7wv+h/AEb5parGg1iijL&#10;enHBqvdn82yLzUtpstr990ZY2OMwM98wy3VnavGg1lWWFYxHEQji3OqKCwXn0+dwBsJ5ZI21ZVLw&#10;Sw7Wq97HElNtn3ykR+YLESDsUlRQet+kUrq8JINuZBvi4N1sa9AH2RZSt/gMcFPLOIqm0mDFYaHE&#10;hrYl5ffsxyg4ZYYP18suSeIv/63jKqmjJlFq0O82CxCeOv8f/mvvtYLJHN5fwg+Qqx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6VzNccIAAADbAAAADwAAAAAAAAAAAAAA&#10;AAChAgAAZHJzL2Rvd25yZXYueG1sUEsFBgAAAAAEAAQA+QAAAJADAAAAAA==&#10;" strokecolor="black [3200]" strokeweight="1pt">
                  <v:stroke endarrow="block" joinstyle="miter"/>
                </v:shape>
                <v:group id="Gruppierung 51" o:spid="_x0000_s1040" style="position:absolute;left:3221764;top:350378;width:1452880;height:1711698" coordorigin="871828,-660549" coordsize="1453033,166404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G95B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V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BQb3kHDAAAA2wAAAA8A&#10;AAAAAAAAAAAAAAAAqQIAAGRycy9kb3ducmV2LnhtbFBLBQYAAAAABAAEAPoAAACZAwAAAAA=&#10;">
                  <v:shape id="Gerade Verbindung mit Pfeil 52" o:spid="_x0000_s1041" type="#_x0000_t32" style="position:absolute;left:1503779;top:-660549;width:94566;height:1194031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ve9ccYAAADbAAAADwAAAGRycy9kb3ducmV2LnhtbESPQWvCQBSE74L/YXmCF9GNQkVTN0EU&#10;S3voIVawx0f2NUnNvo3Zjab/vlsQehxm5htmk/amFjdqXWVZwXwWgSDOra64UHD6OExXIJxH1lhb&#10;JgU/5CBNhoMNxtreOaPb0RciQNjFqKD0vomldHlJBt3MNsTB+7KtQR9kW0jd4j3ATS0XUbSUBisO&#10;CyU2tCspvxw7o+At213f11W2+n7pzpf9nJafk+6q1HjUb59BeOr9f/jRftUKnhbw9yX8AJn8Ag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NL3vXHGAAAA2wAAAA8AAAAAAAAA&#10;AAAAAAAAoQIAAGRycy9kb3ducmV2LnhtbFBLBQYAAAAABAAEAPkAAACUAwAAAAA=&#10;" strokecolor="black [3200]" strokeweight="1pt">
                    <v:stroke endarrow="block" joinstyle="miter"/>
                  </v:shape>
                  <v:shape id="Textfeld 53" o:spid="_x0000_s1042" type="#_x0000_t202" style="position:absolute;left:871828;top:533481;width:1453033;height:4700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OPJOwwAA&#10;ANsAAAAPAAAAZHJzL2Rvd25yZXYueG1sRI9Ba8JAFITvgv9heUJvumutRVNXkUqhJ8VUBW+P7DMJ&#10;zb4N2a1J/70rCB6HmfmGWaw6W4krNb50rGE8UiCIM2dKzjUcfr6GMxA+IBusHJOGf/KwWvZ7C0yM&#10;a3lP1zTkIkLYJ6ihCKFOpPRZQRb9yNXE0bu4xmKIssmlabCNcFvJV6XepcWS40KBNX0WlP2mf1bD&#10;cXs5n97ULt/Yad26Tkm2c6n1y6Bbf4AI1IVn+NH+NhqmE7h/iT9ALm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6OPJOwwAAANsAAAAPAAAAAAAAAAAAAAAAAJcCAABkcnMvZG93&#10;bnJldi54bWxQSwUGAAAAAAQABAD1AAAAhwMAAAAA&#10;" filled="f" stroked="f">
                    <v:textbox>
                      <w:txbxContent>
                        <w:p w14:paraId="6E07D71C" w14:textId="77777777" w:rsidR="0050350B" w:rsidRDefault="0050350B" w:rsidP="0050350B">
                          <w:r>
                            <w:t>Messung (schiefe) Ebene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  <w:r w:rsidRPr="00141F98">
        <w:rPr>
          <w:noProof/>
        </w:rPr>
        <w:drawing>
          <wp:anchor distT="0" distB="0" distL="114300" distR="114300" simplePos="0" relativeHeight="251675648" behindDoc="0" locked="0" layoutInCell="1" allowOverlap="1" wp14:anchorId="681D1432" wp14:editId="178B598B">
            <wp:simplePos x="0" y="0"/>
            <wp:positionH relativeFrom="column">
              <wp:posOffset>4721225</wp:posOffset>
            </wp:positionH>
            <wp:positionV relativeFrom="paragraph">
              <wp:posOffset>139065</wp:posOffset>
            </wp:positionV>
            <wp:extent cx="727075" cy="1259840"/>
            <wp:effectExtent l="0" t="0" r="9525" b="10160"/>
            <wp:wrapSquare wrapText="bothSides"/>
            <wp:docPr id="31" name="Bild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F98">
        <w:rPr>
          <w:noProof/>
        </w:rPr>
        <w:drawing>
          <wp:anchor distT="0" distB="0" distL="114300" distR="114300" simplePos="0" relativeHeight="251655167" behindDoc="0" locked="0" layoutInCell="1" allowOverlap="1" wp14:anchorId="1B733D42" wp14:editId="38CF721F">
            <wp:simplePos x="0" y="0"/>
            <wp:positionH relativeFrom="column">
              <wp:posOffset>2216785</wp:posOffset>
            </wp:positionH>
            <wp:positionV relativeFrom="paragraph">
              <wp:posOffset>66040</wp:posOffset>
            </wp:positionV>
            <wp:extent cx="729615" cy="1259840"/>
            <wp:effectExtent l="0" t="0" r="6985" b="10160"/>
            <wp:wrapSquare wrapText="bothSides"/>
            <wp:docPr id="30" name="Bil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624AD" w14:textId="54F62587" w:rsidR="0050350B" w:rsidRDefault="0050350B" w:rsidP="00680514">
      <w:pPr>
        <w:rPr>
          <w:u w:val="single"/>
        </w:rPr>
      </w:pPr>
    </w:p>
    <w:p w14:paraId="3AD9A7D0" w14:textId="77777777" w:rsidR="0050350B" w:rsidRDefault="0050350B" w:rsidP="00680514">
      <w:pPr>
        <w:rPr>
          <w:u w:val="single"/>
        </w:rPr>
      </w:pPr>
    </w:p>
    <w:p w14:paraId="4B079B6C" w14:textId="5D30DDDE" w:rsidR="0050350B" w:rsidRDefault="0050350B" w:rsidP="00680514">
      <w:pPr>
        <w:rPr>
          <w:u w:val="single"/>
        </w:rPr>
      </w:pPr>
    </w:p>
    <w:p w14:paraId="34BE7C63" w14:textId="3CE364DD" w:rsidR="0050350B" w:rsidRDefault="0050350B" w:rsidP="00680514">
      <w:pPr>
        <w:rPr>
          <w:b/>
        </w:rPr>
      </w:pPr>
    </w:p>
    <w:p w14:paraId="51BCE573" w14:textId="27338B07" w:rsidR="00141F98" w:rsidRDefault="00141F98" w:rsidP="00680514">
      <w:pPr>
        <w:rPr>
          <w:b/>
        </w:rPr>
      </w:pPr>
    </w:p>
    <w:p w14:paraId="56BB5A8C" w14:textId="77777777" w:rsidR="00141F98" w:rsidRDefault="00141F98" w:rsidP="00680514">
      <w:pPr>
        <w:rPr>
          <w:b/>
        </w:rPr>
      </w:pPr>
    </w:p>
    <w:p w14:paraId="6C8D8AAB" w14:textId="6A874A98" w:rsidR="00141F98" w:rsidRDefault="00141F98" w:rsidP="00680514">
      <w:pPr>
        <w:rPr>
          <w:b/>
        </w:rPr>
      </w:pPr>
    </w:p>
    <w:p w14:paraId="0D0DABD9" w14:textId="1BC8DABE" w:rsidR="00141F98" w:rsidRDefault="00141F98" w:rsidP="00680514">
      <w:pPr>
        <w:rPr>
          <w:b/>
        </w:rPr>
      </w:pPr>
    </w:p>
    <w:p w14:paraId="2450BE0C" w14:textId="033AF56B" w:rsidR="00680514" w:rsidRPr="00680514" w:rsidRDefault="00680514" w:rsidP="00680514"/>
    <w:sectPr w:rsidR="00680514" w:rsidRPr="00680514" w:rsidSect="0050350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E040A6"/>
    <w:multiLevelType w:val="hybridMultilevel"/>
    <w:tmpl w:val="E93A0316"/>
    <w:lvl w:ilvl="0" w:tplc="E662F65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14"/>
    <w:rsid w:val="00113D73"/>
    <w:rsid w:val="00141F98"/>
    <w:rsid w:val="001C6DEB"/>
    <w:rsid w:val="003F4C64"/>
    <w:rsid w:val="0050350B"/>
    <w:rsid w:val="00553863"/>
    <w:rsid w:val="005D3DDE"/>
    <w:rsid w:val="005F239F"/>
    <w:rsid w:val="00680514"/>
    <w:rsid w:val="00705C30"/>
    <w:rsid w:val="009529A3"/>
    <w:rsid w:val="00B113D8"/>
    <w:rsid w:val="00BE38A0"/>
    <w:rsid w:val="00E747D9"/>
    <w:rsid w:val="00ED05CB"/>
    <w:rsid w:val="00F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C6EDD0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05C30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C30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C3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05C30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C30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KeinLeerraum">
    <w:name w:val="No Spacing"/>
    <w:uiPriority w:val="1"/>
    <w:qFormat/>
    <w:rsid w:val="00705C30"/>
    <w:rPr>
      <w:sz w:val="22"/>
    </w:rPr>
  </w:style>
  <w:style w:type="paragraph" w:styleId="Listenabsatz">
    <w:name w:val="List Paragraph"/>
    <w:basedOn w:val="Standard"/>
    <w:uiPriority w:val="34"/>
    <w:qFormat/>
    <w:rsid w:val="00680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5.tiff"/><Relationship Id="rId13" Type="http://schemas.openxmlformats.org/officeDocument/2006/relationships/image" Target="media/image6.tif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phan/Documents/Benutzerdefinierte%20Office-Vorlagen/Dokumente_ZP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Dokumente_ZPG.dotx</Template>
  <TotalTime>0</TotalTime>
  <Pages>1</Pages>
  <Words>93</Words>
  <Characters>592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Kepler-Gymnasium Tübingen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Juchem</dc:creator>
  <cp:keywords/>
  <dc:description/>
  <cp:lastModifiedBy>Stephan Juchem</cp:lastModifiedBy>
  <cp:revision>2</cp:revision>
  <dcterms:created xsi:type="dcterms:W3CDTF">2017-08-31T07:50:00Z</dcterms:created>
  <dcterms:modified xsi:type="dcterms:W3CDTF">2017-08-31T07:50:00Z</dcterms:modified>
</cp:coreProperties>
</file>