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F401" w14:textId="71E99046" w:rsidR="002204B8" w:rsidRPr="00754918" w:rsidRDefault="002204B8" w:rsidP="002204B8">
      <w:pPr>
        <w:rPr>
          <w:b/>
          <w:bCs/>
        </w:rPr>
      </w:pPr>
      <w:r>
        <w:rPr>
          <w:b/>
          <w:bCs/>
        </w:rPr>
        <w:t xml:space="preserve">Flussdiagramm für die </w:t>
      </w:r>
      <w:r w:rsidRPr="00754918">
        <w:rPr>
          <w:b/>
          <w:bCs/>
        </w:rPr>
        <w:t xml:space="preserve">Modellierung des </w:t>
      </w:r>
      <w:r>
        <w:rPr>
          <w:b/>
          <w:bCs/>
        </w:rPr>
        <w:t>L</w:t>
      </w:r>
      <w:r w:rsidRPr="00754918">
        <w:rPr>
          <w:b/>
          <w:bCs/>
        </w:rPr>
        <w:t>adevorgangs mit einem Iterationsver</w:t>
      </w:r>
      <w:r>
        <w:rPr>
          <w:b/>
          <w:bCs/>
        </w:rPr>
        <w:t>fahren</w:t>
      </w:r>
    </w:p>
    <w:p w14:paraId="1B4F75B8" w14:textId="2850D08E" w:rsidR="00AD4158" w:rsidRDefault="002204B8" w:rsidP="004A69AD">
      <w:pPr>
        <w:spacing w:after="6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874C9F" wp14:editId="765C75A0">
                <wp:simplePos x="0" y="0"/>
                <wp:positionH relativeFrom="margin">
                  <wp:posOffset>405130</wp:posOffset>
                </wp:positionH>
                <wp:positionV relativeFrom="paragraph">
                  <wp:posOffset>36195</wp:posOffset>
                </wp:positionV>
                <wp:extent cx="5514975" cy="8572500"/>
                <wp:effectExtent l="247650" t="0" r="28575" b="3810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8572500"/>
                          <a:chOff x="-38100" y="-420451"/>
                          <a:chExt cx="4733925" cy="7360383"/>
                        </a:xfrm>
                      </wpg:grpSpPr>
                      <wps:wsp>
                        <wps:cNvPr id="5" name="Raute 5"/>
                        <wps:cNvSpPr/>
                        <wps:spPr>
                          <a:xfrm>
                            <a:off x="0" y="2743199"/>
                            <a:ext cx="3000375" cy="1038225"/>
                          </a:xfrm>
                          <a:prstGeom prst="diamond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08E68E" w14:textId="77777777" w:rsidR="002204B8" w:rsidRPr="0039734D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Ist die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Spannung nahezu konstant?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Parallelogramm 6"/>
                        <wps:cNvSpPr/>
                        <wps:spPr>
                          <a:xfrm>
                            <a:off x="590550" y="-420451"/>
                            <a:ext cx="2076450" cy="1553033"/>
                          </a:xfrm>
                          <a:prstGeom prst="parallelogram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81AF20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Startwert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e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:</w:t>
                              </w:r>
                            </w:p>
                            <w:p w14:paraId="40283ACA" w14:textId="77777777" w:rsidR="002204B8" w:rsidRPr="008470BC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Ladespannung U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=?</w:t>
                              </w:r>
                            </w:p>
                            <w:p w14:paraId="62641AE4" w14:textId="77777777" w:rsidR="002204B8" w:rsidRPr="00160D7F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R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(</w:t>
                              </w:r>
                              <w:proofErr w:type="gramEnd"/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0) =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, U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(0)=0</w:t>
                              </w:r>
                            </w:p>
                            <w:p w14:paraId="35688FEB" w14:textId="77777777" w:rsidR="002204B8" w:rsidRPr="0039734D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Q(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0)=0</w:t>
                              </w:r>
                            </w:p>
                            <w:p w14:paraId="07660437" w14:textId="77777777" w:rsidR="002204B8" w:rsidRPr="0039734D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Zeitschritt</w:t>
                              </w:r>
                            </w:p>
                            <w:p w14:paraId="6FBC5D49" w14:textId="77777777" w:rsidR="002204B8" w:rsidRPr="009D6B38" w:rsidRDefault="002204B8" w:rsidP="002204B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 w:rsidRPr="0039734D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Δ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proofErr w:type="spellEnd"/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=?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ck: abgerundete Ecken 7"/>
                        <wps:cNvSpPr/>
                        <wps:spPr>
                          <a:xfrm>
                            <a:off x="264413" y="1362532"/>
                            <a:ext cx="2488312" cy="114481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F780BB" w14:textId="77777777" w:rsidR="002204B8" w:rsidRPr="0039734D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Modellparameter:</w:t>
                              </w:r>
                            </w:p>
                            <w:p w14:paraId="681258A7" w14:textId="77777777" w:rsidR="002204B8" w:rsidRPr="0039734D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Widerstand R=?</w:t>
                              </w:r>
                            </w:p>
                            <w:p w14:paraId="22DFECE4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Kapazität C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=?</w:t>
                              </w:r>
                            </w:p>
                            <w:p w14:paraId="038FA1BA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Berechnung der Anfangsstromstärke:</w:t>
                              </w:r>
                            </w:p>
                            <w:p w14:paraId="383C0735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I(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0) =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U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(0)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R</m:t>
                                    </m:r>
                                  </m:den>
                                </m:f>
                              </m:oMath>
                            </w:p>
                            <w:p w14:paraId="71ED3D4A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35553333" w14:textId="77777777" w:rsidR="002204B8" w:rsidRPr="00635512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2099F3FC" w14:textId="77777777" w:rsidR="002204B8" w:rsidRPr="009D6B38" w:rsidRDefault="002204B8" w:rsidP="002204B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D31D6D3" w14:textId="77777777" w:rsidR="002204B8" w:rsidRDefault="002204B8" w:rsidP="002204B8">
                              <w:pPr>
                                <w:spacing w:after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hteck: abgerundete Ecken 8"/>
                        <wps:cNvSpPr/>
                        <wps:spPr>
                          <a:xfrm>
                            <a:off x="3781425" y="2752725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B21765" w14:textId="77777777" w:rsidR="002204B8" w:rsidRPr="0039734D" w:rsidRDefault="002204B8" w:rsidP="002204B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Ende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hteck: abgerundete Ecken 9"/>
                        <wps:cNvSpPr/>
                        <wps:spPr>
                          <a:xfrm>
                            <a:off x="-38100" y="4043568"/>
                            <a:ext cx="3352800" cy="1653277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1B52BD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Berechnung der neuen Ladung:</w:t>
                              </w:r>
                            </w:p>
                            <w:p w14:paraId="2641CA98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Q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=</w:t>
                              </w:r>
                              <w:r w:rsidRPr="003F1A8D"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Q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n-1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+ I(t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n-1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) 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∙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 w:rsidRPr="0039734D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Δ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14:paraId="4505E9F5" w14:textId="77777777" w:rsidR="002204B8" w:rsidRDefault="002204B8" w:rsidP="002204B8">
                              <w:pPr>
                                <w:spacing w:after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Berechnung der neuen Spannung am Kondensator:</w:t>
                              </w:r>
                            </w:p>
                            <w:p w14:paraId="0EED3373" w14:textId="4408F60D" w:rsidR="002204B8" w:rsidRPr="00BC71EA" w:rsidRDefault="002204B8" w:rsidP="002204B8">
                              <w:pPr>
                                <w:spacing w:after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                      </w:t>
                              </w:r>
                              <w:r w:rsidR="000D3942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       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 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) =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C</m:t>
                                    </m:r>
                                  </m:den>
                                </m:f>
                              </m:oMath>
                            </w:p>
                            <w:p w14:paraId="3CDB7548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Berechnung der neuen S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pannung am Widerstand</w:t>
                              </w:r>
                              <w:r w:rsidRPr="0039734D"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:</w:t>
                              </w:r>
                            </w:p>
                            <w:p w14:paraId="4A2F0EF7" w14:textId="77777777" w:rsidR="002204B8" w:rsidRDefault="002204B8" w:rsidP="002204B8">
                              <w:pPr>
                                <w:spacing w:after="0"/>
                                <w:jc w:val="center"/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proofErr w:type="gramStart"/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U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R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)=U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-U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C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)</w:t>
                              </w:r>
                            </w:p>
                            <w:p w14:paraId="0A5E0255" w14:textId="77777777" w:rsidR="002204B8" w:rsidRPr="008470BC" w:rsidRDefault="002204B8" w:rsidP="002204B8">
                              <w:pPr>
                                <w:spacing w:after="0"/>
                                <w:jc w:val="center"/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Berechnung der neuen Stromstärke</w:t>
                              </w:r>
                            </w:p>
                            <w:p w14:paraId="538C403C" w14:textId="5974FE81" w:rsidR="002204B8" w:rsidRPr="00BC71EA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proofErr w:type="gramStart"/>
                              <w:r w:rsidRPr="0039734D"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I(</w:t>
                              </w:r>
                              <w:proofErr w:type="spellStart"/>
                              <w:proofErr w:type="gramEnd"/>
                              <w:r w:rsidRPr="0039734D"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 w:rsidRPr="0039734D"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  <w:r w:rsidRPr="0039734D"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 xml:space="preserve"> )=</w:t>
                              </w:r>
                              <w:r>
                                <w:rPr>
                                  <w:rFonts w:eastAsiaTheme="minorEastAsia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b/>
                                        <w:bCs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U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  <w:vertAlign w:val="subscript"/>
                                      </w:rPr>
                                      <m:t>R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(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color w:val="000000" w:themeColor="text1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color w:val="000000" w:themeColor="text1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)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000000" w:themeColor="text1"/>
                                      </w:rPr>
                                      <m:t>R</m:t>
                                    </m:r>
                                  </m:den>
                                </m:f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hteck: abgerundete Ecken 10"/>
                        <wps:cNvSpPr/>
                        <wps:spPr>
                          <a:xfrm>
                            <a:off x="704850" y="5876925"/>
                            <a:ext cx="1590675" cy="542925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5CC566" w14:textId="77777777" w:rsidR="002204B8" w:rsidRPr="0039734D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Neue Zeit: </w:t>
                              </w:r>
                            </w:p>
                            <w:p w14:paraId="690DA295" w14:textId="77777777" w:rsidR="002204B8" w:rsidRPr="0039734D" w:rsidRDefault="002204B8" w:rsidP="002204B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n+1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= </w:t>
                              </w:r>
                              <w:proofErr w:type="spellStart"/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+</w:t>
                              </w:r>
                              <w:proofErr w:type="spellStart"/>
                              <w:r w:rsidRPr="0039734D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Δ</w:t>
                              </w: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erade Verbindung mit Pfeil 11"/>
                        <wps:cNvCnPr/>
                        <wps:spPr>
                          <a:xfrm>
                            <a:off x="1514475" y="1085850"/>
                            <a:ext cx="0" cy="36195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rade Verbindung mit Pfeil 12"/>
                        <wps:cNvCnPr/>
                        <wps:spPr>
                          <a:xfrm>
                            <a:off x="1514475" y="2524125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Gerade Verbindung mit Pfeil 13"/>
                        <wps:cNvCnPr/>
                        <wps:spPr>
                          <a:xfrm flipV="1">
                            <a:off x="3000375" y="3256962"/>
                            <a:ext cx="762000" cy="952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mit Pfeil 15"/>
                        <wps:cNvCnPr/>
                        <wps:spPr>
                          <a:xfrm>
                            <a:off x="1500188" y="3781110"/>
                            <a:ext cx="0" cy="251017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Verbinder: gewinkelt 16"/>
                        <wps:cNvCnPr/>
                        <wps:spPr>
                          <a:xfrm rot="16200000" flipV="1">
                            <a:off x="-1073944" y="4336256"/>
                            <a:ext cx="3652838" cy="1504950"/>
                          </a:xfrm>
                          <a:prstGeom prst="bentConnector4">
                            <a:avLst>
                              <a:gd name="adj1" fmla="val -979"/>
                              <a:gd name="adj2" fmla="val 115190"/>
                            </a:avLst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r Verbinder 17"/>
                        <wps:cNvCnPr/>
                        <wps:spPr>
                          <a:xfrm flipH="1">
                            <a:off x="1500188" y="6429375"/>
                            <a:ext cx="14287" cy="51055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rade Verbindung mit Pfeil 18"/>
                        <wps:cNvCnPr/>
                        <wps:spPr>
                          <a:xfrm>
                            <a:off x="1504950" y="5419725"/>
                            <a:ext cx="9525" cy="46672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8025" y="2911533"/>
                            <a:ext cx="35242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B84FEF" w14:textId="77777777" w:rsidR="002204B8" w:rsidRPr="0039734D" w:rsidRDefault="002204B8" w:rsidP="002204B8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9734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874C9F" id="Gruppieren 4" o:spid="_x0000_s1026" style="position:absolute;margin-left:31.9pt;margin-top:2.85pt;width:434.25pt;height:675pt;z-index:251659264;mso-position-horizontal-relative:margin;mso-width-relative:margin;mso-height-relative:margin" coordorigin="-381,-4204" coordsize="47339,73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Raute 5" o:spid="_x0000_s1027" type="#_x0000_t4" style="position:absolute;top:27431;width:30003;height:10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" fillcolor="#ffc000" strokecolor="#243f60 [1604]" strokeweight="2pt">
                  <v:textbox>
                    <w:txbxContent>
                      <w:p w14:paraId="5608E68E" w14:textId="77777777" w:rsidR="002204B8" w:rsidRPr="0039734D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 xml:space="preserve">Ist die 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Spannung nahezu konstant?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m 6" o:spid="_x0000_s1028" type="#_x0000_t7" style="position:absolute;left:5905;top:-4204;width:20765;height:15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" adj="4039" fillcolor="#92d050" strokecolor="#243f60 [1604]" strokeweight="2pt">
                  <v:textbox>
                    <w:txbxContent>
                      <w:p w14:paraId="2E81AF20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Startwert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e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:</w:t>
                        </w:r>
                      </w:p>
                      <w:p w14:paraId="40283ACA" w14:textId="77777777" w:rsidR="002204B8" w:rsidRPr="008470BC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Ladespannung U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=?</w:t>
                        </w:r>
                      </w:p>
                      <w:p w14:paraId="62641AE4" w14:textId="77777777" w:rsidR="002204B8" w:rsidRPr="00160D7F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U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R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(</w:t>
                        </w:r>
                        <w:proofErr w:type="gramEnd"/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 xml:space="preserve">0) = 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U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, U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(0)=0</w:t>
                        </w:r>
                      </w:p>
                      <w:p w14:paraId="35688FEB" w14:textId="77777777" w:rsidR="002204B8" w:rsidRPr="0039734D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Q(</w:t>
                        </w:r>
                        <w:proofErr w:type="gramEnd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0)=0</w:t>
                        </w:r>
                      </w:p>
                      <w:p w14:paraId="07660437" w14:textId="77777777" w:rsidR="002204B8" w:rsidRPr="0039734D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Zeitschritt</w:t>
                        </w:r>
                      </w:p>
                      <w:p w14:paraId="6FBC5D49" w14:textId="77777777" w:rsidR="002204B8" w:rsidRPr="009D6B38" w:rsidRDefault="002204B8" w:rsidP="002204B8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  <w:proofErr w:type="spellStart"/>
                        <w:r w:rsidRPr="0039734D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Δ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proofErr w:type="spellEnd"/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=?</w:t>
                        </w:r>
                      </w:p>
                    </w:txbxContent>
                  </v:textbox>
                </v:shape>
                <v:roundrect id="Rechteck: abgerundete Ecken 7" o:spid="_x0000_s1029" style="position:absolute;left:2644;top:13625;width:24883;height:11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" fillcolor="#4f81bd [3204]" strokecolor="#243f60 [1604]" strokeweight="2pt">
                  <v:textbox>
                    <w:txbxContent>
                      <w:p w14:paraId="2EF780BB" w14:textId="77777777" w:rsidR="002204B8" w:rsidRPr="0039734D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Modellparameter:</w:t>
                        </w:r>
                      </w:p>
                      <w:p w14:paraId="681258A7" w14:textId="77777777" w:rsidR="002204B8" w:rsidRPr="0039734D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Widerstand R=?</w:t>
                        </w:r>
                      </w:p>
                      <w:p w14:paraId="22DFECE4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Kapazität C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=?</w:t>
                        </w:r>
                      </w:p>
                      <w:p w14:paraId="038FA1BA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Berechnung der Anfangsstromstärke:</w:t>
                        </w:r>
                      </w:p>
                      <w:p w14:paraId="383C0735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I(</w:t>
                        </w:r>
                        <w:proofErr w:type="gramEnd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0) =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R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(0)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R</m:t>
                              </m:r>
                            </m:den>
                          </m:f>
                        </m:oMath>
                      </w:p>
                      <w:p w14:paraId="71ED3D4A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35553333" w14:textId="77777777" w:rsidR="002204B8" w:rsidRPr="00635512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2099F3FC" w14:textId="77777777" w:rsidR="002204B8" w:rsidRPr="009D6B38" w:rsidRDefault="002204B8" w:rsidP="002204B8">
                        <w:pPr>
                          <w:spacing w:after="0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4D31D6D3" w14:textId="77777777" w:rsidR="002204B8" w:rsidRDefault="002204B8" w:rsidP="002204B8">
                        <w:pPr>
                          <w:spacing w:after="0"/>
                          <w:jc w:val="center"/>
                        </w:pPr>
                      </w:p>
                    </w:txbxContent>
                  </v:textbox>
                </v:roundrect>
                <v:roundrect id="Rechteck: abgerundete Ecken 8" o:spid="_x0000_s1030" style="position:absolute;left:37814;top:27527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" fillcolor="red" strokecolor="#243f60 [1604]" strokeweight="2pt">
                  <v:textbox>
                    <w:txbxContent>
                      <w:p w14:paraId="24B21765" w14:textId="77777777" w:rsidR="002204B8" w:rsidRPr="0039734D" w:rsidRDefault="002204B8" w:rsidP="002204B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Ende</w:t>
                        </w:r>
                      </w:p>
                    </w:txbxContent>
                  </v:textbox>
                </v:roundrect>
                <v:roundrect id="Rechteck: abgerundete Ecken 9" o:spid="_x0000_s1031" style="position:absolute;left:-381;top:40435;width:33528;height:165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" fillcolor="#00b0f0" strokecolor="#243f60 [1604]" strokeweight="2pt">
                  <v:textbox>
                    <w:txbxContent>
                      <w:p w14:paraId="0F1B52BD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Berechnung der neuen Ladung:</w:t>
                        </w:r>
                      </w:p>
                      <w:p w14:paraId="2641CA98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Q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n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=</w:t>
                        </w:r>
                        <w:r w:rsidRPr="003F1A8D">
                          <w:t xml:space="preserve"> 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Q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n-1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+ I(t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n-1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) </w:t>
                        </w:r>
                        <w:r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∙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 w:rsidRPr="0039734D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Δ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</w:p>
                      <w:p w14:paraId="4505E9F5" w14:textId="77777777" w:rsidR="002204B8" w:rsidRDefault="002204B8" w:rsidP="002204B8">
                        <w:pPr>
                          <w:spacing w:after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Berechnung der neuen Spannung am Kondensator:</w:t>
                        </w:r>
                      </w:p>
                      <w:p w14:paraId="0EED3373" w14:textId="4408F60D" w:rsidR="002204B8" w:rsidRPr="00BC71EA" w:rsidRDefault="002204B8" w:rsidP="002204B8">
                        <w:pPr>
                          <w:spacing w:after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                      </w:t>
                        </w:r>
                        <w:r w:rsidR="000D3942">
                          <w:rPr>
                            <w:b/>
                            <w:bCs/>
                            <w:color w:val="000000" w:themeColor="text1"/>
                          </w:rPr>
                          <w:t xml:space="preserve">         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  </w:t>
                        </w: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U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(</w:t>
                        </w:r>
                        <w:proofErr w:type="spellStart"/>
                        <w:proofErr w:type="gramEnd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n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) =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n</m:t>
                                  </m:r>
                                </m:sub>
                              </m:sSub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C</m:t>
                              </m:r>
                            </m:den>
                          </m:f>
                        </m:oMath>
                      </w:p>
                      <w:p w14:paraId="3CDB7548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Berechnung der neuen S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pannung am Widerstand</w:t>
                        </w:r>
                        <w:r w:rsidRPr="0039734D"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:</w:t>
                        </w:r>
                      </w:p>
                      <w:p w14:paraId="4A2F0EF7" w14:textId="77777777" w:rsidR="002204B8" w:rsidRDefault="002204B8" w:rsidP="002204B8">
                        <w:pPr>
                          <w:spacing w:after="0"/>
                          <w:jc w:val="center"/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</w:pPr>
                        <w:proofErr w:type="gramStart"/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U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vertAlign w:val="subscript"/>
                          </w:rPr>
                          <w:t>R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(</w:t>
                        </w:r>
                        <w:proofErr w:type="spellStart"/>
                        <w:proofErr w:type="gramEnd"/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vertAlign w:val="subscript"/>
                          </w:rPr>
                          <w:t>n</w:t>
                        </w:r>
                        <w:proofErr w:type="spellEnd"/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)=U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vertAlign w:val="subscript"/>
                          </w:rPr>
                          <w:t>0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-U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vertAlign w:val="subscript"/>
                          </w:rPr>
                          <w:t>C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(</w:t>
                        </w:r>
                        <w:proofErr w:type="spellStart"/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vertAlign w:val="subscript"/>
                          </w:rPr>
                          <w:t>n</w:t>
                        </w:r>
                        <w:proofErr w:type="spellEnd"/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)</w:t>
                        </w:r>
                      </w:p>
                      <w:p w14:paraId="0A5E0255" w14:textId="77777777" w:rsidR="002204B8" w:rsidRPr="008470BC" w:rsidRDefault="002204B8" w:rsidP="002204B8">
                        <w:pPr>
                          <w:spacing w:after="0"/>
                          <w:jc w:val="center"/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Berechnung der neuen Stromstärke</w:t>
                        </w:r>
                      </w:p>
                      <w:p w14:paraId="538C403C" w14:textId="5974FE81" w:rsidR="002204B8" w:rsidRPr="00BC71EA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proofErr w:type="gramStart"/>
                        <w:r w:rsidRPr="0039734D"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I(</w:t>
                        </w:r>
                        <w:proofErr w:type="spellStart"/>
                        <w:proofErr w:type="gramEnd"/>
                        <w:r w:rsidRPr="0039734D"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r w:rsidRPr="0039734D"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  <w:vertAlign w:val="subscript"/>
                          </w:rPr>
                          <w:t>n</w:t>
                        </w:r>
                        <w:proofErr w:type="spellEnd"/>
                        <w:r w:rsidRPr="0039734D"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 xml:space="preserve"> )=</w:t>
                        </w:r>
                        <w:r>
                          <w:rPr>
                            <w:rFonts w:eastAsiaTheme="minorEastAsia"/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U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  <w:vertAlign w:val="subscript"/>
                                </w:rPr>
                                <m:t>R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)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R</m:t>
                              </m:r>
                            </m:den>
                          </m:f>
                        </m:oMath>
                      </w:p>
                    </w:txbxContent>
                  </v:textbox>
                </v:roundrect>
                <v:roundrect id="Rechteck: abgerundete Ecken 10" o:spid="_x0000_s1032" style="position:absolute;left:7048;top:58769;width:15907;height:5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" fillcolor="yellow" strokecolor="#243f60 [1604]" strokeweight="2pt">
                  <v:textbox>
                    <w:txbxContent>
                      <w:p w14:paraId="135CC566" w14:textId="77777777" w:rsidR="002204B8" w:rsidRPr="0039734D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 xml:space="preserve">Neue Zeit: </w:t>
                        </w:r>
                      </w:p>
                      <w:p w14:paraId="690DA295" w14:textId="77777777" w:rsidR="002204B8" w:rsidRPr="0039734D" w:rsidRDefault="002204B8" w:rsidP="002204B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n+1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 xml:space="preserve"> = </w:t>
                        </w:r>
                        <w:proofErr w:type="spellStart"/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>n</w:t>
                        </w:r>
                        <w:proofErr w:type="spellEnd"/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 xml:space="preserve"> +</w:t>
                        </w:r>
                        <w:proofErr w:type="spellStart"/>
                        <w:r w:rsidRPr="0039734D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Δ</w:t>
                        </w: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t</w:t>
                        </w:r>
                        <w:proofErr w:type="spellEnd"/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1" o:spid="_x0000_s1033" type="#_x0000_t32" style="position:absolute;left:15144;top:10858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" strokecolor="#4579b8 [3044]" strokeweight="2.25pt">
                  <v:stroke endarrow="block"/>
                </v:shape>
                <v:shape id="Gerade Verbindung mit Pfeil 12" o:spid="_x0000_s1034" type="#_x0000_t32" style="position:absolute;left:15144;top:25241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" strokecolor="#4579b8 [3044]" strokeweight="2.25pt">
                  <v:stroke endarrow="block"/>
                </v:shape>
                <v:shape id="Gerade Verbindung mit Pfeil 13" o:spid="_x0000_s1035" type="#_x0000_t32" style="position:absolute;left:30003;top:32569;width:7620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" strokecolor="#4579b8 [3044]" strokeweight="2.25pt">
                  <v:stroke endarrow="block"/>
                </v:shape>
                <v:shape id="Gerade Verbindung mit Pfeil 15" o:spid="_x0000_s1036" type="#_x0000_t32" style="position:absolute;left:15001;top:37811;width:0;height:25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" strokecolor="#4579b8 [3044]" strokeweight="2.25pt">
                  <v:stroke endarrow="block"/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Verbinder: gewinkelt 16" o:spid="_x0000_s1037" type="#_x0000_t35" style="position:absolute;left:-10739;top:43362;width:36528;height:15049;rotation: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" adj="-211,24881" strokecolor="#4579b8 [3044]" strokeweight="2.25pt">
                  <v:stroke endarrow="block"/>
                </v:shape>
                <v:line id="Gerader Verbinder 17" o:spid="_x0000_s1038" style="position:absolute;flip:x;visibility:visible;mso-wrap-style:square" from="15001,64293" to="15144,69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" strokecolor="#4f81bd [3204]" strokeweight="2.25pt"/>
                <v:shape id="Gerade Verbindung mit Pfeil 18" o:spid="_x0000_s1039" type="#_x0000_t32" style="position:absolute;left:15049;top:54197;width:95;height:4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" strokecolor="#4579b8 [3044]" strokeweight="2.25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32480;top:29115;width:352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1EB84FEF" w14:textId="77777777" w:rsidR="002204B8" w:rsidRPr="0039734D" w:rsidRDefault="002204B8" w:rsidP="002204B8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34D">
                          <w:rPr>
                            <w:b/>
                            <w:bCs/>
                            <w:color w:val="000000" w:themeColor="text1"/>
                          </w:rPr>
                          <w:t>Ja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A9AD9F" w14:textId="7C0176AB" w:rsidR="004A69AD" w:rsidRPr="0092100F" w:rsidRDefault="004A69AD" w:rsidP="004A69AD">
      <w:pPr>
        <w:pStyle w:val="Listenabsatz"/>
        <w:rPr>
          <w:rFonts w:eastAsiaTheme="minorEastAsia"/>
        </w:rPr>
      </w:pPr>
    </w:p>
    <w:p w14:paraId="212E4F2D" w14:textId="5384578C" w:rsidR="004A69AD" w:rsidRDefault="004A69AD" w:rsidP="004A69AD">
      <w:pPr>
        <w:pStyle w:val="Listenabsatz"/>
        <w:spacing w:after="60"/>
        <w:ind w:left="709"/>
        <w:contextualSpacing w:val="0"/>
        <w:jc w:val="left"/>
      </w:pPr>
    </w:p>
    <w:p w14:paraId="57AC6130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6369C3CD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130CC30E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008A1432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3822FAF2" w14:textId="7E72D327" w:rsidR="00AD4158" w:rsidRDefault="00AD4158" w:rsidP="004A69AD">
      <w:pPr>
        <w:spacing w:after="60"/>
        <w:jc w:val="left"/>
        <w:rPr>
          <w:b/>
          <w:bCs/>
        </w:rPr>
      </w:pPr>
    </w:p>
    <w:p w14:paraId="161B8B36" w14:textId="39B85CD3" w:rsidR="00AD4158" w:rsidRDefault="00AD4158" w:rsidP="004A69AD">
      <w:pPr>
        <w:spacing w:after="60"/>
        <w:jc w:val="left"/>
        <w:rPr>
          <w:b/>
          <w:bCs/>
        </w:rPr>
      </w:pPr>
    </w:p>
    <w:p w14:paraId="70CDEC0E" w14:textId="26E5DA63" w:rsidR="00AD4158" w:rsidRDefault="00AD4158" w:rsidP="004A69AD">
      <w:pPr>
        <w:spacing w:after="60"/>
        <w:jc w:val="left"/>
        <w:rPr>
          <w:b/>
          <w:bCs/>
        </w:rPr>
      </w:pPr>
    </w:p>
    <w:p w14:paraId="39D5EDBA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2F525393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7F686BD2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0AF25900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3EA986B4" w14:textId="77777777" w:rsidR="00AD4158" w:rsidRDefault="00AD4158" w:rsidP="004A69AD">
      <w:pPr>
        <w:spacing w:after="60"/>
        <w:jc w:val="left"/>
        <w:rPr>
          <w:b/>
          <w:bCs/>
        </w:rPr>
      </w:pPr>
    </w:p>
    <w:p w14:paraId="38C1D0C4" w14:textId="311AEA8B" w:rsidR="00AD4158" w:rsidRDefault="00AD4158" w:rsidP="004A69AD">
      <w:pPr>
        <w:spacing w:after="60"/>
        <w:jc w:val="left"/>
        <w:rPr>
          <w:b/>
          <w:bCs/>
        </w:rPr>
      </w:pPr>
    </w:p>
    <w:p w14:paraId="36EB59EF" w14:textId="70A4AD7C" w:rsidR="00C63198" w:rsidRPr="00902FA6" w:rsidRDefault="00A90CE3" w:rsidP="004A69AD">
      <w:pPr>
        <w:pStyle w:val="Listenabsatz"/>
        <w:spacing w:after="60"/>
        <w:ind w:left="709"/>
        <w:contextualSpacing w:val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E3D9A0" wp14:editId="78A069D3">
                <wp:simplePos x="0" y="0"/>
                <wp:positionH relativeFrom="margin">
                  <wp:align>center</wp:align>
                </wp:positionH>
                <wp:positionV relativeFrom="paragraph">
                  <wp:posOffset>1337945</wp:posOffset>
                </wp:positionV>
                <wp:extent cx="600075" cy="343535"/>
                <wp:effectExtent l="0" t="0" r="952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300E" w14:textId="6B0167AB" w:rsidR="00A90CE3" w:rsidRPr="0039734D" w:rsidRDefault="00A90CE3" w:rsidP="00A90CE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nein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E3D9A0" id="Textfeld 2" o:spid="_x0000_s1041" type="#_x0000_t202" style="position:absolute;left:0;text-align:left;margin-left:0;margin-top:105.35pt;width:47.25pt;height:27.0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" stroked="f">
                <v:textbox>
                  <w:txbxContent>
                    <w:p w14:paraId="23EA300E" w14:textId="6B0167AB" w:rsidR="00A90CE3" w:rsidRPr="0039734D" w:rsidRDefault="00A90CE3" w:rsidP="00A90CE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nein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3198" w:rsidRPr="00902FA6" w:rsidSect="00581D91">
      <w:headerReference w:type="default" r:id="rId8"/>
      <w:footerReference w:type="even" r:id="rId9"/>
      <w:footerReference w:type="default" r:id="rId1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3CDEA" w14:textId="77777777" w:rsidR="00DF187C" w:rsidRDefault="00DF187C" w:rsidP="00762DC9">
      <w:pPr>
        <w:spacing w:after="0" w:line="240" w:lineRule="auto"/>
      </w:pPr>
      <w:r>
        <w:separator/>
      </w:r>
    </w:p>
  </w:endnote>
  <w:endnote w:type="continuationSeparator" w:id="0">
    <w:p w14:paraId="066051B4" w14:textId="77777777" w:rsidR="00DF187C" w:rsidRDefault="00DF187C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0319BF2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43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B80377">
      <w:t xml:space="preserve">              </w:t>
    </w:r>
    <w:r w:rsidR="00B80377">
      <w:t>225</w:t>
    </w:r>
    <w:r w:rsidR="00B80377">
      <w:t>4</w:t>
    </w:r>
    <w:r w:rsidR="00B80377">
      <w:t>_</w:t>
    </w:r>
    <w:r w:rsidR="00B80377">
      <w:t xml:space="preserve">flussdiagramm_ladevorgang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6705" w14:textId="77777777" w:rsidR="00DF187C" w:rsidRDefault="00DF187C" w:rsidP="00762DC9">
      <w:pPr>
        <w:spacing w:after="0" w:line="240" w:lineRule="auto"/>
      </w:pPr>
      <w:r>
        <w:separator/>
      </w:r>
    </w:p>
  </w:footnote>
  <w:footnote w:type="continuationSeparator" w:id="0">
    <w:p w14:paraId="77816A9C" w14:textId="77777777" w:rsidR="00DF187C" w:rsidRDefault="00DF187C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368D43" w14:textId="74FA14A8" w:rsidR="002204B8" w:rsidRPr="002204B8" w:rsidRDefault="002204B8" w:rsidP="002204B8">
                          <w:pPr>
                            <w:jc w:val="center"/>
                            <w:rPr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2204B8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Modellierung Aufladung Kondensator: Flussdiagramm</w:t>
                          </w:r>
                        </w:p>
                        <w:p w14:paraId="0E78DBA0" w14:textId="2F275D64" w:rsidR="00FC5F3F" w:rsidRPr="00236C2B" w:rsidRDefault="00FC5F3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42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14368D43" w14:textId="74FA14A8" w:rsidR="002204B8" w:rsidRPr="002204B8" w:rsidRDefault="002204B8" w:rsidP="002204B8">
                    <w:pPr>
                      <w:jc w:val="center"/>
                      <w:rPr>
                        <w:color w:val="000000" w:themeColor="text1"/>
                        <w:sz w:val="32"/>
                        <w:szCs w:val="32"/>
                      </w:rPr>
                    </w:pPr>
                    <w:r w:rsidRPr="002204B8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>Modellierung Aufladung Kondensator: Flussdiagramm</w:t>
                    </w:r>
                  </w:p>
                  <w:p w14:paraId="0E78DBA0" w14:textId="2F275D64" w:rsidR="00FC5F3F" w:rsidRPr="00236C2B" w:rsidRDefault="00FC5F3F" w:rsidP="00FC5F3F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19"/>
  </w:num>
  <w:num w:numId="2" w16cid:durableId="1803225420">
    <w:abstractNumId w:val="0"/>
  </w:num>
  <w:num w:numId="3" w16cid:durableId="870611624">
    <w:abstractNumId w:val="13"/>
  </w:num>
  <w:num w:numId="4" w16cid:durableId="291638428">
    <w:abstractNumId w:val="20"/>
  </w:num>
  <w:num w:numId="5" w16cid:durableId="169411284">
    <w:abstractNumId w:val="12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6"/>
  </w:num>
  <w:num w:numId="9" w16cid:durableId="1664822022">
    <w:abstractNumId w:val="10"/>
  </w:num>
  <w:num w:numId="10" w16cid:durableId="1698196000">
    <w:abstractNumId w:val="2"/>
  </w:num>
  <w:num w:numId="11" w16cid:durableId="609123686">
    <w:abstractNumId w:val="18"/>
  </w:num>
  <w:num w:numId="12" w16cid:durableId="1504737416">
    <w:abstractNumId w:val="25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5"/>
  </w:num>
  <w:num w:numId="16" w16cid:durableId="123234397">
    <w:abstractNumId w:val="22"/>
  </w:num>
  <w:num w:numId="17" w16cid:durableId="1708523969">
    <w:abstractNumId w:val="17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1"/>
  </w:num>
  <w:num w:numId="21" w16cid:durableId="1607887270">
    <w:abstractNumId w:val="24"/>
  </w:num>
  <w:num w:numId="22" w16cid:durableId="777985800">
    <w:abstractNumId w:val="7"/>
  </w:num>
  <w:num w:numId="23" w16cid:durableId="343020963">
    <w:abstractNumId w:val="23"/>
  </w:num>
  <w:num w:numId="24" w16cid:durableId="597835579">
    <w:abstractNumId w:val="21"/>
  </w:num>
  <w:num w:numId="25" w16cid:durableId="227036075">
    <w:abstractNumId w:val="4"/>
  </w:num>
  <w:num w:numId="26" w16cid:durableId="551163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04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942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4B8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7AE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A6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1007"/>
    <w:rsid w:val="009C32C4"/>
    <w:rsid w:val="009C47C1"/>
    <w:rsid w:val="009C4D89"/>
    <w:rsid w:val="009C5295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0CE3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377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9CC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187C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6</cp:revision>
  <cp:lastPrinted>2023-02-19T10:38:00Z</cp:lastPrinted>
  <dcterms:created xsi:type="dcterms:W3CDTF">2023-01-11T22:21:00Z</dcterms:created>
  <dcterms:modified xsi:type="dcterms:W3CDTF">2023-02-19T10:38:00Z</dcterms:modified>
</cp:coreProperties>
</file>