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5CF" w:rsidRPr="002E6F19" w:rsidRDefault="009855CF" w:rsidP="002E6F19">
      <w:bookmarkStart w:id="0" w:name="_GoBack"/>
      <w:bookmarkEnd w:id="0"/>
    </w:p>
    <w:sectPr w:rsidR="009855CF" w:rsidRPr="002E6F19" w:rsidSect="004868DA">
      <w:pgSz w:w="11906" w:h="16838"/>
      <w:pgMar w:top="1417" w:right="1417" w:bottom="1134" w:left="1417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5">
      <wne:wch wne:val="000000EB"/>
    </wne:keymap>
    <wne:keymap wne:kcmPrimary="0249">
      <wne:wch wne:val="000000EF"/>
    </wne:keymap>
    <wne:keymap wne:kcmPrimary="02C0">
      <wne:wch wne:val="00000153"/>
    </wne:keymap>
    <wne:keymap wne:mask="1" wne:kcmPrimary="0336" wne:kcmSecondary="004F"/>
    <wne:keymap wne:mask="1" wne:kcmPrimary="0336" wne:kcmSecondary="014F"/>
    <wne:keymap wne:mask="1" wne:kcmPrimary="03BE" wne:kcmSecondary="0049"/>
    <wne:keymap wne:kcmPrimary="03C0">
      <wne:wch wne:val="00000152"/>
    </wne:keymap>
    <wne:keymap wne:kcmPrimary="0456">
      <wne:macro wne:macroName="NORMAL.NEWMACROS.VOCLIST"/>
    </wne:keymap>
  </wne:keymaps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A4E5D"/>
    <w:rsid w:val="00032346"/>
    <w:rsid w:val="00090DD6"/>
    <w:rsid w:val="001A2828"/>
    <w:rsid w:val="001B5C28"/>
    <w:rsid w:val="001C58F9"/>
    <w:rsid w:val="001E7E81"/>
    <w:rsid w:val="00240A75"/>
    <w:rsid w:val="00264952"/>
    <w:rsid w:val="002C7C3A"/>
    <w:rsid w:val="002E6F19"/>
    <w:rsid w:val="00321973"/>
    <w:rsid w:val="0039754F"/>
    <w:rsid w:val="004868DA"/>
    <w:rsid w:val="004C7D36"/>
    <w:rsid w:val="00550041"/>
    <w:rsid w:val="00610BB2"/>
    <w:rsid w:val="006411EE"/>
    <w:rsid w:val="00674042"/>
    <w:rsid w:val="006B03AC"/>
    <w:rsid w:val="006C043B"/>
    <w:rsid w:val="006E22F0"/>
    <w:rsid w:val="006F28A2"/>
    <w:rsid w:val="007512CB"/>
    <w:rsid w:val="00764606"/>
    <w:rsid w:val="00810CD3"/>
    <w:rsid w:val="00841BDD"/>
    <w:rsid w:val="00857782"/>
    <w:rsid w:val="008A6701"/>
    <w:rsid w:val="008C5103"/>
    <w:rsid w:val="009131BD"/>
    <w:rsid w:val="0092048C"/>
    <w:rsid w:val="009626A3"/>
    <w:rsid w:val="009752A2"/>
    <w:rsid w:val="009855CF"/>
    <w:rsid w:val="009D625C"/>
    <w:rsid w:val="00A03008"/>
    <w:rsid w:val="00AD2566"/>
    <w:rsid w:val="00AD6088"/>
    <w:rsid w:val="00AF5182"/>
    <w:rsid w:val="00BB15C6"/>
    <w:rsid w:val="00C04B39"/>
    <w:rsid w:val="00C05009"/>
    <w:rsid w:val="00CA42AC"/>
    <w:rsid w:val="00CD786E"/>
    <w:rsid w:val="00CE6CCC"/>
    <w:rsid w:val="00D77E98"/>
    <w:rsid w:val="00D930E9"/>
    <w:rsid w:val="00DC2101"/>
    <w:rsid w:val="00DE4F6F"/>
    <w:rsid w:val="00E26395"/>
    <w:rsid w:val="00EA4E5D"/>
    <w:rsid w:val="00F5055F"/>
    <w:rsid w:val="00FC7FAB"/>
    <w:rsid w:val="00FD6C4F"/>
    <w:rsid w:val="00FE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8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868DA"/>
    <w:rPr>
      <w:lang w:val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NORMAL.NEWMACROS.VOCLIST" wne:name="Normal.NewMacros.VocList" wne:bEncrypt="00" wne:cmg="56"/>
    <wne:mcd wne:macroName="NORMAL.NEWMACROS.OE" wne:name="Normal.NewMacros.OE" wne:bEncrypt="00" wne:cmg="56"/>
    <wne:mcd wne:macroName="NORMAL.NEWMACROS.DTR" wne:name="Normal.NewMacros.DtR" wne:bEncrypt="00" wne:cmg="56"/>
    <wne:mcd wne:macroName="NORMAL.NEWMACROS.OEP" wne:name="Normal.NewMacros.oep" wne:bEncrypt="00" wne:cmg="56"/>
    <wne:mcd wne:macroName="NORMAL.NEWMACROS.FRZR" wne:name="Normal.NewMacros.FrzR" wne:bEncrypt="00" wne:cmg="56"/>
    <wne:mcd wne:macroName="NORMAL.NEWMACROS.FOLGE" wne:name="Normal.NewMacros.Folge" wne:bEncrypt="00" wne:cmg="56"/>
    <wne:mcd wne:macroName="NORMAL.NEWMACROS.ETREMA" wne:name="Normal.NewMacros.etrema" wne:bEncrypt="00" wne:cmg="56"/>
    <wne:mcd wne:macroName="NORMAL.NEWMACROS.ITREMA" wne:name="Normal.NewMacros.itrema" wne:bEncrypt="00" wne:cmg="56"/>
    <wne:mcd wne:macroName="NORMAL.NEWMACROS.ITPROOF" wne:name="Normal.NewMacros.ItProof" wne:bEncrypt="00" wne:cmg="56"/>
    <wne:mcd wne:macroName="NORMAL.NEWMACROS.CCÉDILLE" wne:name="Normal.NewMacros.Ccédille" wne:bEncrypt="00" wne:cmg="56"/>
    <wne:mcd wne:macroName="NORMAL.NEWMACROS.CCÉDILLEG" wne:name="Normal.NewMacros.Ccédilleg" wne:bEncrypt="00" wne:cmg="56"/>
    <wne:mcd wne:macroName="NORMAL.NEWMACROS.GEGENSATZ" wne:name="Normal.NewMacros.Gegensatz" wne:bEncrypt="00" wne:cmg="56"/>
    <wne:mcd wne:macroName="NORMAL.NEWMACROS.SPALTENNR" wne:name="Normal.NewMacros.SpaltenNr" wne:bEncrypt="00" wne:cmg="56"/>
    <wne:mcd wne:macroName="NORMAL.NEWMACROS.LINEALELAYOUT" wne:name="Normal.NewMacros.LinealeLayout" wne:bEncrypt="00" wne:cmg="56"/>
    <wne:mcd wne:macroName="NORMAL.NEWMACROS.ZEILENNUMMERN" wne:name="Normal.NewMacros.Zeilennummern" wne:bEncrypt="00" wne:cmg="56"/>
    <wne:mcd wne:macroName="NORMAL.NEWMACROS.ZEILENNUMMERNAUS" wne:name="Normal.NewMacros.ZeilennummernAus" wne:bEncrypt="00" wne:cmg="56"/>
    <wne:mcd wne:macroName="NORMAL.NEWMACROS.ENGLISCHERECHTSCHREIBUNG" wne:name="Normal.NewMacros.EnglischeRechtschreibu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decorated="1" w:val="--&gt;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14D3E743-F211-441E-B37B-9D78FCF6A7E7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E0"/>
          </w:r>
        </w:p>
      </w:docPartBody>
    </w:docPart>
    <w:docPart>
      <w:docPartPr>
        <w:name w:decorated="1" w:val=":(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6B316C1B-7747-4D78-974F-DE16A89DD732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4C"/>
          </w:r>
        </w:p>
      </w:docPartBody>
    </w:docPart>
    <w:docPart>
      <w:docPartPr>
        <w:name w:decorated="1" w:val=":)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83912FFA-DBF6-44B6-B709-FA471385741E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4A"/>
          </w:r>
        </w:p>
      </w:docPartBody>
    </w:docPart>
    <w:docPart>
      <w:docPartPr>
        <w:name w:decorated="1" w:val=":-(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43065AF1-D9E7-433D-9367-FC054B63AA3B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4C"/>
          </w:r>
        </w:p>
      </w:docPartBody>
    </w:docPart>
    <w:docPart>
      <w:docPartPr>
        <w:name w:decorated="1" w:val=":-)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34364A03-EFFF-4458-AEB9-74D99977D36C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4A"/>
          </w:r>
        </w:p>
      </w:docPartBody>
    </w:docPart>
    <w:docPart>
      <w:docPartPr>
        <w:name w:decorated="1" w:val=":-|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75081E93-FFC8-4929-9AEF-D73828DECF99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4B"/>
          </w:r>
        </w:p>
      </w:docPartBody>
    </w:docPart>
    <w:docPart>
      <w:docPartPr>
        <w:name w:decorated="1" w:val=":|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E7BCBBD2-7120-4D66-BB02-DD670B37E6CA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4B"/>
          </w:r>
        </w:p>
      </w:docPartBody>
    </w:docPart>
    <w:docPart>
      <w:docPartPr>
        <w:name w:decorated="1" w:val="&lt;--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410C17B9-B766-4D5A-930F-F7AEFA1F6B6A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DF"/>
          </w:r>
        </w:p>
      </w:docPartBody>
    </w:docPart>
    <w:docPart>
      <w:docPartPr>
        <w:name w:decorated="1" w:val="&lt;==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2DC1BE96-BD6B-4FE0-87DF-7CAD9B230F11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E7"/>
          </w:r>
        </w:p>
      </w:docPartBody>
    </w:docPart>
    <w:docPart>
      <w:docPartPr>
        <w:name w:decorated="1" w:val="&lt;=&gt;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79D6D7E6-1C98-4173-BB6E-81596960EC13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F3"/>
          </w:r>
        </w:p>
      </w:docPartBody>
    </w:docPart>
    <w:docPart>
      <w:docPartPr>
        <w:name w:decorated="1" w:val="==&gt;"/>
        <w:category>
          <w:name w:val="Allgemein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91B9DAEE-17F2-4BA6-93EF-73FA095AA05F}"/>
      </w:docPartPr>
      <w:docPartBody>
        <w:p w:rsidR="00FD6A07" w:rsidRDefault="00FC436C">
          <w:pPr>
            <w:pStyle w:val="AutoKorrektur"/>
          </w:pPr>
          <w:r>
            <w:rPr>
              <w:noProof/>
            </w:rPr>
            <w:sym w:font="Wingdings" w:char="F0E8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436C"/>
    <w:rsid w:val="000265F9"/>
    <w:rsid w:val="00035280"/>
    <w:rsid w:val="000964BA"/>
    <w:rsid w:val="0039412A"/>
    <w:rsid w:val="005272DE"/>
    <w:rsid w:val="00627E56"/>
    <w:rsid w:val="007B17BC"/>
    <w:rsid w:val="00832F3C"/>
    <w:rsid w:val="00855383"/>
    <w:rsid w:val="008D3FE9"/>
    <w:rsid w:val="009F6E0C"/>
    <w:rsid w:val="00A863D4"/>
    <w:rsid w:val="00BF146D"/>
    <w:rsid w:val="00C214AA"/>
    <w:rsid w:val="00C372A8"/>
    <w:rsid w:val="00C6588A"/>
    <w:rsid w:val="00CD41CE"/>
    <w:rsid w:val="00D97042"/>
    <w:rsid w:val="00E66054"/>
    <w:rsid w:val="00EC417B"/>
    <w:rsid w:val="00F338F0"/>
    <w:rsid w:val="00FC436C"/>
    <w:rsid w:val="00FD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FD6A07"/>
    <w:rPr>
      <w:noProof/>
      <w:sz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utoKorrektur">
    <w:name w:val="AutoKorrektur"/>
    <w:rsid w:val="00FD6A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Franz.dotm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Word-Vorlagen Französisch</vt:lpstr>
    </vt:vector>
  </TitlesOfParts>
  <Company>Schönbuch-Gymnasium Holzgerlingen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Word-Vorlagen Französisch</dc:title>
  <dc:creator>Richard Nisius</dc:creator>
  <cp:lastModifiedBy>Moritz N.</cp:lastModifiedBy>
  <cp:revision>33</cp:revision>
  <dcterms:created xsi:type="dcterms:W3CDTF">2016-03-30T13:22:00Z</dcterms:created>
  <dcterms:modified xsi:type="dcterms:W3CDTF">2019-02-09T12:57:00Z</dcterms:modified>
</cp:coreProperties>
</file>