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A6F" w:rsidRDefault="00E96A6F" w:rsidP="00967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B4BE2">
        <w:rPr>
          <w:rFonts w:ascii="Arial" w:hAnsi="Arial" w:cs="Arial"/>
          <w:b/>
          <w:noProof/>
          <w:sz w:val="24"/>
          <w:szCs w:val="24"/>
        </w:rPr>
        <w:t>QB III Qualitätsbereich Schulführung und Schulmanagement</w:t>
      </w:r>
    </w:p>
    <w:p w:rsidR="00E96A6F" w:rsidRDefault="00E96A6F" w:rsidP="00967A85">
      <w:pPr>
        <w:jc w:val="center"/>
        <w:rPr>
          <w:rFonts w:ascii="Arial" w:hAnsi="Arial" w:cs="Arial"/>
          <w:b/>
          <w:sz w:val="24"/>
          <w:szCs w:val="24"/>
        </w:rPr>
      </w:pPr>
    </w:p>
    <w:p w:rsidR="00E96A6F" w:rsidRDefault="00E96A6F" w:rsidP="00967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B4BE2">
        <w:rPr>
          <w:rFonts w:ascii="Arial" w:hAnsi="Arial" w:cs="Arial"/>
          <w:b/>
          <w:noProof/>
          <w:sz w:val="24"/>
          <w:szCs w:val="24"/>
        </w:rPr>
        <w:t>Berufsbegleitende Angebote</w:t>
      </w:r>
    </w:p>
    <w:p w:rsidR="00E96A6F" w:rsidRDefault="00E96A6F" w:rsidP="00967A85">
      <w:pPr>
        <w:jc w:val="center"/>
        <w:rPr>
          <w:rFonts w:ascii="Arial" w:hAnsi="Arial" w:cs="Arial"/>
          <w:b/>
          <w:sz w:val="24"/>
          <w:szCs w:val="24"/>
        </w:rPr>
      </w:pPr>
    </w:p>
    <w:p w:rsidR="00E96A6F" w:rsidRDefault="00E96A6F" w:rsidP="00967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B4BE2">
        <w:rPr>
          <w:rFonts w:ascii="Arial" w:hAnsi="Arial" w:cs="Arial"/>
          <w:b/>
          <w:noProof/>
          <w:sz w:val="24"/>
          <w:szCs w:val="24"/>
        </w:rPr>
        <w:t>Personal</w:t>
      </w:r>
    </w:p>
    <w:p w:rsidR="00E96A6F" w:rsidRDefault="00E96A6F" w:rsidP="003C1945">
      <w:pPr>
        <w:rPr>
          <w:rFonts w:ascii="Arial" w:hAnsi="Arial" w:cs="Arial"/>
          <w:b/>
          <w:sz w:val="24"/>
          <w:szCs w:val="24"/>
        </w:rPr>
      </w:pPr>
    </w:p>
    <w:p w:rsidR="00E96A6F" w:rsidRDefault="00E96A6F" w:rsidP="00967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E96A6F" w:rsidRDefault="00E96A6F" w:rsidP="003C1945">
      <w:pPr>
        <w:rPr>
          <w:rFonts w:ascii="Arial" w:hAnsi="Arial" w:cs="Arial"/>
          <w:b/>
          <w:sz w:val="24"/>
          <w:szCs w:val="24"/>
        </w:rPr>
      </w:pPr>
    </w:p>
    <w:p w:rsidR="00E96A6F" w:rsidRPr="00B230F1" w:rsidRDefault="00E96A6F" w:rsidP="003C1945">
      <w:pPr>
        <w:rPr>
          <w:rFonts w:ascii="Arial" w:hAnsi="Arial" w:cs="Arial"/>
          <w:b/>
          <w:sz w:val="18"/>
          <w:szCs w:val="18"/>
        </w:rPr>
      </w:pPr>
      <w:r w:rsidRPr="00EB4BE2">
        <w:rPr>
          <w:rFonts w:ascii="Arial" w:hAnsi="Arial" w:cs="Arial"/>
          <w:b/>
          <w:noProof/>
          <w:sz w:val="18"/>
          <w:szCs w:val="18"/>
        </w:rPr>
        <w:t>Sommerakademie für Schulleitungen</w:t>
      </w:r>
    </w:p>
    <w:p w:rsidR="00E96A6F" w:rsidRPr="000B1C01" w:rsidRDefault="00E96A6F">
      <w:pPr>
        <w:rPr>
          <w:rFonts w:ascii="Arial" w:hAnsi="Arial" w:cs="Arial"/>
          <w:sz w:val="18"/>
          <w:szCs w:val="18"/>
        </w:rPr>
      </w:pPr>
    </w:p>
    <w:p w:rsidR="00E96A6F" w:rsidRPr="000B1C01" w:rsidRDefault="00E96A6F" w:rsidP="000B1C01">
      <w:pPr>
        <w:tabs>
          <w:tab w:val="left" w:pos="1560"/>
        </w:tabs>
        <w:rPr>
          <w:rFonts w:ascii="Arial" w:hAnsi="Arial" w:cs="Arial"/>
          <w:sz w:val="18"/>
          <w:szCs w:val="18"/>
        </w:rPr>
      </w:pPr>
      <w:r w:rsidRPr="000B1C01">
        <w:rPr>
          <w:rFonts w:ascii="Arial" w:hAnsi="Arial" w:cs="Arial"/>
          <w:b/>
          <w:sz w:val="18"/>
          <w:szCs w:val="18"/>
        </w:rPr>
        <w:t>Lehrgang:</w:t>
      </w:r>
      <w:r w:rsidRPr="000B1C01">
        <w:rPr>
          <w:rFonts w:ascii="Arial" w:hAnsi="Arial" w:cs="Arial"/>
          <w:sz w:val="18"/>
          <w:szCs w:val="18"/>
        </w:rPr>
        <w:tab/>
      </w:r>
      <w:r w:rsidRPr="00EB4BE2">
        <w:rPr>
          <w:rFonts w:ascii="Arial" w:hAnsi="Arial" w:cs="Arial"/>
          <w:noProof/>
          <w:sz w:val="18"/>
          <w:szCs w:val="18"/>
        </w:rPr>
        <w:t>LLM2Q</w:t>
      </w:r>
    </w:p>
    <w:p w:rsidR="00E96A6F" w:rsidRPr="000B1C01" w:rsidRDefault="00E96A6F" w:rsidP="000B1C01">
      <w:pPr>
        <w:tabs>
          <w:tab w:val="left" w:pos="1560"/>
        </w:tabs>
        <w:ind w:left="1559" w:hanging="1559"/>
        <w:rPr>
          <w:rFonts w:ascii="Arial" w:hAnsi="Arial" w:cs="Arial"/>
          <w:sz w:val="18"/>
          <w:szCs w:val="18"/>
        </w:rPr>
      </w:pPr>
      <w:r w:rsidRPr="000B1C01">
        <w:rPr>
          <w:rFonts w:ascii="Arial" w:hAnsi="Arial" w:cs="Arial"/>
          <w:b/>
          <w:sz w:val="18"/>
          <w:szCs w:val="18"/>
        </w:rPr>
        <w:t>Termin:</w:t>
      </w:r>
      <w:r w:rsidRPr="000B1C0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noProof/>
          <w:sz w:val="18"/>
          <w:szCs w:val="18"/>
        </w:rPr>
        <w:t>01.09.</w:t>
      </w:r>
      <w:r w:rsidRPr="000B1C01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noProof/>
          <w:sz w:val="18"/>
          <w:szCs w:val="18"/>
        </w:rPr>
        <w:t>03.09.20</w:t>
      </w:r>
    </w:p>
    <w:p w:rsidR="00E96A6F" w:rsidRPr="000B1C01" w:rsidRDefault="00E96A6F" w:rsidP="000B1C01">
      <w:pPr>
        <w:tabs>
          <w:tab w:val="left" w:pos="1560"/>
        </w:tabs>
        <w:ind w:left="1559" w:hanging="1559"/>
        <w:rPr>
          <w:rFonts w:ascii="Arial" w:hAnsi="Arial" w:cs="Arial"/>
          <w:noProof/>
          <w:sz w:val="18"/>
          <w:szCs w:val="18"/>
        </w:rPr>
      </w:pPr>
      <w:r w:rsidRPr="000B1C01">
        <w:rPr>
          <w:rFonts w:ascii="Arial" w:hAnsi="Arial" w:cs="Arial"/>
          <w:b/>
          <w:sz w:val="18"/>
          <w:szCs w:val="18"/>
        </w:rPr>
        <w:t>Ort:</w:t>
      </w:r>
      <w:r w:rsidRPr="000B1C01">
        <w:rPr>
          <w:rFonts w:ascii="Arial" w:hAnsi="Arial" w:cs="Arial"/>
          <w:b/>
          <w:sz w:val="18"/>
          <w:szCs w:val="18"/>
        </w:rPr>
        <w:tab/>
      </w:r>
      <w:r w:rsidRPr="00EB4BE2">
        <w:rPr>
          <w:rFonts w:ascii="Arial" w:hAnsi="Arial" w:cs="Arial"/>
          <w:noProof/>
          <w:sz w:val="18"/>
          <w:szCs w:val="18"/>
        </w:rPr>
        <w:t>Evangelische Akademie Bad Boll</w:t>
      </w:r>
    </w:p>
    <w:p w:rsidR="00E96A6F" w:rsidRPr="000B1C01" w:rsidRDefault="00E96A6F" w:rsidP="000B1C01">
      <w:pPr>
        <w:tabs>
          <w:tab w:val="left" w:pos="1560"/>
        </w:tabs>
        <w:ind w:left="1559" w:hanging="1559"/>
        <w:rPr>
          <w:rFonts w:ascii="Arial" w:hAnsi="Arial" w:cs="Arial"/>
          <w:sz w:val="18"/>
          <w:szCs w:val="18"/>
        </w:rPr>
      </w:pPr>
      <w:r w:rsidRPr="000B1C01">
        <w:rPr>
          <w:rFonts w:ascii="Arial" w:hAnsi="Arial" w:cs="Arial"/>
          <w:b/>
          <w:noProof/>
          <w:sz w:val="18"/>
          <w:szCs w:val="18"/>
        </w:rPr>
        <w:t>Anmeldung:</w:t>
      </w:r>
      <w:r w:rsidRPr="000B1C01">
        <w:rPr>
          <w:rFonts w:ascii="Arial" w:hAnsi="Arial" w:cs="Arial"/>
          <w:b/>
          <w:noProof/>
          <w:sz w:val="18"/>
          <w:szCs w:val="18"/>
        </w:rPr>
        <w:tab/>
      </w:r>
      <w:r w:rsidRPr="00EB4BE2">
        <w:rPr>
          <w:rFonts w:ascii="Arial" w:hAnsi="Arial" w:cs="Arial"/>
          <w:noProof/>
          <w:sz w:val="18"/>
          <w:szCs w:val="18"/>
        </w:rPr>
        <w:t>ZSL Außenstelle Comburg</w:t>
      </w:r>
    </w:p>
    <w:p w:rsidR="00E96A6F" w:rsidRPr="000B1C01" w:rsidRDefault="00E96A6F" w:rsidP="001325F8">
      <w:pPr>
        <w:tabs>
          <w:tab w:val="left" w:pos="0"/>
          <w:tab w:val="left" w:pos="1843"/>
        </w:tabs>
        <w:ind w:left="1559" w:hanging="1559"/>
        <w:rPr>
          <w:rFonts w:ascii="Arial" w:hAnsi="Arial" w:cs="Arial"/>
          <w:sz w:val="18"/>
          <w:szCs w:val="18"/>
        </w:rPr>
      </w:pPr>
      <w:r w:rsidRPr="000B1C01">
        <w:rPr>
          <w:rFonts w:ascii="Arial" w:hAnsi="Arial" w:cs="Arial"/>
          <w:b/>
          <w:noProof/>
          <w:sz w:val="18"/>
          <w:szCs w:val="18"/>
        </w:rPr>
        <w:t>Meldeschluss:</w:t>
      </w:r>
      <w:r w:rsidRPr="000B1C01">
        <w:rPr>
          <w:rFonts w:ascii="Arial" w:hAnsi="Arial" w:cs="Arial"/>
          <w:noProof/>
          <w:sz w:val="18"/>
          <w:szCs w:val="18"/>
        </w:rPr>
        <w:tab/>
      </w:r>
      <w:r w:rsidR="00B313D4">
        <w:rPr>
          <w:rFonts w:ascii="Arial" w:hAnsi="Arial" w:cs="Arial"/>
          <w:noProof/>
          <w:sz w:val="18"/>
          <w:szCs w:val="18"/>
        </w:rPr>
        <w:t>26.06</w:t>
      </w:r>
      <w:r w:rsidR="00E97EF7">
        <w:rPr>
          <w:rFonts w:ascii="Arial" w:hAnsi="Arial" w:cs="Arial"/>
          <w:noProof/>
          <w:sz w:val="18"/>
          <w:szCs w:val="18"/>
        </w:rPr>
        <w:t>.</w:t>
      </w:r>
      <w:r w:rsidRPr="00EB4BE2">
        <w:rPr>
          <w:rFonts w:ascii="Arial" w:hAnsi="Arial" w:cs="Arial"/>
          <w:noProof/>
          <w:sz w:val="18"/>
          <w:szCs w:val="18"/>
        </w:rPr>
        <w:t>2020</w:t>
      </w:r>
    </w:p>
    <w:p w:rsidR="00E96A6F" w:rsidRPr="000B1C01" w:rsidRDefault="00E96A6F">
      <w:pPr>
        <w:rPr>
          <w:rFonts w:ascii="Arial" w:hAnsi="Arial" w:cs="Arial"/>
          <w:sz w:val="18"/>
          <w:szCs w:val="18"/>
        </w:rPr>
      </w:pPr>
    </w:p>
    <w:p w:rsidR="00E96A6F" w:rsidRPr="000B1C01" w:rsidRDefault="00E96A6F" w:rsidP="00C62C0F">
      <w:pPr>
        <w:rPr>
          <w:rFonts w:ascii="Arial" w:hAnsi="Arial" w:cs="Arial"/>
          <w:noProof/>
          <w:sz w:val="18"/>
          <w:szCs w:val="18"/>
        </w:rPr>
      </w:pPr>
      <w:r w:rsidRPr="000B1C01">
        <w:rPr>
          <w:rFonts w:ascii="Arial" w:hAnsi="Arial" w:cs="Arial"/>
          <w:b/>
          <w:noProof/>
          <w:sz w:val="18"/>
          <w:szCs w:val="18"/>
        </w:rPr>
        <w:t>Zielgruppe:</w:t>
      </w:r>
    </w:p>
    <w:p w:rsidR="00E96A6F" w:rsidRPr="000B1C01" w:rsidRDefault="00E96A6F">
      <w:pPr>
        <w:rPr>
          <w:rFonts w:ascii="Arial" w:hAnsi="Arial" w:cs="Arial"/>
          <w:b/>
          <w:noProof/>
          <w:sz w:val="18"/>
          <w:szCs w:val="18"/>
        </w:rPr>
      </w:pPr>
      <w:r w:rsidRPr="00EB4BE2">
        <w:rPr>
          <w:rFonts w:ascii="Arial" w:hAnsi="Arial" w:cs="Arial"/>
          <w:noProof/>
          <w:sz w:val="18"/>
          <w:szCs w:val="18"/>
        </w:rPr>
        <w:t>Schulleitungen der allgemein bildenden Schulen</w:t>
      </w:r>
      <w:r>
        <w:rPr>
          <w:rFonts w:ascii="Arial" w:hAnsi="Arial" w:cs="Arial"/>
          <w:noProof/>
          <w:sz w:val="18"/>
          <w:szCs w:val="18"/>
        </w:rPr>
        <w:cr/>
      </w:r>
      <w:r>
        <w:rPr>
          <w:rFonts w:ascii="Arial" w:hAnsi="Arial" w:cs="Arial"/>
          <w:noProof/>
          <w:sz w:val="18"/>
          <w:szCs w:val="18"/>
        </w:rPr>
        <w:cr/>
      </w:r>
      <w:r w:rsidRPr="000B1C01">
        <w:rPr>
          <w:rFonts w:ascii="Arial" w:hAnsi="Arial" w:cs="Arial"/>
          <w:b/>
          <w:noProof/>
          <w:sz w:val="18"/>
          <w:szCs w:val="18"/>
        </w:rPr>
        <w:t>Ziel:</w:t>
      </w:r>
    </w:p>
    <w:p w:rsidR="00B313D4" w:rsidRPr="00B313D4" w:rsidRDefault="008F2CCD" w:rsidP="00B313D4">
      <w:pPr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 xml:space="preserve">- </w:t>
      </w:r>
      <w:r w:rsidR="00B313D4" w:rsidRPr="00B313D4">
        <w:rPr>
          <w:rFonts w:ascii="Arial" w:hAnsi="Arial" w:cs="Arial"/>
          <w:noProof/>
          <w:sz w:val="18"/>
          <w:szCs w:val="18"/>
        </w:rPr>
        <w:t xml:space="preserve">Aktuelle und professionelle Weiterbildungsbedarfe von Schulleitungen bedienen </w:t>
      </w:r>
    </w:p>
    <w:p w:rsidR="00B313D4" w:rsidRP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 xml:space="preserve">- Orientierungswissen für Führungskräfte vermitteln </w:t>
      </w:r>
    </w:p>
    <w:p w:rsidR="00B313D4" w:rsidRP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 xml:space="preserve">- Umgang mit schwierigen Situationen trainieren </w:t>
      </w:r>
    </w:p>
    <w:p w:rsidR="00B313D4" w:rsidRP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 xml:space="preserve">- Netzwerkarbeit entwickeln und Austausch fördern </w:t>
      </w:r>
    </w:p>
    <w:p w:rsidR="00B313D4" w:rsidRP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 xml:space="preserve">- Die Schulleitungsrolle bestärken </w:t>
      </w:r>
    </w:p>
    <w:p w:rsid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>- Wertschätzung und Außenwirkung von Schulleitung positiv entwickeln</w:t>
      </w:r>
    </w:p>
    <w:p w:rsidR="00E96A6F" w:rsidRPr="000B1C01" w:rsidRDefault="00E96A6F" w:rsidP="00B313D4">
      <w:pPr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cr/>
      </w:r>
      <w:r w:rsidRPr="000B1C01">
        <w:rPr>
          <w:rFonts w:ascii="Arial" w:hAnsi="Arial" w:cs="Arial"/>
          <w:b/>
          <w:noProof/>
          <w:sz w:val="18"/>
          <w:szCs w:val="18"/>
        </w:rPr>
        <w:t>Programm:</w:t>
      </w:r>
    </w:p>
    <w:p w:rsidR="00B313D4" w:rsidRP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>Pilotveranstaltung in Kooperation mit der Heraeus Bildungsstiftung Hanau</w:t>
      </w:r>
    </w:p>
    <w:p w:rsidR="00B313D4" w:rsidRP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 xml:space="preserve">Es finden Vorträge und Angebote renommierter Experten aus Wissenschaft, Wirtschaft und dem Bereich Schule statt. Darüber hinaus gibt es ausreichend Möglichkeiten zum Erfahrungsaustausch und zur Netzwerkbildung. </w:t>
      </w:r>
    </w:p>
    <w:p w:rsidR="00B313D4" w:rsidRP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>- Tag 1 steht unter dem Thema "Schule heute und Unterrichtsqualität",</w:t>
      </w:r>
    </w:p>
    <w:p w:rsidR="00B313D4" w:rsidRP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>- Tag 2 steht unter dem Thema "Kommunikation und Führung",</w:t>
      </w:r>
    </w:p>
    <w:p w:rsidR="00B313D4" w:rsidRDefault="00B313D4" w:rsidP="00B313D4">
      <w:pPr>
        <w:rPr>
          <w:rFonts w:ascii="Arial" w:hAnsi="Arial" w:cs="Arial"/>
          <w:noProof/>
          <w:sz w:val="18"/>
          <w:szCs w:val="18"/>
        </w:rPr>
      </w:pPr>
      <w:r w:rsidRPr="00B313D4">
        <w:rPr>
          <w:rFonts w:ascii="Arial" w:hAnsi="Arial" w:cs="Arial"/>
          <w:noProof/>
          <w:sz w:val="18"/>
          <w:szCs w:val="18"/>
        </w:rPr>
        <w:t>- Tag 3 steht unter dem Thema "Digitalisierung".</w:t>
      </w:r>
    </w:p>
    <w:p w:rsidR="008F2CCD" w:rsidRPr="00B313D4" w:rsidRDefault="008F2CCD" w:rsidP="00B313D4">
      <w:pPr>
        <w:rPr>
          <w:rFonts w:ascii="Arial" w:hAnsi="Arial" w:cs="Arial"/>
          <w:noProof/>
          <w:sz w:val="18"/>
          <w:szCs w:val="18"/>
        </w:rPr>
      </w:pPr>
    </w:p>
    <w:p w:rsidR="007B0172" w:rsidRDefault="007B0172" w:rsidP="007B017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Das Programm wurde aufgrund </w:t>
      </w:r>
      <w:proofErr w:type="spellStart"/>
      <w:r>
        <w:rPr>
          <w:rFonts w:ascii="Arial" w:hAnsi="Arial" w:cs="Arial"/>
          <w:sz w:val="18"/>
          <w:szCs w:val="18"/>
        </w:rPr>
        <w:t>coronabedingter</w:t>
      </w:r>
      <w:proofErr w:type="spellEnd"/>
      <w:r>
        <w:rPr>
          <w:rFonts w:ascii="Arial" w:hAnsi="Arial" w:cs="Arial"/>
          <w:sz w:val="18"/>
          <w:szCs w:val="18"/>
        </w:rPr>
        <w:t xml:space="preserve"> Veränderungen im Schulleitungshandeln angepasst und aktualisiert.</w:t>
      </w:r>
    </w:p>
    <w:p w:rsidR="00B313D4" w:rsidRDefault="00B313D4" w:rsidP="00B313D4">
      <w:pPr>
        <w:rPr>
          <w:rFonts w:ascii="Arial" w:hAnsi="Arial" w:cs="Arial"/>
          <w:noProof/>
          <w:sz w:val="18"/>
          <w:szCs w:val="18"/>
        </w:rPr>
      </w:pPr>
    </w:p>
    <w:p w:rsidR="00E96A6F" w:rsidRPr="000B1C01" w:rsidRDefault="00E96A6F" w:rsidP="00B313D4">
      <w:pPr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cr/>
      </w:r>
      <w:r w:rsidRPr="000B1C01">
        <w:rPr>
          <w:rFonts w:ascii="Arial" w:hAnsi="Arial" w:cs="Arial"/>
          <w:b/>
          <w:noProof/>
          <w:sz w:val="18"/>
          <w:szCs w:val="18"/>
        </w:rPr>
        <w:t>Leitung:</w:t>
      </w:r>
    </w:p>
    <w:p w:rsidR="00E96A6F" w:rsidRPr="00EB4BE2" w:rsidRDefault="00FC6EAE" w:rsidP="00D84D10">
      <w:pPr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 xml:space="preserve">Präsident </w:t>
      </w:r>
      <w:r w:rsidR="00E96A6F" w:rsidRPr="00EB4BE2">
        <w:rPr>
          <w:rFonts w:ascii="Arial" w:hAnsi="Arial" w:cs="Arial"/>
          <w:noProof/>
          <w:sz w:val="18"/>
          <w:szCs w:val="18"/>
        </w:rPr>
        <w:t>Dr. Thomas Riecke-Baulecke</w:t>
      </w:r>
      <w:r>
        <w:rPr>
          <w:rFonts w:ascii="Arial" w:hAnsi="Arial" w:cs="Arial"/>
          <w:noProof/>
          <w:sz w:val="18"/>
          <w:szCs w:val="18"/>
        </w:rPr>
        <w:t>, Zentrum für Schulqualität und Lehrerbildung (ZSL)</w:t>
      </w:r>
    </w:p>
    <w:p w:rsidR="00FC6EAE" w:rsidRDefault="00E96A6F">
      <w:pPr>
        <w:rPr>
          <w:rFonts w:ascii="Arial" w:hAnsi="Arial" w:cs="Arial"/>
          <w:noProof/>
          <w:sz w:val="18"/>
          <w:szCs w:val="18"/>
        </w:rPr>
      </w:pPr>
      <w:r w:rsidRPr="00EB4BE2">
        <w:rPr>
          <w:rFonts w:ascii="Arial" w:hAnsi="Arial" w:cs="Arial"/>
          <w:noProof/>
          <w:sz w:val="18"/>
          <w:szCs w:val="18"/>
        </w:rPr>
        <w:t>Margit Maunz</w:t>
      </w:r>
      <w:r w:rsidR="00FC6EAE">
        <w:rPr>
          <w:rFonts w:ascii="Arial" w:hAnsi="Arial" w:cs="Arial"/>
          <w:noProof/>
          <w:sz w:val="18"/>
          <w:szCs w:val="18"/>
        </w:rPr>
        <w:t>, Zentrum für Schulqualität und Lehrerbildung (ZSL)</w:t>
      </w:r>
      <w:r>
        <w:rPr>
          <w:rFonts w:ascii="Arial" w:hAnsi="Arial" w:cs="Arial"/>
          <w:noProof/>
          <w:sz w:val="18"/>
          <w:szCs w:val="18"/>
        </w:rPr>
        <w:cr/>
      </w:r>
    </w:p>
    <w:p w:rsidR="00E96A6F" w:rsidRPr="000B1C01" w:rsidRDefault="00E96A6F">
      <w:pPr>
        <w:rPr>
          <w:rFonts w:ascii="Arial" w:hAnsi="Arial" w:cs="Arial"/>
          <w:noProof/>
          <w:sz w:val="18"/>
          <w:szCs w:val="18"/>
        </w:rPr>
      </w:pPr>
      <w:r w:rsidRPr="000B1C01">
        <w:rPr>
          <w:rFonts w:ascii="Arial" w:hAnsi="Arial" w:cs="Arial"/>
          <w:b/>
          <w:noProof/>
          <w:sz w:val="18"/>
          <w:szCs w:val="18"/>
        </w:rPr>
        <w:t>Referentin/nen, Referent/en:</w:t>
      </w:r>
    </w:p>
    <w:p w:rsidR="00893AA3" w:rsidRDefault="00893AA3" w:rsidP="00DA2D6D">
      <w:pPr>
        <w:spacing w:line="276" w:lineRule="auto"/>
        <w:ind w:left="20"/>
        <w:rPr>
          <w:rStyle w:val="Flietext"/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Britta Bayer, Trainerin, </w:t>
      </w:r>
      <w:proofErr w:type="spellStart"/>
      <w:r w:rsidRPr="00893AA3">
        <w:rPr>
          <w:rStyle w:val="Flietext"/>
          <w:sz w:val="18"/>
          <w:szCs w:val="18"/>
        </w:rPr>
        <w:t>Heraeus</w:t>
      </w:r>
      <w:proofErr w:type="spellEnd"/>
      <w:r w:rsidRPr="00893AA3">
        <w:rPr>
          <w:rStyle w:val="Flietext"/>
          <w:sz w:val="18"/>
          <w:szCs w:val="18"/>
        </w:rPr>
        <w:t xml:space="preserve"> Bildungsstiftung</w:t>
      </w:r>
    </w:p>
    <w:p w:rsidR="00893AA3" w:rsidRDefault="00893AA3" w:rsidP="00DA2D6D">
      <w:pPr>
        <w:spacing w:line="276" w:lineRule="auto"/>
        <w:ind w:left="20"/>
        <w:rPr>
          <w:rStyle w:val="Flietext"/>
          <w:sz w:val="18"/>
          <w:szCs w:val="18"/>
        </w:rPr>
      </w:pPr>
      <w:r w:rsidRPr="002068DE">
        <w:rPr>
          <w:rStyle w:val="Flietext"/>
          <w:sz w:val="18"/>
          <w:szCs w:val="18"/>
        </w:rPr>
        <w:t xml:space="preserve">Christian Berndt, </w:t>
      </w:r>
      <w:r w:rsidR="002068DE" w:rsidRPr="002068DE">
        <w:rPr>
          <w:rStyle w:val="Flietext"/>
          <w:sz w:val="18"/>
          <w:szCs w:val="18"/>
        </w:rPr>
        <w:t>Trainer</w:t>
      </w:r>
      <w:r w:rsidRPr="002068DE">
        <w:rPr>
          <w:rStyle w:val="Flietext"/>
          <w:sz w:val="18"/>
          <w:szCs w:val="18"/>
        </w:rPr>
        <w:t xml:space="preserve">, </w:t>
      </w:r>
      <w:proofErr w:type="spellStart"/>
      <w:r w:rsidRPr="002068DE">
        <w:rPr>
          <w:rStyle w:val="Flietext"/>
          <w:sz w:val="18"/>
          <w:szCs w:val="18"/>
        </w:rPr>
        <w:t>Heraeus</w:t>
      </w:r>
      <w:proofErr w:type="spellEnd"/>
      <w:r w:rsidRPr="002068DE">
        <w:rPr>
          <w:rStyle w:val="Flietext"/>
          <w:sz w:val="18"/>
          <w:szCs w:val="18"/>
        </w:rPr>
        <w:t xml:space="preserve"> Bildungsstiftung</w:t>
      </w:r>
    </w:p>
    <w:p w:rsidR="00893AA3" w:rsidRDefault="00893AA3" w:rsidP="00DA2D6D">
      <w:pPr>
        <w:spacing w:line="276" w:lineRule="auto"/>
        <w:ind w:left="20"/>
        <w:rPr>
          <w:rStyle w:val="Flietext"/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Gabriela Bormann, Trainerin, </w:t>
      </w:r>
      <w:proofErr w:type="spellStart"/>
      <w:r w:rsidRPr="00893AA3">
        <w:rPr>
          <w:rStyle w:val="Flietext"/>
          <w:sz w:val="18"/>
          <w:szCs w:val="18"/>
        </w:rPr>
        <w:t>Heraeus</w:t>
      </w:r>
      <w:proofErr w:type="spellEnd"/>
      <w:r w:rsidRPr="00893AA3">
        <w:rPr>
          <w:rStyle w:val="Flietext"/>
          <w:sz w:val="18"/>
          <w:szCs w:val="18"/>
        </w:rPr>
        <w:t xml:space="preserve"> Bildungsstiftung</w:t>
      </w:r>
    </w:p>
    <w:p w:rsidR="00893AA3" w:rsidRPr="00893AA3" w:rsidRDefault="00893AA3" w:rsidP="00DA2D6D">
      <w:pPr>
        <w:spacing w:line="276" w:lineRule="auto"/>
        <w:ind w:left="20"/>
        <w:rPr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Prof. Dr. Benjamin </w:t>
      </w:r>
      <w:proofErr w:type="spellStart"/>
      <w:r w:rsidRPr="00893AA3">
        <w:rPr>
          <w:rStyle w:val="Flietext"/>
          <w:sz w:val="18"/>
          <w:szCs w:val="18"/>
        </w:rPr>
        <w:t>Fauth</w:t>
      </w:r>
      <w:proofErr w:type="spellEnd"/>
      <w:r w:rsidRPr="00893AA3">
        <w:rPr>
          <w:rStyle w:val="Flietext"/>
          <w:sz w:val="18"/>
          <w:szCs w:val="18"/>
        </w:rPr>
        <w:t>, IBBW, Leiter der Abteilung 4 - Empirische Bildungsforschung</w:t>
      </w:r>
    </w:p>
    <w:p w:rsidR="00893AA3" w:rsidRDefault="00893AA3" w:rsidP="00DA2D6D">
      <w:pPr>
        <w:spacing w:line="276" w:lineRule="auto"/>
        <w:ind w:left="20"/>
        <w:rPr>
          <w:rStyle w:val="Flietext"/>
          <w:sz w:val="18"/>
          <w:szCs w:val="18"/>
        </w:rPr>
      </w:pPr>
      <w:r w:rsidRPr="00893AA3">
        <w:rPr>
          <w:rStyle w:val="Flietext"/>
          <w:sz w:val="18"/>
          <w:szCs w:val="18"/>
        </w:rPr>
        <w:t>Prof. Dr. Peter Fischer, Lehrstuhl für Arbeits-, Organisations-, Sozial- und Wirtschaftspsychologie, Institut für Psychologie, Humanwissenschaftliche Fakultät der Universität Regensburg</w:t>
      </w:r>
    </w:p>
    <w:p w:rsidR="00DA2D6D" w:rsidRDefault="00893AA3" w:rsidP="00DA2D6D">
      <w:pPr>
        <w:spacing w:line="276" w:lineRule="auto"/>
        <w:ind w:left="20"/>
        <w:rPr>
          <w:rStyle w:val="Flietext"/>
          <w:sz w:val="18"/>
          <w:szCs w:val="18"/>
        </w:rPr>
      </w:pPr>
      <w:r w:rsidRPr="00893AA3">
        <w:rPr>
          <w:rStyle w:val="Flietext"/>
          <w:sz w:val="18"/>
          <w:szCs w:val="18"/>
        </w:rPr>
        <w:t>Ministerialdirektor Michael Föll, Ministerium für Kultus, Jugend und Sport Baden-</w:t>
      </w:r>
      <w:r w:rsidRPr="002068DE">
        <w:rPr>
          <w:rStyle w:val="Flietext"/>
          <w:sz w:val="18"/>
          <w:szCs w:val="18"/>
        </w:rPr>
        <w:t>Wü</w:t>
      </w:r>
      <w:r w:rsidR="002068DE" w:rsidRPr="002068DE">
        <w:rPr>
          <w:rStyle w:val="Flietext"/>
          <w:sz w:val="18"/>
          <w:szCs w:val="18"/>
        </w:rPr>
        <w:t>r</w:t>
      </w:r>
      <w:r w:rsidRPr="002068DE">
        <w:rPr>
          <w:rStyle w:val="Flietext"/>
          <w:sz w:val="18"/>
          <w:szCs w:val="18"/>
        </w:rPr>
        <w:t>ttemberg</w:t>
      </w:r>
    </w:p>
    <w:p w:rsidR="00893AA3" w:rsidRPr="00893AA3" w:rsidRDefault="00893AA3" w:rsidP="00DA2D6D">
      <w:pPr>
        <w:spacing w:line="276" w:lineRule="auto"/>
        <w:ind w:left="20"/>
        <w:rPr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Glenn </w:t>
      </w:r>
      <w:r w:rsidRPr="00893AA3">
        <w:rPr>
          <w:rStyle w:val="Flietext"/>
          <w:sz w:val="18"/>
          <w:szCs w:val="18"/>
          <w:lang w:val="es-ES"/>
        </w:rPr>
        <w:t xml:space="preserve">González, </w:t>
      </w:r>
      <w:r w:rsidRPr="00893AA3">
        <w:rPr>
          <w:rStyle w:val="Flietext"/>
          <w:sz w:val="18"/>
          <w:szCs w:val="18"/>
        </w:rPr>
        <w:t>Chief Technology Officer (</w:t>
      </w:r>
      <w:proofErr w:type="spellStart"/>
      <w:r w:rsidRPr="00893AA3">
        <w:rPr>
          <w:rStyle w:val="Flietext"/>
          <w:sz w:val="18"/>
          <w:szCs w:val="18"/>
        </w:rPr>
        <w:t>CTO</w:t>
      </w:r>
      <w:proofErr w:type="spellEnd"/>
      <w:r w:rsidRPr="00893AA3">
        <w:rPr>
          <w:rStyle w:val="Flietext"/>
          <w:sz w:val="18"/>
          <w:szCs w:val="18"/>
        </w:rPr>
        <w:t>), SAP Germany</w:t>
      </w:r>
    </w:p>
    <w:p w:rsidR="00893AA3" w:rsidRPr="00893AA3" w:rsidRDefault="00893AA3" w:rsidP="00DA2D6D">
      <w:pPr>
        <w:spacing w:line="276" w:lineRule="auto"/>
        <w:ind w:left="20"/>
        <w:rPr>
          <w:sz w:val="18"/>
          <w:szCs w:val="18"/>
        </w:rPr>
      </w:pPr>
      <w:r w:rsidRPr="00893AA3">
        <w:rPr>
          <w:rStyle w:val="Flietext5"/>
          <w:sz w:val="18"/>
          <w:szCs w:val="18"/>
        </w:rPr>
        <w:t>Dr. Simon Hassemer, ZSL</w:t>
      </w:r>
    </w:p>
    <w:p w:rsidR="00893AA3" w:rsidRPr="00893AA3" w:rsidRDefault="00893AA3" w:rsidP="00DA2D6D">
      <w:pPr>
        <w:spacing w:line="276" w:lineRule="auto"/>
        <w:ind w:left="20"/>
        <w:rPr>
          <w:sz w:val="18"/>
          <w:szCs w:val="18"/>
        </w:rPr>
      </w:pPr>
      <w:r w:rsidRPr="00893AA3">
        <w:rPr>
          <w:rStyle w:val="Flietext"/>
          <w:sz w:val="18"/>
          <w:szCs w:val="18"/>
        </w:rPr>
        <w:t>Pierre Heinz, stellvertretender Schulleiter, Walter-Eucken- Schule Karlsruhe</w:t>
      </w:r>
    </w:p>
    <w:p w:rsidR="00893AA3" w:rsidRPr="00893AA3" w:rsidRDefault="00893AA3" w:rsidP="00DA2D6D">
      <w:pPr>
        <w:spacing w:line="276" w:lineRule="auto"/>
        <w:ind w:left="20"/>
        <w:rPr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Dr. h. c. Beate </w:t>
      </w:r>
      <w:proofErr w:type="spellStart"/>
      <w:r w:rsidRPr="00893AA3">
        <w:rPr>
          <w:rStyle w:val="Flietext"/>
          <w:sz w:val="18"/>
          <w:szCs w:val="18"/>
        </w:rPr>
        <w:t>Heraeus</w:t>
      </w:r>
      <w:proofErr w:type="spellEnd"/>
      <w:r w:rsidRPr="00893AA3">
        <w:rPr>
          <w:rStyle w:val="Flietext"/>
          <w:sz w:val="18"/>
          <w:szCs w:val="18"/>
        </w:rPr>
        <w:t xml:space="preserve">, Vorstandsvorsitzende </w:t>
      </w:r>
      <w:proofErr w:type="spellStart"/>
      <w:r w:rsidRPr="00893AA3">
        <w:rPr>
          <w:rStyle w:val="Flietext"/>
          <w:sz w:val="18"/>
          <w:szCs w:val="18"/>
        </w:rPr>
        <w:t>Heraeus</w:t>
      </w:r>
      <w:proofErr w:type="spellEnd"/>
      <w:r w:rsidRPr="00893AA3">
        <w:rPr>
          <w:rStyle w:val="Flietext"/>
          <w:sz w:val="18"/>
          <w:szCs w:val="18"/>
        </w:rPr>
        <w:t xml:space="preserve"> Bildungsstiftung</w:t>
      </w:r>
    </w:p>
    <w:p w:rsidR="00893AA3" w:rsidRPr="00893AA3" w:rsidRDefault="00893AA3" w:rsidP="00DA2D6D">
      <w:pPr>
        <w:spacing w:line="276" w:lineRule="auto"/>
        <w:ind w:left="20"/>
        <w:rPr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Dr. Evelin </w:t>
      </w:r>
      <w:proofErr w:type="spellStart"/>
      <w:r w:rsidRPr="00893AA3">
        <w:rPr>
          <w:rStyle w:val="Flietext"/>
          <w:sz w:val="18"/>
          <w:szCs w:val="18"/>
        </w:rPr>
        <w:t>Herbein</w:t>
      </w:r>
      <w:proofErr w:type="spellEnd"/>
      <w:r w:rsidRPr="00893AA3">
        <w:rPr>
          <w:rStyle w:val="Flietext"/>
          <w:sz w:val="18"/>
          <w:szCs w:val="18"/>
        </w:rPr>
        <w:t xml:space="preserve">, IBBW, Abteilung 4 - Empirische </w:t>
      </w:r>
      <w:proofErr w:type="spellStart"/>
      <w:r w:rsidRPr="00893AA3">
        <w:rPr>
          <w:rStyle w:val="Flietext"/>
          <w:sz w:val="18"/>
          <w:szCs w:val="18"/>
        </w:rPr>
        <w:t>Bildungs</w:t>
      </w:r>
      <w:r w:rsidRPr="00893AA3">
        <w:rPr>
          <w:rStyle w:val="Flietext"/>
          <w:sz w:val="18"/>
          <w:szCs w:val="18"/>
        </w:rPr>
        <w:softHyphen/>
        <w:t>forschung</w:t>
      </w:r>
      <w:proofErr w:type="spellEnd"/>
    </w:p>
    <w:p w:rsidR="00DA2D6D" w:rsidRDefault="00893AA3" w:rsidP="00DA2D6D">
      <w:pPr>
        <w:spacing w:line="276" w:lineRule="auto"/>
        <w:ind w:left="20"/>
        <w:rPr>
          <w:rStyle w:val="Flietext"/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Prof. Florian Karsten, Seminar für Ausbildung und Fortbildung der Lehrkräfte Stuttgart </w:t>
      </w:r>
    </w:p>
    <w:p w:rsidR="00DA2D6D" w:rsidRDefault="00893AA3" w:rsidP="00DA2D6D">
      <w:pPr>
        <w:spacing w:line="276" w:lineRule="auto"/>
        <w:ind w:left="20"/>
        <w:rPr>
          <w:rStyle w:val="Flietext"/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Julia Maaßen, Trainerin, </w:t>
      </w:r>
      <w:proofErr w:type="spellStart"/>
      <w:r w:rsidRPr="00893AA3">
        <w:rPr>
          <w:rStyle w:val="Flietext"/>
          <w:sz w:val="18"/>
          <w:szCs w:val="18"/>
        </w:rPr>
        <w:t>Heraeus</w:t>
      </w:r>
      <w:proofErr w:type="spellEnd"/>
      <w:r w:rsidRPr="00893AA3">
        <w:rPr>
          <w:rStyle w:val="Flietext"/>
          <w:sz w:val="18"/>
          <w:szCs w:val="18"/>
        </w:rPr>
        <w:t xml:space="preserve"> Bildungsstiftung</w:t>
      </w:r>
    </w:p>
    <w:p w:rsidR="00DA2D6D" w:rsidRDefault="00893AA3" w:rsidP="00DA2D6D">
      <w:pPr>
        <w:spacing w:line="276" w:lineRule="auto"/>
        <w:ind w:left="20"/>
        <w:rPr>
          <w:rStyle w:val="Flietext"/>
          <w:sz w:val="18"/>
          <w:szCs w:val="18"/>
        </w:rPr>
      </w:pPr>
      <w:r w:rsidRPr="00893AA3">
        <w:rPr>
          <w:rStyle w:val="Flietext"/>
          <w:sz w:val="18"/>
          <w:szCs w:val="18"/>
        </w:rPr>
        <w:t>Stefan Pauli, Schulleiter, Walter-Eucken-Schule Karlsruhe</w:t>
      </w:r>
    </w:p>
    <w:p w:rsidR="00893AA3" w:rsidRPr="00893AA3" w:rsidRDefault="00893AA3" w:rsidP="00DA2D6D">
      <w:pPr>
        <w:spacing w:line="276" w:lineRule="auto"/>
        <w:ind w:left="20"/>
        <w:rPr>
          <w:sz w:val="18"/>
          <w:szCs w:val="18"/>
        </w:rPr>
      </w:pPr>
      <w:r w:rsidRPr="00893AA3">
        <w:rPr>
          <w:rStyle w:val="Flietext"/>
          <w:sz w:val="18"/>
          <w:szCs w:val="18"/>
        </w:rPr>
        <w:t>Präsident Dr. Thomas Riec</w:t>
      </w:r>
      <w:r w:rsidR="00DA2D6D">
        <w:rPr>
          <w:rStyle w:val="Flietext"/>
          <w:sz w:val="18"/>
          <w:szCs w:val="18"/>
        </w:rPr>
        <w:t>ke-Baulecke, Zentrum für Schu</w:t>
      </w:r>
      <w:r w:rsidR="000D787B">
        <w:rPr>
          <w:rStyle w:val="Flietext"/>
          <w:sz w:val="18"/>
          <w:szCs w:val="18"/>
        </w:rPr>
        <w:t>l</w:t>
      </w:r>
      <w:r w:rsidRPr="00893AA3">
        <w:rPr>
          <w:rStyle w:val="Flietext"/>
          <w:sz w:val="18"/>
          <w:szCs w:val="18"/>
        </w:rPr>
        <w:t>qualität und Lehrerbildung (ZSL)</w:t>
      </w:r>
    </w:p>
    <w:p w:rsidR="00DA2D6D" w:rsidRDefault="00893AA3" w:rsidP="00DA2D6D">
      <w:pPr>
        <w:spacing w:line="276" w:lineRule="auto"/>
        <w:ind w:left="20"/>
        <w:rPr>
          <w:rStyle w:val="Flietext"/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Barbara Riese, Trainerin, </w:t>
      </w:r>
      <w:proofErr w:type="spellStart"/>
      <w:r w:rsidRPr="00893AA3">
        <w:rPr>
          <w:rStyle w:val="Flietext"/>
          <w:sz w:val="18"/>
          <w:szCs w:val="18"/>
        </w:rPr>
        <w:t>Heraeus</w:t>
      </w:r>
      <w:proofErr w:type="spellEnd"/>
      <w:r w:rsidRPr="00893AA3">
        <w:rPr>
          <w:rStyle w:val="Flietext"/>
          <w:sz w:val="18"/>
          <w:szCs w:val="18"/>
        </w:rPr>
        <w:t xml:space="preserve"> Bildungsstiftung</w:t>
      </w:r>
    </w:p>
    <w:p w:rsidR="00893AA3" w:rsidRPr="00893AA3" w:rsidRDefault="00893AA3" w:rsidP="00DA2D6D">
      <w:pPr>
        <w:spacing w:after="90" w:line="276" w:lineRule="auto"/>
        <w:ind w:left="20"/>
        <w:rPr>
          <w:sz w:val="18"/>
          <w:szCs w:val="18"/>
        </w:rPr>
      </w:pPr>
      <w:r w:rsidRPr="00893AA3">
        <w:rPr>
          <w:rStyle w:val="Flietext"/>
          <w:sz w:val="18"/>
          <w:szCs w:val="18"/>
        </w:rPr>
        <w:t xml:space="preserve">Dr. Johannes </w:t>
      </w:r>
      <w:proofErr w:type="spellStart"/>
      <w:r w:rsidRPr="00893AA3">
        <w:rPr>
          <w:rStyle w:val="Flietext"/>
          <w:sz w:val="18"/>
          <w:szCs w:val="18"/>
        </w:rPr>
        <w:t>Zylka</w:t>
      </w:r>
      <w:proofErr w:type="spellEnd"/>
      <w:r w:rsidRPr="00893AA3">
        <w:rPr>
          <w:rStyle w:val="Flietext"/>
          <w:sz w:val="18"/>
          <w:szCs w:val="18"/>
        </w:rPr>
        <w:t>, Seminar für Ausbildung und Fortbildung</w:t>
      </w:r>
      <w:r w:rsidR="00DA2D6D">
        <w:rPr>
          <w:rStyle w:val="Flietext"/>
          <w:sz w:val="18"/>
          <w:szCs w:val="18"/>
        </w:rPr>
        <w:t xml:space="preserve"> </w:t>
      </w:r>
      <w:r w:rsidRPr="00893AA3">
        <w:rPr>
          <w:rStyle w:val="Flietext"/>
          <w:sz w:val="18"/>
          <w:szCs w:val="18"/>
        </w:rPr>
        <w:t>der Lehrkräfte Weingarten</w:t>
      </w:r>
    </w:p>
    <w:p w:rsidR="00E96A6F" w:rsidRPr="00EB4BE2" w:rsidRDefault="00E96A6F" w:rsidP="00D84D10">
      <w:pPr>
        <w:suppressAutoHyphens/>
        <w:rPr>
          <w:rFonts w:ascii="Arial" w:hAnsi="Arial" w:cs="Arial"/>
          <w:noProof/>
          <w:sz w:val="18"/>
          <w:szCs w:val="18"/>
        </w:rPr>
      </w:pPr>
    </w:p>
    <w:p w:rsidR="006F7906" w:rsidRDefault="00E96A6F" w:rsidP="00DB56C2">
      <w:pPr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cr/>
      </w:r>
    </w:p>
    <w:p w:rsidR="00E96A6F" w:rsidRPr="000B1C01" w:rsidRDefault="00E96A6F" w:rsidP="004957F1">
      <w:pPr>
        <w:suppressAutoHyphens/>
        <w:rPr>
          <w:rFonts w:ascii="Arial" w:hAnsi="Arial" w:cs="Arial"/>
          <w:noProof/>
          <w:sz w:val="18"/>
          <w:szCs w:val="18"/>
        </w:rPr>
      </w:pPr>
      <w:r w:rsidRPr="000B1C01">
        <w:rPr>
          <w:rFonts w:ascii="Arial" w:hAnsi="Arial" w:cs="Arial"/>
          <w:b/>
          <w:noProof/>
          <w:sz w:val="18"/>
          <w:szCs w:val="18"/>
        </w:rPr>
        <w:t xml:space="preserve">Begleitung durch die </w:t>
      </w:r>
      <w:r w:rsidR="00B76160">
        <w:rPr>
          <w:rFonts w:ascii="Arial" w:hAnsi="Arial" w:cs="Arial"/>
          <w:b/>
          <w:noProof/>
          <w:sz w:val="18"/>
          <w:szCs w:val="18"/>
        </w:rPr>
        <w:t xml:space="preserve">ZSL </w:t>
      </w:r>
      <w:bookmarkStart w:id="0" w:name="_GoBack"/>
      <w:bookmarkEnd w:id="0"/>
      <w:r w:rsidR="002645A4">
        <w:rPr>
          <w:rFonts w:ascii="Arial" w:hAnsi="Arial" w:cs="Arial"/>
          <w:b/>
          <w:noProof/>
          <w:sz w:val="18"/>
          <w:szCs w:val="18"/>
        </w:rPr>
        <w:t>Außenstelle</w:t>
      </w:r>
      <w:r w:rsidRPr="000B1C01">
        <w:rPr>
          <w:rFonts w:ascii="Arial" w:hAnsi="Arial" w:cs="Arial"/>
          <w:b/>
          <w:noProof/>
          <w:sz w:val="18"/>
          <w:szCs w:val="18"/>
        </w:rPr>
        <w:t>:</w:t>
      </w:r>
    </w:p>
    <w:p w:rsidR="00E96A6F" w:rsidRDefault="00E96A6F" w:rsidP="00461791">
      <w:pPr>
        <w:rPr>
          <w:rFonts w:ascii="Arial" w:hAnsi="Arial" w:cs="Arial"/>
          <w:sz w:val="18"/>
          <w:szCs w:val="18"/>
        </w:rPr>
        <w:sectPr w:rsidR="00E96A6F" w:rsidSect="00E96A6F">
          <w:pgSz w:w="11906" w:h="16838"/>
          <w:pgMar w:top="1418" w:right="1416" w:bottom="1134" w:left="1418" w:header="720" w:footer="720" w:gutter="0"/>
          <w:pgNumType w:start="1"/>
          <w:cols w:space="720"/>
        </w:sectPr>
      </w:pPr>
      <w:r w:rsidRPr="00EB4BE2">
        <w:rPr>
          <w:rFonts w:ascii="Arial" w:hAnsi="Arial" w:cs="Arial"/>
          <w:noProof/>
          <w:sz w:val="18"/>
          <w:szCs w:val="18"/>
        </w:rPr>
        <w:t>Anja Bundschu</w:t>
      </w:r>
      <w:r>
        <w:rPr>
          <w:rFonts w:ascii="Arial" w:hAnsi="Arial" w:cs="Arial"/>
          <w:noProof/>
          <w:sz w:val="18"/>
          <w:szCs w:val="18"/>
        </w:rPr>
        <w:cr/>
      </w:r>
      <w:r>
        <w:rPr>
          <w:rFonts w:ascii="Arial" w:hAnsi="Arial" w:cs="Arial"/>
          <w:noProof/>
          <w:sz w:val="18"/>
          <w:szCs w:val="18"/>
        </w:rPr>
        <w:cr/>
      </w:r>
    </w:p>
    <w:p w:rsidR="00E96A6F" w:rsidRPr="00461791" w:rsidRDefault="00E96A6F" w:rsidP="00A439BE">
      <w:pPr>
        <w:rPr>
          <w:rFonts w:ascii="Arial" w:hAnsi="Arial" w:cs="Arial"/>
          <w:sz w:val="18"/>
          <w:szCs w:val="18"/>
        </w:rPr>
      </w:pPr>
    </w:p>
    <w:sectPr w:rsidR="00E96A6F" w:rsidRPr="00461791" w:rsidSect="00E96A6F">
      <w:type w:val="continuous"/>
      <w:pgSz w:w="11906" w:h="16838"/>
      <w:pgMar w:top="1418" w:right="1416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10"/>
    <w:rsid w:val="000326DD"/>
    <w:rsid w:val="000434A6"/>
    <w:rsid w:val="00075620"/>
    <w:rsid w:val="000A19A8"/>
    <w:rsid w:val="000B1C01"/>
    <w:rsid w:val="000C4F75"/>
    <w:rsid w:val="000D787B"/>
    <w:rsid w:val="000E7F15"/>
    <w:rsid w:val="00113FA9"/>
    <w:rsid w:val="001325F8"/>
    <w:rsid w:val="00134938"/>
    <w:rsid w:val="00191105"/>
    <w:rsid w:val="001936BA"/>
    <w:rsid w:val="00197131"/>
    <w:rsid w:val="001B3E40"/>
    <w:rsid w:val="001D422A"/>
    <w:rsid w:val="001F250C"/>
    <w:rsid w:val="001F4B1C"/>
    <w:rsid w:val="001F7A3B"/>
    <w:rsid w:val="002068DE"/>
    <w:rsid w:val="0021165C"/>
    <w:rsid w:val="00247844"/>
    <w:rsid w:val="002645A4"/>
    <w:rsid w:val="002919F0"/>
    <w:rsid w:val="002D4A32"/>
    <w:rsid w:val="002F0CC8"/>
    <w:rsid w:val="003009BE"/>
    <w:rsid w:val="00357D27"/>
    <w:rsid w:val="00371ADA"/>
    <w:rsid w:val="003B67EF"/>
    <w:rsid w:val="003C1945"/>
    <w:rsid w:val="00461791"/>
    <w:rsid w:val="004957F1"/>
    <w:rsid w:val="004A1D13"/>
    <w:rsid w:val="004B7C19"/>
    <w:rsid w:val="00562533"/>
    <w:rsid w:val="005A4FD6"/>
    <w:rsid w:val="005C0584"/>
    <w:rsid w:val="005E4B40"/>
    <w:rsid w:val="0064081F"/>
    <w:rsid w:val="00641B14"/>
    <w:rsid w:val="00644607"/>
    <w:rsid w:val="0065558D"/>
    <w:rsid w:val="006560B9"/>
    <w:rsid w:val="006610D7"/>
    <w:rsid w:val="00695A07"/>
    <w:rsid w:val="0069629F"/>
    <w:rsid w:val="006F5195"/>
    <w:rsid w:val="006F7906"/>
    <w:rsid w:val="0070433F"/>
    <w:rsid w:val="007104B8"/>
    <w:rsid w:val="00712112"/>
    <w:rsid w:val="00781A1E"/>
    <w:rsid w:val="007B0172"/>
    <w:rsid w:val="007D023E"/>
    <w:rsid w:val="008234A2"/>
    <w:rsid w:val="008301E5"/>
    <w:rsid w:val="00853B9A"/>
    <w:rsid w:val="00893AA3"/>
    <w:rsid w:val="008A1EA6"/>
    <w:rsid w:val="008B3785"/>
    <w:rsid w:val="008D3AA0"/>
    <w:rsid w:val="008E5BA7"/>
    <w:rsid w:val="008F2792"/>
    <w:rsid w:val="008F2CCD"/>
    <w:rsid w:val="00931B53"/>
    <w:rsid w:val="0094569F"/>
    <w:rsid w:val="00967A85"/>
    <w:rsid w:val="00994A8C"/>
    <w:rsid w:val="00A070A5"/>
    <w:rsid w:val="00A27B3B"/>
    <w:rsid w:val="00A374B4"/>
    <w:rsid w:val="00A439BE"/>
    <w:rsid w:val="00A563B6"/>
    <w:rsid w:val="00A83D35"/>
    <w:rsid w:val="00B10032"/>
    <w:rsid w:val="00B230F1"/>
    <w:rsid w:val="00B313D4"/>
    <w:rsid w:val="00B76160"/>
    <w:rsid w:val="00B7720F"/>
    <w:rsid w:val="00BA6779"/>
    <w:rsid w:val="00BE0DBA"/>
    <w:rsid w:val="00C1264D"/>
    <w:rsid w:val="00C34E91"/>
    <w:rsid w:val="00C36381"/>
    <w:rsid w:val="00C40BE7"/>
    <w:rsid w:val="00C44ADC"/>
    <w:rsid w:val="00C62C0F"/>
    <w:rsid w:val="00C65999"/>
    <w:rsid w:val="00C7793B"/>
    <w:rsid w:val="00CD6CF3"/>
    <w:rsid w:val="00CE46A8"/>
    <w:rsid w:val="00D41ADE"/>
    <w:rsid w:val="00D84D10"/>
    <w:rsid w:val="00DA2D6D"/>
    <w:rsid w:val="00DB26E9"/>
    <w:rsid w:val="00DB56C2"/>
    <w:rsid w:val="00DD3E70"/>
    <w:rsid w:val="00E41200"/>
    <w:rsid w:val="00E70E88"/>
    <w:rsid w:val="00E96A6F"/>
    <w:rsid w:val="00E97EF7"/>
    <w:rsid w:val="00EA20C7"/>
    <w:rsid w:val="00EA70F6"/>
    <w:rsid w:val="00F02583"/>
    <w:rsid w:val="00F1365C"/>
    <w:rsid w:val="00F248D6"/>
    <w:rsid w:val="00F452EA"/>
    <w:rsid w:val="00F8379C"/>
    <w:rsid w:val="00FA448E"/>
    <w:rsid w:val="00FC6EAE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</w:style>
  <w:style w:type="paragraph" w:styleId="berschrift3">
    <w:name w:val="heading 3"/>
    <w:basedOn w:val="Standard"/>
    <w:next w:val="Standard"/>
    <w:qFormat/>
    <w:pPr>
      <w:keepNext/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hd w:val="pct10" w:color="auto" w:fill="auto"/>
      <w:ind w:left="79" w:right="142"/>
      <w:outlineLvl w:val="2"/>
    </w:pPr>
    <w:rPr>
      <w:rFonts w:ascii="Arial" w:hAnsi="Arial"/>
      <w:b/>
      <w:sz w:val="22"/>
    </w:rPr>
  </w:style>
  <w:style w:type="paragraph" w:styleId="berschrift4">
    <w:name w:val="heading 4"/>
    <w:basedOn w:val="Standard"/>
    <w:next w:val="Standard"/>
    <w:qFormat/>
    <w:pPr>
      <w:keepNext/>
      <w:shd w:val="pct5" w:color="auto" w:fill="auto"/>
      <w:ind w:left="79" w:right="142"/>
      <w:outlineLvl w:val="3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7D023E"/>
    <w:pPr>
      <w:ind w:left="720"/>
      <w:contextualSpacing/>
    </w:pPr>
  </w:style>
  <w:style w:type="character" w:customStyle="1" w:styleId="Flietext5">
    <w:name w:val="Fließtext (5)"/>
    <w:basedOn w:val="Absatz-Standardschriftart"/>
    <w:rsid w:val="00893AA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de-DE"/>
    </w:rPr>
  </w:style>
  <w:style w:type="character" w:customStyle="1" w:styleId="Flietext">
    <w:name w:val="Fließtext"/>
    <w:basedOn w:val="Absatz-Standardschriftart"/>
    <w:rsid w:val="00893AA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</w:style>
  <w:style w:type="paragraph" w:styleId="berschrift3">
    <w:name w:val="heading 3"/>
    <w:basedOn w:val="Standard"/>
    <w:next w:val="Standard"/>
    <w:qFormat/>
    <w:pPr>
      <w:keepNext/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hd w:val="pct10" w:color="auto" w:fill="auto"/>
      <w:ind w:left="79" w:right="142"/>
      <w:outlineLvl w:val="2"/>
    </w:pPr>
    <w:rPr>
      <w:rFonts w:ascii="Arial" w:hAnsi="Arial"/>
      <w:b/>
      <w:sz w:val="22"/>
    </w:rPr>
  </w:style>
  <w:style w:type="paragraph" w:styleId="berschrift4">
    <w:name w:val="heading 4"/>
    <w:basedOn w:val="Standard"/>
    <w:next w:val="Standard"/>
    <w:qFormat/>
    <w:pPr>
      <w:keepNext/>
      <w:shd w:val="pct5" w:color="auto" w:fill="auto"/>
      <w:ind w:left="79" w:right="142"/>
      <w:outlineLvl w:val="3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7D023E"/>
    <w:pPr>
      <w:ind w:left="720"/>
      <w:contextualSpacing/>
    </w:pPr>
  </w:style>
  <w:style w:type="character" w:customStyle="1" w:styleId="Flietext5">
    <w:name w:val="Fließtext (5)"/>
    <w:basedOn w:val="Absatz-Standardschriftart"/>
    <w:rsid w:val="00893AA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de-DE"/>
    </w:rPr>
  </w:style>
  <w:style w:type="character" w:customStyle="1" w:styleId="Flietext">
    <w:name w:val="Fließtext"/>
    <w:basedOn w:val="Absatz-Standardschriftart"/>
    <w:rsid w:val="00893AA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Vordruck\Ausschreibung%20KuU%20(1%20Veranstaltung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2A3BB-6CFE-46BF-AD5E-B3745610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Ausschreibung KuU (1 Veranstaltung).dotx</Template>
  <TotalTime>0</TotalTime>
  <Pages>2</Pages>
  <Words>314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zentrale Vorlage KM und alle Akas</vt:lpstr>
    </vt:vector>
  </TitlesOfParts>
  <Company>Comburg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zentrale Vorlage KM und alle Akas</dc:title>
  <dc:subject>Kursausschreibung</dc:subject>
  <dc:creator>Braun, Sabine (Landesakademie Comburg)</dc:creator>
  <cp:keywords>mit AutoNew-Makro</cp:keywords>
  <dc:description>Version 6.11.14:
 Silbentrennung deaktiviert (Grimm)
Version 28.10.12:
 Angepasst für stornierte LL/Ref und nachgem. TN
Version10.9.12:
Auf evt. Änderungen wg. nachgemeldeterTN und stornierter LL/Ref geprüft
Version 19.4.10:
 Zusatztext als Zielgruppe ausgeben; nur wenn Zusatztext leer, dann Zielgruppe
Version 11.10.05:
 Fehler bei Rechtschreibprüfung beseitigt
Version 26.9.05:
 Rechtschreibprüfung repariert, Hinweis
 Ferienlehrgang eingefügt
Version 14.6.05:
 Word 2003
Version 26.1.04:
 umgestellt auf neue Datenquelle dtkatv (ohne
 separate Steuerdatei)
Version 4.2.02:
 evt. Leerzeichen bei 'Begleitung durch die
 Akademie' unterdrückt
Version 14.01.02:
neue Anordung der Felder gemäß KM R</dc:description>
  <cp:lastModifiedBy>Braun, Sabine (Landesakademie Comburg)</cp:lastModifiedBy>
  <cp:revision>10</cp:revision>
  <cp:lastPrinted>2020-04-16T13:42:00Z</cp:lastPrinted>
  <dcterms:created xsi:type="dcterms:W3CDTF">2020-06-15T11:27:00Z</dcterms:created>
  <dcterms:modified xsi:type="dcterms:W3CDTF">2020-06-16T06:06:00Z</dcterms:modified>
  <cp:category>Aka-Kat, dtkatv6b</cp:category>
</cp:coreProperties>
</file>