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45F" w:rsidRDefault="008805A5" w:rsidP="009C0D55">
      <w:pPr>
        <w:tabs>
          <w:tab w:val="left" w:pos="10505"/>
        </w:tabs>
      </w:pPr>
      <w:r>
        <w:rPr>
          <w:noProof/>
          <w:lang w:eastAsia="de-DE"/>
        </w:rPr>
        <w:pict>
          <v:shape id="_x0000_s1027" style="position:absolute;margin-left:62.8pt;margin-top:36.05pt;width:0;height:29pt;z-index:43;mso-position-horizontal:absolute;mso-position-vertical:absolute" coordsize="1,580" path="m,l,580e" filled="f" strokecolor="#36f" strokeweight="1.5pt">
            <v:path arrowok="t"/>
          </v:shape>
        </w:pict>
      </w:r>
      <w:r>
        <w:rPr>
          <w:noProof/>
          <w:lang w:eastAsia="de-DE"/>
        </w:rPr>
        <w:pict>
          <v:shape id="_x0000_s1028" style="position:absolute;margin-left:350.3pt;margin-top:422.55pt;width:0;height:11.5pt;z-index:36;mso-position-horizontal:absolute;mso-position-vertical:absolute" coordsize="1,230" path="m,l,230e" filled="f" strokecolor="#36f" strokeweight="1.5pt">
            <v:path arrowok="t"/>
          </v:shape>
        </w:pict>
      </w:r>
      <w:r>
        <w:rPr>
          <w:noProof/>
          <w:lang w:eastAsia="de-DE"/>
        </w:rPr>
        <w:pict>
          <v:polyline id="_x0000_s1029" style="position:absolute;z-index:34;mso-position-horizontal:absolute;mso-position-vertical:absolute" points="350.3pt,338.55pt,349.8pt,370.05pt" coordsize="10,630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30" style="position:absolute;z-index:42;mso-position-horizontal:absolute;mso-position-vertical:absolute" points="207pt,64.55pt,206.8pt,20.05pt" coordsize="4,890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31" style="position:absolute;z-index:41;mso-position-horizontal:absolute;mso-position-vertical:absolute" points="131.8pt,19.55pt,207.3pt,20.05pt" coordsize="1510,10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shape id="_x0000_s1032" style="position:absolute;margin-left:212.3pt;margin-top:181.55pt;width:55pt;height:0;z-index:39;mso-position-horizontal:absolute;mso-position-vertical:absolute" coordsize="1100,1" path="m,l1100,e" filled="f" strokecolor="#36f" strokeweight="1.5pt">
            <v:path arrowok="t"/>
          </v:shape>
        </w:pict>
      </w:r>
      <w:r>
        <w:rPr>
          <w:noProof/>
          <w:lang w:eastAsia="de-DE"/>
        </w:rPr>
        <w:pict>
          <v:polyline id="_x0000_s1033" style="position:absolute;z-index:40;mso-position-horizontal:absolute;mso-position-vertical:absolute" points="69.3pt,181.05pt,97.8pt,180.55pt" coordsize="570,10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34" style="position:absolute;z-index:38;mso-position-horizontal:absolute;mso-position-vertical:absolute" points="108pt,415.75pt,170.3pt,415.4pt" coordsize="1246,7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35" style="position:absolute;z-index:32;mso-position-horizontal:absolute;mso-position-vertical:absolute" points="437.3pt,316.05pt,558.15pt,316.45pt" coordsize="2417,8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36" style="position:absolute;z-index:35;mso-position-horizontal:absolute;mso-position-vertical:absolute" points="171pt,361.4pt,170.3pt,416.55pt" coordsize="14,1103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37" style="position:absolute;z-index:37;mso-position-horizontal:absolute;mso-position-vertical:absolute" points="3in,316.4pt,267.3pt,316.55pt" coordsize="1026,3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38" style="position:absolute;z-index:33;mso-position-horizontal:absolute;mso-position-vertical:absolute" points="351pt,217.4pt,351.75pt,308.25pt" coordsize="15,1817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39" style="position:absolute;z-index:31;mso-position-horizontal:absolute;mso-position-vertical:absolute" points="558pt,316.4pt,557.3pt,343.55pt" coordsize="14,543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297pt;margin-top:433.4pt;width:112.05pt;height:40.05pt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" filled="f" strokecolor="#46aac5">
            <v:shadow on="t" color="black" opacity="24903f" origin=",.5" offset="0,.55556mm"/>
            <v:textbox style="mso-next-textbox:#_x0000_s1040">
              <w:txbxContent>
                <w:p w:rsidR="008E445F" w:rsidRPr="00665BF7" w:rsidRDefault="008E445F" w:rsidP="00A812B4">
                  <w:pPr>
                    <w:rPr>
                      <w:b w:val="0"/>
                      <w:sz w:val="32"/>
                      <w:szCs w:val="32"/>
                    </w:rPr>
                  </w:pPr>
                  <w:r w:rsidRPr="00665BF7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Basen miteinander multipliziert 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41" type="#_x0000_t202" style="position:absolute;margin-left:297pt;margin-top:370.4pt;width:108pt;height:49.9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" filled="f" strokecolor="#46aac5">
            <v:shadow on="t" color="black" opacity="24903f" origin=",.5" offset="0,.55556mm"/>
            <v:textbox style="mso-next-textbox:#_x0000_s1041">
              <w:txbxContent>
                <w:p w:rsidR="008E445F" w:rsidRPr="00665BF7" w:rsidRDefault="008E445F" w:rsidP="007572B6">
                  <w:pPr>
                    <w:rPr>
                      <w:color w:val="auto"/>
                      <w:sz w:val="24"/>
                      <w:szCs w:val="24"/>
                    </w:rPr>
                  </w:pPr>
                  <w:r w:rsidRPr="00665BF7">
                    <w:rPr>
                      <w:color w:val="auto"/>
                      <w:sz w:val="24"/>
                      <w:szCs w:val="24"/>
                    </w:rPr>
                    <w:t>Multiplikation</w:t>
                  </w:r>
                </w:p>
                <w:p w:rsidR="008E445F" w:rsidRPr="00190D72" w:rsidRDefault="008E445F" w:rsidP="00190D72">
                  <w:pPr>
                    <w:spacing w:after="0" w:line="320" w:lineRule="atLeast"/>
                    <w:jc w:val="both"/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</w:pP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a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 xml:space="preserve">m </w:t>
                  </w:r>
                  <w:r w:rsidRPr="00190D72">
                    <w:rPr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· </w:t>
                  </w:r>
                  <w:proofErr w:type="spellStart"/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b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m</w:t>
                  </w:r>
                  <w:proofErr w:type="spellEnd"/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=(ab)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m</w:t>
                  </w:r>
                </w:p>
                <w:p w:rsidR="008E445F" w:rsidRPr="00190D72" w:rsidRDefault="008E445F" w:rsidP="009C0D55">
                  <w:pPr>
                    <w:rPr>
                      <w:b w:val="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42" type="#_x0000_t202" style="position:absolute;margin-left:270pt;margin-top:307.4pt;width:168pt;height:31.0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textbox style="mso-next-textbox:#_x0000_s1042">
              <w:txbxContent>
                <w:p w:rsidR="008E445F" w:rsidRPr="00665BF7" w:rsidRDefault="008E445F" w:rsidP="00B86625">
                  <w:pPr>
                    <w:rPr>
                      <w:color w:val="auto"/>
                      <w:sz w:val="32"/>
                      <w:szCs w:val="32"/>
                    </w:rPr>
                  </w:pPr>
                  <w:r w:rsidRPr="00665BF7">
                    <w:rPr>
                      <w:color w:val="auto"/>
                      <w:sz w:val="32"/>
                      <w:szCs w:val="32"/>
                    </w:rPr>
                    <w:t>Gleicher Exponent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43" type="#_x0000_t202" style="position:absolute;margin-left:99pt;margin-top:172.4pt;width:112.9pt;height:31.0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textbox style="mso-next-textbox:#_x0000_s1043">
              <w:txbxContent>
                <w:p w:rsidR="008E445F" w:rsidRPr="00665BF7" w:rsidRDefault="008E445F" w:rsidP="00C97046">
                  <w:pPr>
                    <w:rPr>
                      <w:color w:val="auto"/>
                      <w:sz w:val="32"/>
                      <w:szCs w:val="32"/>
                    </w:rPr>
                  </w:pPr>
                  <w:r w:rsidRPr="00665BF7">
                    <w:rPr>
                      <w:color w:val="auto"/>
                      <w:sz w:val="32"/>
                      <w:szCs w:val="32"/>
                    </w:rPr>
                    <w:t>Definitionen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line id="_x0000_s1044" style="position:absolute;z-index:30" from="594pt,397.4pt" to="594pt,424.4pt" strokecolor="#36f" strokeweight="1.5pt"/>
        </w:pict>
      </w:r>
      <w:r>
        <w:rPr>
          <w:noProof/>
          <w:lang w:eastAsia="de-DE"/>
        </w:rPr>
        <w:pict>
          <v:line id="_x0000_s1045" style="position:absolute;z-index:29" from="584.85pt,271.4pt" to="584.85pt,343.4pt" strokecolor="#36f" strokeweight="1.5pt"/>
        </w:pict>
      </w:r>
      <w:r>
        <w:rPr>
          <w:noProof/>
          <w:lang w:eastAsia="de-DE"/>
        </w:rPr>
        <w:pict>
          <v:line id="_x0000_s1046" style="position:absolute;z-index:28" from="477.15pt,271.4pt" to="585.15pt,271.4pt" strokecolor="#36f" strokeweight="1.5pt"/>
        </w:pict>
      </w:r>
      <w:r>
        <w:rPr>
          <w:noProof/>
          <w:lang w:eastAsia="de-DE"/>
        </w:rPr>
        <w:pict>
          <v:line id="_x0000_s1047" style="position:absolute;flip:y;z-index:27" from="477.15pt,100.4pt" to="477.15pt,271.4pt" strokecolor="#36f" strokeweight="1.5pt"/>
        </w:pict>
      </w:r>
      <w:r>
        <w:rPr>
          <w:noProof/>
          <w:lang w:eastAsia="de-DE"/>
        </w:rPr>
        <w:pict>
          <v:shape id="_x0000_s1048" type="#_x0000_t202" style="position:absolute;margin-left:522pt;margin-top:343.4pt;width:149.25pt;height:49.7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" filled="f" strokecolor="#46aac5">
            <v:shadow on="t" color="black" opacity="24903f" origin=",.5" offset="0,.55556mm"/>
            <v:textbox style="mso-next-textbox:#_x0000_s1048">
              <w:txbxContent>
                <w:p w:rsidR="008E445F" w:rsidRDefault="008E445F" w:rsidP="00665BF7">
                  <w:pPr>
                    <w:rPr>
                      <w:color w:val="auto"/>
                      <w:sz w:val="24"/>
                      <w:szCs w:val="24"/>
                      <w:lang w:val="en-US"/>
                    </w:rPr>
                  </w:pPr>
                  <w:r w:rsidRPr="00665BF7">
                    <w:rPr>
                      <w:color w:val="auto"/>
                      <w:sz w:val="24"/>
                      <w:szCs w:val="24"/>
                      <w:lang w:val="en-US"/>
                    </w:rPr>
                    <w:t>Addition/sUBTRAKTION</w:t>
                  </w:r>
                </w:p>
                <w:p w:rsidR="008E445F" w:rsidRPr="009C0D55" w:rsidRDefault="008E445F" w:rsidP="00665BF7">
                  <w:pPr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</w:pPr>
                  <w:r w:rsidRPr="009C0D55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a</w:t>
                  </w:r>
                  <w:r w:rsidRPr="009C0D55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n</w:t>
                  </w:r>
                  <w:r w:rsidRPr="009C0D55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 + a</w:t>
                  </w:r>
                  <w:r w:rsidRPr="009C0D55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n</w:t>
                  </w:r>
                  <w:r w:rsidRPr="009C0D55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 = 2 a</w:t>
                  </w:r>
                  <w:r w:rsidRPr="009C0D55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n</w:t>
                  </w:r>
                </w:p>
                <w:p w:rsidR="008E445F" w:rsidRPr="00C97046" w:rsidRDefault="008E445F" w:rsidP="009C0D55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49" type="#_x0000_t202" style="position:absolute;margin-left:531pt;margin-top:424.4pt;width:141.5pt;height:40.05pt;z-index: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" filled="f" strokecolor="#46aac5">
            <v:shadow on="t" color="black" opacity="24903f" origin=",.5" offset="0,.55556mm"/>
            <v:textbox style="mso-next-textbox:#_x0000_s1049">
              <w:txbxContent>
                <w:p w:rsidR="008E445F" w:rsidRPr="00B6120F" w:rsidRDefault="008E445F" w:rsidP="00A812B4">
                  <w:pPr>
                    <w:spacing w:after="0" w:line="320" w:lineRule="atLeast"/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B6120F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Nur möglich, wenn  Basis und Exponenten gleich</w:t>
                  </w:r>
                </w:p>
                <w:p w:rsidR="008E445F" w:rsidRPr="00A812B4" w:rsidRDefault="008E445F" w:rsidP="00A812B4">
                  <w:pPr>
                    <w:rPr>
                      <w:b w:val="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50" style="position:absolute;margin-left:684pt;margin-top:208.4pt;width:0;height:17.5pt;z-index:26;mso-position-horizontal:absolute;mso-position-vertical:absolute" coordsize="1,350" path="m,l,350e" filled="f" strokecolor="#36f" strokeweight="1.5pt">
            <v:path arrowok="t"/>
          </v:shape>
        </w:pict>
      </w:r>
      <w:r>
        <w:rPr>
          <w:noProof/>
          <w:lang w:eastAsia="de-DE"/>
        </w:rPr>
        <w:pict>
          <v:shape id="_x0000_s1051" type="#_x0000_t202" style="position:absolute;margin-left:9in;margin-top:226.4pt;width:81pt;height:45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" filled="f" strokecolor="#46aac5">
            <v:shadow on="t" color="black" opacity="24903f" origin=",.5" offset="0,.55556mm"/>
            <v:textbox style="mso-next-textbox:#_x0000_s1051">
              <w:txbxContent>
                <w:p w:rsidR="008E445F" w:rsidRPr="00665BF7" w:rsidRDefault="008E445F" w:rsidP="00190D72">
                  <w:pPr>
                    <w:spacing w:after="0" w:line="320" w:lineRule="atLeast"/>
                    <w:jc w:val="both"/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665BF7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Exponenten </w:t>
                  </w:r>
                </w:p>
                <w:p w:rsidR="008E445F" w:rsidRPr="00665BF7" w:rsidRDefault="008E445F" w:rsidP="00190D72">
                  <w:pPr>
                    <w:spacing w:after="0" w:line="320" w:lineRule="atLeast"/>
                    <w:jc w:val="both"/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665BF7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addieren</w:t>
                  </w:r>
                </w:p>
                <w:p w:rsidR="008E445F" w:rsidRPr="00C97046" w:rsidRDefault="008E445F" w:rsidP="00190D72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polyline id="_x0000_s1052" style="position:absolute;z-index:25;mso-position-horizontal:absolute;mso-position-vertical:absolute" points="503.8pt,172.05pt,629.8pt,172.55pt" coordsize="2520,10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53" style="position:absolute;z-index:24;mso-position-horizontal:absolute;mso-position-vertical:absolute" points="7in,172.55pt,504.7pt,100.4pt" coordsize="14,1443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shape id="Textfeld 2" o:spid="_x0000_s1054" type="#_x0000_t202" style="position:absolute;margin-left:9in;margin-top:73.4pt;width:81pt;height:4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" filled="f" strokecolor="#46aac5">
            <v:shadow on="t" color="black" opacity="24903f" origin=",.5" offset="0,.55556mm"/>
            <v:textbox style="mso-next-textbox:#Textfeld 2">
              <w:txbxContent>
                <w:p w:rsidR="008E445F" w:rsidRPr="00665BF7" w:rsidRDefault="008E445F" w:rsidP="00A812B4">
                  <w:pPr>
                    <w:spacing w:after="0" w:line="320" w:lineRule="atLeast"/>
                    <w:jc w:val="both"/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665BF7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Exponenten </w:t>
                  </w:r>
                </w:p>
                <w:p w:rsidR="008E445F" w:rsidRPr="00665BF7" w:rsidRDefault="008E445F" w:rsidP="00A812B4">
                  <w:pPr>
                    <w:spacing w:after="0" w:line="320" w:lineRule="atLeast"/>
                    <w:jc w:val="both"/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665BF7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subtrahieren</w:t>
                  </w:r>
                </w:p>
                <w:p w:rsidR="008E445F" w:rsidRPr="00C97046" w:rsidRDefault="008E445F" w:rsidP="00A812B4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55" style="position:absolute;margin-left:692.8pt;margin-top:56.4pt;width:0;height:17.5pt;z-index:23;mso-position-horizontal:absolute;mso-position-vertical:absolute" coordsize="1,350" path="m,l,350e" filled="f" strokecolor="#36f" strokeweight="1.5pt">
            <v:path arrowok="t"/>
          </v:shape>
        </w:pict>
      </w:r>
      <w:r>
        <w:rPr>
          <w:noProof/>
          <w:lang w:eastAsia="de-DE"/>
        </w:rPr>
        <w:pict>
          <v:polyline id="_x0000_s1056" style="position:absolute;z-index:21;mso-position-horizontal:absolute;mso-position-vertical:absolute" points="477.15pt,67.4pt,477.65pt,19.4pt" coordsize="10,960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line id="_x0000_s1057" style="position:absolute;z-index:22" from="477.15pt,19.4pt" to="648.15pt,19.4pt" strokecolor="#36f" strokeweight="1.5pt"/>
        </w:pict>
      </w:r>
      <w:r>
        <w:rPr>
          <w:noProof/>
          <w:lang w:eastAsia="de-DE"/>
        </w:rPr>
        <w:pict>
          <v:shape id="_x0000_s1058" type="#_x0000_t202" style="position:absolute;margin-left:630pt;margin-top:145.4pt;width:108pt;height:60.3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" filled="f" strokecolor="#46aac5">
            <v:shadow on="t" color="black" opacity="24903f" origin=",.5" offset="0,.55556mm"/>
            <v:textbox style="mso-next-textbox:#_x0000_s1058">
              <w:txbxContent>
                <w:p w:rsidR="008E445F" w:rsidRPr="00665BF7" w:rsidRDefault="008E445F" w:rsidP="00BC4843">
                  <w:pPr>
                    <w:rPr>
                      <w:color w:val="auto"/>
                      <w:sz w:val="24"/>
                      <w:szCs w:val="24"/>
                      <w:lang w:val="en-US"/>
                    </w:rPr>
                  </w:pPr>
                  <w:r w:rsidRPr="00665BF7">
                    <w:rPr>
                      <w:color w:val="auto"/>
                      <w:sz w:val="24"/>
                      <w:szCs w:val="24"/>
                      <w:lang w:val="en-US"/>
                    </w:rPr>
                    <w:t>Multiplikation</w:t>
                  </w:r>
                </w:p>
                <w:p w:rsidR="008E445F" w:rsidRPr="00C97046" w:rsidRDefault="008E445F" w:rsidP="00BC4843">
                  <w:pPr>
                    <w:spacing w:after="0" w:line="320" w:lineRule="atLeast"/>
                    <w:jc w:val="both"/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</w:pPr>
                  <w:proofErr w:type="gramStart"/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>a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  <w:t>m</w:t>
                  </w:r>
                  <w:proofErr w:type="gramEnd"/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  <w:t xml:space="preserve"> </w:t>
                  </w:r>
                  <w:r w:rsidRPr="00C97046">
                    <w:rPr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>·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  <w:t xml:space="preserve"> 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>a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  <w:t xml:space="preserve">n 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 xml:space="preserve">= a </w:t>
                  </w:r>
                  <w:proofErr w:type="spellStart"/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  <w:t>m+n</w:t>
                  </w:r>
                  <w:proofErr w:type="spellEnd"/>
                </w:p>
                <w:p w:rsidR="008E445F" w:rsidRPr="00C97046" w:rsidRDefault="008E445F" w:rsidP="00BC4843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59" type="#_x0000_t202" style="position:absolute;margin-left:0;margin-top:154.4pt;width:69.5pt;height:113.7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" filled="f" strokecolor="#46aac5">
            <v:shadow on="t" color="black" opacity="24903f" origin=",.5" offset="0,.55556mm"/>
            <v:textbox style="mso-next-textbox:#_x0000_s1059">
              <w:txbxContent>
                <w:p w:rsidR="008E445F" w:rsidRPr="0011120E" w:rsidRDefault="008E445F" w:rsidP="00226F79">
                  <w:pPr>
                    <w:rPr>
                      <w:rFonts w:cs="Calibri"/>
                      <w:caps w:val="0"/>
                      <w:color w:val="000000"/>
                      <w:sz w:val="24"/>
                      <w:szCs w:val="24"/>
                      <w:lang w:eastAsia="de-DE"/>
                    </w:rPr>
                  </w:pPr>
                  <w:r w:rsidRPr="0011120E">
                    <w:rPr>
                      <w:rFonts w:cs="Calibri"/>
                      <w:caps w:val="0"/>
                      <w:color w:val="000000"/>
                      <w:sz w:val="24"/>
                      <w:szCs w:val="24"/>
                      <w:lang w:eastAsia="de-DE"/>
                    </w:rPr>
                    <w:t>a</w:t>
                  </w:r>
                  <w:r w:rsidRPr="0011120E">
                    <w:rPr>
                      <w:rFonts w:cs="Calibri"/>
                      <w:caps w:val="0"/>
                      <w:color w:val="000000"/>
                      <w:position w:val="10"/>
                      <w:sz w:val="24"/>
                      <w:szCs w:val="24"/>
                      <w:vertAlign w:val="superscript"/>
                      <w:lang w:eastAsia="de-DE"/>
                    </w:rPr>
                    <w:t xml:space="preserve">1 </w:t>
                  </w:r>
                  <w:r w:rsidRPr="0011120E">
                    <w:rPr>
                      <w:rFonts w:cs="Calibri"/>
                      <w:caps w:val="0"/>
                      <w:color w:val="000000"/>
                      <w:sz w:val="24"/>
                      <w:szCs w:val="24"/>
                      <w:lang w:eastAsia="de-DE"/>
                    </w:rPr>
                    <w:t xml:space="preserve">= a </w:t>
                  </w:r>
                </w:p>
                <w:p w:rsidR="008E445F" w:rsidRPr="0011120E" w:rsidRDefault="008E445F" w:rsidP="00226F79">
                  <w:pPr>
                    <w:rPr>
                      <w:rFonts w:cs="Calibri"/>
                      <w:caps w:val="0"/>
                      <w:color w:val="000000"/>
                      <w:sz w:val="24"/>
                      <w:szCs w:val="24"/>
                      <w:lang w:eastAsia="de-DE"/>
                    </w:rPr>
                  </w:pPr>
                  <w:r w:rsidRPr="0011120E">
                    <w:rPr>
                      <w:rFonts w:cs="Calibri"/>
                      <w:caps w:val="0"/>
                      <w:color w:val="000000"/>
                      <w:sz w:val="24"/>
                      <w:szCs w:val="24"/>
                      <w:lang w:eastAsia="de-DE"/>
                    </w:rPr>
                    <w:t xml:space="preserve"> a</w:t>
                  </w:r>
                  <w:r w:rsidRPr="0011120E">
                    <w:rPr>
                      <w:rFonts w:cs="Calibri"/>
                      <w:caps w:val="0"/>
                      <w:color w:val="000000"/>
                      <w:position w:val="10"/>
                      <w:sz w:val="24"/>
                      <w:szCs w:val="24"/>
                      <w:vertAlign w:val="superscript"/>
                      <w:lang w:eastAsia="de-DE"/>
                    </w:rPr>
                    <w:t xml:space="preserve">0 </w:t>
                  </w:r>
                  <w:r w:rsidRPr="0011120E">
                    <w:rPr>
                      <w:rFonts w:cs="Calibri"/>
                      <w:caps w:val="0"/>
                      <w:color w:val="000000"/>
                      <w:sz w:val="24"/>
                      <w:szCs w:val="24"/>
                      <w:lang w:eastAsia="de-DE"/>
                    </w:rPr>
                    <w:t>= 1</w:t>
                  </w:r>
                </w:p>
                <w:p w:rsidR="008E445F" w:rsidRPr="00190D72" w:rsidRDefault="008E445F" w:rsidP="00226F79">
                  <w:pPr>
                    <w:autoSpaceDE w:val="0"/>
                    <w:autoSpaceDN w:val="0"/>
                    <w:adjustRightInd w:val="0"/>
                    <w:spacing w:after="0" w:line="320" w:lineRule="atLeast"/>
                    <w:jc w:val="both"/>
                    <w:rPr>
                      <w:rFonts w:cs="Arial"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190D72">
                    <w:rPr>
                      <w:rFonts w:cs="Arial"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a⁻ⁿ =      1</w:t>
                  </w:r>
                </w:p>
                <w:p w:rsidR="008E445F" w:rsidRPr="00190D72" w:rsidRDefault="008E445F" w:rsidP="00226F79">
                  <w:pPr>
                    <w:autoSpaceDE w:val="0"/>
                    <w:autoSpaceDN w:val="0"/>
                    <w:adjustRightInd w:val="0"/>
                    <w:spacing w:after="0" w:line="320" w:lineRule="atLeast"/>
                    <w:jc w:val="both"/>
                    <w:rPr>
                      <w:rFonts w:cs="Arial"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190D72">
                    <w:rPr>
                      <w:rFonts w:cs="Arial"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              aⁿ</w:t>
                  </w:r>
                </w:p>
                <w:p w:rsidR="008E445F" w:rsidRPr="0075641D" w:rsidRDefault="008E445F" w:rsidP="0075641D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60" type="#_x0000_t202" style="position:absolute;margin-left:18pt;margin-top:64.4pt;width:90pt;height:45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" filled="f" strokecolor="#46aac5">
            <v:shadow on="t" color="black" opacity="24903f" origin=",.5" offset="0,.55556mm"/>
            <v:textbox style="mso-next-textbox:#_x0000_s1060">
              <w:txbxContent>
                <w:p w:rsidR="008E445F" w:rsidRDefault="008E445F" w:rsidP="00A812B4">
                  <w:pPr>
                    <w:spacing w:after="0" w:line="320" w:lineRule="atLeast"/>
                    <w:jc w:val="both"/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B6120F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Exponenten </w:t>
                  </w:r>
                </w:p>
                <w:p w:rsidR="008E445F" w:rsidRPr="00B6120F" w:rsidRDefault="008E445F" w:rsidP="00A812B4">
                  <w:pPr>
                    <w:spacing w:after="0" w:line="320" w:lineRule="atLeast"/>
                    <w:jc w:val="both"/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B6120F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multiplizieren</w:t>
                  </w:r>
                </w:p>
                <w:p w:rsidR="008E445F" w:rsidRPr="00C97046" w:rsidRDefault="008E445F" w:rsidP="00A812B4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61" type="#_x0000_t202" style="position:absolute;margin-left:117pt;margin-top:298.4pt;width:98.15pt;height:62.15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" filled="f" strokecolor="#46aac5">
            <v:shadow on="t" color="black" opacity="24903f" origin=",.5" offset="0,.55556mm"/>
            <v:textbox style="mso-next-textbox:#_x0000_s1061">
              <w:txbxContent>
                <w:p w:rsidR="008E445F" w:rsidRPr="00665BF7" w:rsidRDefault="008E445F" w:rsidP="00190D72">
                  <w:pPr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</w:pPr>
                  <w:r w:rsidRPr="00665BF7">
                    <w:rPr>
                      <w:color w:val="auto"/>
                      <w:sz w:val="24"/>
                      <w:szCs w:val="24"/>
                      <w:lang w:val="en-US"/>
                    </w:rPr>
                    <w:t>Division</w:t>
                  </w:r>
                </w:p>
                <w:p w:rsidR="008E445F" w:rsidRPr="00665BF7" w:rsidRDefault="008E445F" w:rsidP="00190D72">
                  <w:pPr>
                    <w:spacing w:after="0" w:line="320" w:lineRule="atLeast"/>
                    <w:jc w:val="both"/>
                    <w:rPr>
                      <w:bCs/>
                      <w:caps w:val="0"/>
                      <w:color w:val="auto"/>
                      <w:sz w:val="24"/>
                      <w:szCs w:val="24"/>
                      <w:lang w:val="en-GB" w:eastAsia="de-DE"/>
                    </w:rPr>
                  </w:pPr>
                  <w:proofErr w:type="gramStart"/>
                  <w:r w:rsidRPr="00665BF7">
                    <w:rPr>
                      <w:bCs/>
                      <w:caps w:val="0"/>
                      <w:color w:val="auto"/>
                      <w:sz w:val="24"/>
                      <w:szCs w:val="24"/>
                      <w:lang w:val="en-GB" w:eastAsia="de-DE"/>
                    </w:rPr>
                    <w:t>a</w:t>
                  </w:r>
                  <w:r w:rsidRPr="00665BF7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GB" w:eastAsia="de-DE"/>
                    </w:rPr>
                    <w:t>m</w:t>
                  </w:r>
                  <w:proofErr w:type="gramEnd"/>
                  <w:r w:rsidRPr="00665BF7">
                    <w:rPr>
                      <w:caps w:val="0"/>
                      <w:color w:val="auto"/>
                      <w:sz w:val="24"/>
                      <w:szCs w:val="24"/>
                      <w:lang w:val="en-GB" w:eastAsia="de-DE"/>
                    </w:rPr>
                    <w:t xml:space="preserve">: </w:t>
                  </w:r>
                  <w:proofErr w:type="spellStart"/>
                  <w:r w:rsidRPr="00665BF7">
                    <w:rPr>
                      <w:bCs/>
                      <w:caps w:val="0"/>
                      <w:color w:val="auto"/>
                      <w:sz w:val="24"/>
                      <w:szCs w:val="24"/>
                      <w:lang w:val="en-GB" w:eastAsia="de-DE"/>
                    </w:rPr>
                    <w:t>b</w:t>
                  </w:r>
                  <w:r w:rsidRPr="00665BF7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GB" w:eastAsia="de-DE"/>
                    </w:rPr>
                    <w:t>m</w:t>
                  </w:r>
                  <w:proofErr w:type="spellEnd"/>
                  <w:r w:rsidRPr="00665BF7">
                    <w:rPr>
                      <w:bCs/>
                      <w:caps w:val="0"/>
                      <w:color w:val="auto"/>
                      <w:sz w:val="24"/>
                      <w:szCs w:val="24"/>
                      <w:lang w:val="en-GB" w:eastAsia="de-DE"/>
                    </w:rPr>
                    <w:t>=(a : b)</w:t>
                  </w:r>
                  <w:r w:rsidRPr="00665BF7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GB" w:eastAsia="de-DE"/>
                    </w:rPr>
                    <w:t>m</w:t>
                  </w:r>
                </w:p>
                <w:p w:rsidR="008E445F" w:rsidRPr="00C97046" w:rsidRDefault="008E445F" w:rsidP="00190D72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62" type="#_x0000_t202" style="position:absolute;margin-left:0;margin-top:397.4pt;width:108.8pt;height:45pt;z-index: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" filled="f" strokecolor="#46aac5">
            <v:shadow on="t" color="black" opacity="24903f" origin=",.5" offset="0,.55556mm"/>
            <v:textbox style="mso-next-textbox:#_x0000_s1062">
              <w:txbxContent>
                <w:p w:rsidR="008E445F" w:rsidRPr="00665BF7" w:rsidRDefault="008E445F" w:rsidP="00A812B4">
                  <w:pPr>
                    <w:rPr>
                      <w:b w:val="0"/>
                      <w:sz w:val="32"/>
                      <w:szCs w:val="32"/>
                    </w:rPr>
                  </w:pPr>
                  <w:r w:rsidRPr="00665BF7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Basen miteinander dividiert 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63" type="#_x0000_t202" style="position:absolute;margin-left:9in;margin-top:-7.6pt;width:82.6pt;height:62.1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" filled="f" strokecolor="#46aac5">
            <v:shadow on="t" color="black" opacity="24903f" origin=",.5" offset="0,.55556mm"/>
            <v:textbox style="mso-next-textbox:#_x0000_s1063">
              <w:txbxContent>
                <w:p w:rsidR="008E445F" w:rsidRPr="00665BF7" w:rsidRDefault="008E445F" w:rsidP="00BC4843">
                  <w:pPr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</w:pPr>
                  <w:r w:rsidRPr="00665BF7">
                    <w:rPr>
                      <w:color w:val="auto"/>
                      <w:sz w:val="24"/>
                      <w:szCs w:val="24"/>
                      <w:lang w:val="en-GB"/>
                    </w:rPr>
                    <w:t>Division</w:t>
                  </w:r>
                </w:p>
                <w:p w:rsidR="008E445F" w:rsidRPr="00C97046" w:rsidRDefault="008E445F" w:rsidP="00C97046">
                  <w:pPr>
                    <w:spacing w:after="0" w:line="320" w:lineRule="atLeast"/>
                    <w:ind w:left="5"/>
                    <w:jc w:val="both"/>
                    <w:rPr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</w:pPr>
                  <w:proofErr w:type="gramStart"/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>a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  <w:t xml:space="preserve">m 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>:</w:t>
                  </w:r>
                  <w:proofErr w:type="gramEnd"/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 xml:space="preserve"> a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  <w:t xml:space="preserve">n 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 xml:space="preserve">= a 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  <w:t>m-n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 xml:space="preserve"> </w:t>
                  </w:r>
                </w:p>
                <w:p w:rsidR="008E445F" w:rsidRPr="00C97046" w:rsidRDefault="008E445F" w:rsidP="00C97046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64" type="#_x0000_t202" style="position:absolute;margin-left:9pt;margin-top:10.4pt;width:122.7pt;height:23.7pt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" filled="f" strokecolor="#46aac5">
            <v:shadow on="t" color="black" opacity="24903f" origin=",.5" offset="0,.55556mm"/>
            <v:textbox style="mso-next-textbox:#_x0000_s1064">
              <w:txbxContent>
                <w:p w:rsidR="008E445F" w:rsidRPr="00190D72" w:rsidRDefault="008E445F" w:rsidP="00190D72">
                  <w:pPr>
                    <w:spacing w:after="0" w:line="320" w:lineRule="atLeast"/>
                    <w:jc w:val="both"/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(a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m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)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n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=(a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n</w:t>
                  </w:r>
                  <w:r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 xml:space="preserve"> 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)</w:t>
                  </w:r>
                  <w:r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 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m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= a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m * n</w:t>
                  </w:r>
                </w:p>
                <w:p w:rsidR="008E445F" w:rsidRPr="00C97046" w:rsidRDefault="008E445F" w:rsidP="00190D72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 w:rsidR="008E445F">
        <w:rPr>
          <w:noProof/>
        </w:rPr>
        <w:t xml:space="preserve"> </w:t>
      </w:r>
      <w:r>
        <w:rPr>
          <w:noProof/>
          <w:lang w:eastAsia="de-DE"/>
        </w:rPr>
        <w:pict>
          <v:shape id="_x0000_s1065" type="#_x0000_t202" style="position:absolute;margin-left:160.1pt;margin-top:65.55pt;width:112.9pt;height:31.0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" fillcolor="#a5d5e2" strokecolor="#40a7c2">
            <v:fill color2="#e4f2f6" rotate="t" angle="180" colors="0 #9eeaff;22938f #bbefff;1 #e4f9ff" focus="100%" type="gradient"/>
            <v:shadow on="t" color="black" opacity="24903f" origin=",.5" offset="0,.55556mm"/>
            <v:textbox style="mso-next-textbox:#_x0000_s1065">
              <w:txbxContent>
                <w:p w:rsidR="008E445F" w:rsidRPr="00665BF7" w:rsidRDefault="008E445F">
                  <w:pPr>
                    <w:rPr>
                      <w:color w:val="auto"/>
                      <w:sz w:val="32"/>
                      <w:szCs w:val="32"/>
                    </w:rPr>
                  </w:pPr>
                  <w:r w:rsidRPr="00665BF7">
                    <w:rPr>
                      <w:color w:val="auto"/>
                      <w:sz w:val="32"/>
                      <w:szCs w:val="32"/>
                    </w:rPr>
                    <w:t>Potenzieren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66" type="#_x0000_t202" style="position:absolute;margin-left:419.45pt;margin-top:67.15pt;width:117pt;height:31.0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textbox style="mso-next-textbox:#_x0000_s1066">
              <w:txbxContent>
                <w:p w:rsidR="008E445F" w:rsidRPr="00665BF7" w:rsidRDefault="008E445F" w:rsidP="00B86625">
                  <w:pPr>
                    <w:rPr>
                      <w:color w:val="auto"/>
                      <w:sz w:val="32"/>
                      <w:szCs w:val="32"/>
                    </w:rPr>
                  </w:pPr>
                  <w:r w:rsidRPr="00665BF7">
                    <w:rPr>
                      <w:color w:val="auto"/>
                      <w:sz w:val="32"/>
                      <w:szCs w:val="32"/>
                    </w:rPr>
                    <w:t>Gleiche Basis</w:t>
                  </w:r>
                </w:p>
              </w:txbxContent>
            </v:textbox>
          </v:shape>
        </w:pict>
      </w:r>
      <w:r w:rsidR="008E445F">
        <w:tab/>
      </w:r>
    </w:p>
    <w:p w:rsidR="008E445F" w:rsidRPr="00BC6F02" w:rsidRDefault="008805A5" w:rsidP="00BC6F02">
      <w:r>
        <w:rPr>
          <w:noProof/>
          <w:lang w:eastAsia="de-DE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Gewinkelte Verbindung 17" o:spid="_x0000_s1067" type="#_x0000_t34" style="position:absolute;margin-left:351pt;margin-top:14.85pt;width:68.5pt;height:88.05pt;flip:x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" strokecolor="#4579b8" strokeweight="1.5pt"/>
        </w:pict>
      </w:r>
      <w:r>
        <w:rPr>
          <w:noProof/>
          <w:lang w:eastAsia="de-DE"/>
        </w:rPr>
        <w:pict>
          <v:shape id="Gewinkelte Verbindung 16" o:spid="_x0000_s1068" type="#_x0000_t34" style="position:absolute;margin-left:273pt;margin-top:14.85pt;width:87pt;height:88.05pt;rotation:180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" strokecolor="#4579b8" strokeweight="1.5pt"/>
        </w:pict>
      </w:r>
    </w:p>
    <w:p w:rsidR="008E445F" w:rsidRDefault="008805A5" w:rsidP="00BC6F02">
      <w:r>
        <w:rPr>
          <w:noProof/>
          <w:lang w:eastAsia="de-DE"/>
        </w:rPr>
        <w:pict>
          <v:shape id="_x0000_s1069" type="#_x0000_t202" style="position:absolute;margin-left:270pt;margin-top:42.35pt;width:162pt;height:54pt;z-index:44" strokecolor="#36f" strokeweight="2.25pt">
            <v:textbox>
              <w:txbxContent>
                <w:p w:rsidR="008E445F" w:rsidRPr="00BC6F02" w:rsidRDefault="008E445F">
                  <w:pPr>
                    <w:rPr>
                      <w:color w:val="auto"/>
                      <w:sz w:val="52"/>
                      <w:szCs w:val="52"/>
                    </w:rPr>
                  </w:pPr>
                  <w:r>
                    <w:rPr>
                      <w:color w:val="auto"/>
                      <w:sz w:val="52"/>
                      <w:szCs w:val="52"/>
                    </w:rPr>
                    <w:t xml:space="preserve">  </w:t>
                  </w:r>
                  <w:r w:rsidRPr="00BC6F02">
                    <w:rPr>
                      <w:color w:val="auto"/>
                      <w:sz w:val="52"/>
                      <w:szCs w:val="52"/>
                    </w:rPr>
                    <w:t>POTENZEN</w:t>
                  </w:r>
                </w:p>
              </w:txbxContent>
            </v:textbox>
          </v:shape>
        </w:pict>
      </w:r>
    </w:p>
    <w:p w:rsidR="008E445F" w:rsidRDefault="008805A5" w:rsidP="00BC6F02">
      <w:pPr>
        <w:jc w:val="center"/>
      </w:pPr>
      <w:r>
        <w:rPr>
          <w:noProof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0" type="#_x0000_t75" alt="Potenzen - Begriffe" style="position:absolute;left:0;text-align:left;margin-left:3in;margin-top:44.8pt;width:126pt;height:70.4pt;z-index:20">
            <v:imagedata r:id="rId8" o:title=""/>
          </v:shape>
        </w:pict>
      </w:r>
      <w:r>
        <w:rPr>
          <w:noProof/>
          <w:lang w:eastAsia="de-DE"/>
        </w:rPr>
        <w:pict>
          <v:line id="_x0000_s1071" style="position:absolute;left:0;text-align:left;z-index:97;visibility:visible" from="45pt,53.8pt" to="62.1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"/>
        </w:pict>
      </w:r>
    </w:p>
    <w:p w:rsidR="008E445F" w:rsidRDefault="008E445F" w:rsidP="00BC6F02">
      <w:pPr>
        <w:jc w:val="center"/>
      </w:pPr>
    </w:p>
    <w:p w:rsidR="008E445F" w:rsidRDefault="008E445F" w:rsidP="00BC6F02">
      <w:pPr>
        <w:jc w:val="center"/>
      </w:pPr>
    </w:p>
    <w:p w:rsidR="008E445F" w:rsidRDefault="008E445F" w:rsidP="00BC6F02">
      <w:pPr>
        <w:jc w:val="center"/>
      </w:pPr>
    </w:p>
    <w:p w:rsidR="008E445F" w:rsidRDefault="008805A5" w:rsidP="0075641D">
      <w:pPr>
        <w:tabs>
          <w:tab w:val="left" w:pos="10505"/>
        </w:tabs>
      </w:pPr>
      <w:r>
        <w:rPr>
          <w:noProof/>
          <w:lang w:eastAsia="de-DE"/>
        </w:rPr>
        <w:lastRenderedPageBreak/>
        <w:pict>
          <v:shape id="_x0000_s1072" style="position:absolute;margin-left:62.8pt;margin-top:36.05pt;width:0;height:29pt;z-index:87;mso-position-horizontal:absolute;mso-position-vertical:absolute" coordsize="1,580" path="m,l,580e" filled="f" strokecolor="#36f" strokeweight="1.5pt">
            <v:path arrowok="t"/>
          </v:shape>
        </w:pict>
      </w:r>
      <w:r>
        <w:rPr>
          <w:noProof/>
          <w:lang w:eastAsia="de-DE"/>
        </w:rPr>
        <w:pict>
          <v:shape id="_x0000_s1073" style="position:absolute;margin-left:350.3pt;margin-top:422.55pt;width:0;height:11.5pt;z-index:80;mso-position-horizontal:absolute;mso-position-vertical:absolute" coordsize="1,230" path="m,l,230e" filled="f" strokecolor="#36f" strokeweight="1.5pt">
            <v:path arrowok="t"/>
          </v:shape>
        </w:pict>
      </w:r>
      <w:r>
        <w:rPr>
          <w:noProof/>
          <w:lang w:eastAsia="de-DE"/>
        </w:rPr>
        <w:pict>
          <v:polyline id="_x0000_s1074" style="position:absolute;z-index:78;mso-position-horizontal:absolute;mso-position-vertical:absolute" points="350.3pt,338.55pt,349.8pt,370.05pt" coordsize="10,630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75" style="position:absolute;z-index:86;mso-position-horizontal:absolute;mso-position-vertical:absolute" points="207pt,64.55pt,206.8pt,20.05pt" coordsize="4,890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76" style="position:absolute;z-index:85;mso-position-horizontal:absolute;mso-position-vertical:absolute" points="131.8pt,19.55pt,207.3pt,20.05pt" coordsize="1510,10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shape id="_x0000_s1077" style="position:absolute;margin-left:212.3pt;margin-top:181.55pt;width:55pt;height:0;z-index:83;mso-position-horizontal:absolute;mso-position-vertical:absolute" coordsize="1100,1" path="m,l1100,e" filled="f" strokecolor="#36f" strokeweight="1.5pt">
            <v:path arrowok="t"/>
          </v:shape>
        </w:pict>
      </w:r>
      <w:r>
        <w:rPr>
          <w:noProof/>
          <w:lang w:eastAsia="de-DE"/>
        </w:rPr>
        <w:pict>
          <v:polyline id="_x0000_s1078" style="position:absolute;z-index:84;mso-position-horizontal:absolute;mso-position-vertical:absolute" points="69.3pt,181.05pt,97.8pt,180.55pt" coordsize="570,10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79" style="position:absolute;z-index:82;mso-position-horizontal:absolute;mso-position-vertical:absolute" points="108pt,415.75pt,170.3pt,415.4pt" coordsize="1246,7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80" style="position:absolute;z-index:76;mso-position-horizontal:absolute;mso-position-vertical:absolute" points="437.3pt,316.05pt,558.15pt,316.45pt" coordsize="2417,8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81" style="position:absolute;z-index:79;mso-position-horizontal:absolute;mso-position-vertical:absolute" points="171pt,361.4pt,170.3pt,416.55pt" coordsize="14,1103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82" style="position:absolute;z-index:81;mso-position-horizontal:absolute;mso-position-vertical:absolute" points="3in,316.4pt,267.3pt,316.55pt" coordsize="1026,3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83" style="position:absolute;z-index:77;mso-position-horizontal:absolute;mso-position-vertical:absolute" points="351pt,217.4pt,351.75pt,308.25pt" coordsize="15,1817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84" style="position:absolute;z-index:75;mso-position-horizontal:absolute;mso-position-vertical:absolute" points="558pt,316.4pt,557.3pt,343.55pt" coordsize="14,543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shape id="_x0000_s1085" type="#_x0000_t202" style="position:absolute;margin-left:297pt;margin-top:433.4pt;width:112.05pt;height:40.05pt;z-index:6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" filled="f" strokecolor="#46aac5">
            <v:shadow on="t" color="black" opacity="24903f" origin=",.5" offset="0,.55556mm"/>
            <v:textbox style="mso-next-textbox:#_x0000_s1085">
              <w:txbxContent>
                <w:p w:rsidR="008E445F" w:rsidRPr="00665BF7" w:rsidRDefault="008E445F" w:rsidP="0075641D">
                  <w:pPr>
                    <w:rPr>
                      <w:b w:val="0"/>
                      <w:sz w:val="32"/>
                      <w:szCs w:val="32"/>
                    </w:rPr>
                  </w:pPr>
                  <w:r w:rsidRPr="00665BF7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Basen miteinander multipliziert 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86" type="#_x0000_t202" style="position:absolute;margin-left:297pt;margin-top:370.4pt;width:108pt;height:49.9pt;z-index: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" filled="f" strokecolor="#46aac5">
            <v:shadow on="t" color="black" opacity="24903f" origin=",.5" offset="0,.55556mm"/>
            <v:textbox style="mso-next-textbox:#_x0000_s1086">
              <w:txbxContent>
                <w:p w:rsidR="008E445F" w:rsidRPr="0075641D" w:rsidRDefault="008E445F" w:rsidP="0075641D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87" type="#_x0000_t202" style="position:absolute;margin-left:270pt;margin-top:307.4pt;width:168pt;height:31.05pt;z-index:4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textbox style="mso-next-textbox:#_x0000_s1087">
              <w:txbxContent>
                <w:p w:rsidR="008E445F" w:rsidRPr="00665BF7" w:rsidRDefault="008E445F" w:rsidP="0075641D">
                  <w:pPr>
                    <w:rPr>
                      <w:color w:val="auto"/>
                      <w:sz w:val="32"/>
                      <w:szCs w:val="32"/>
                    </w:rPr>
                  </w:pPr>
                  <w:r w:rsidRPr="00665BF7">
                    <w:rPr>
                      <w:color w:val="auto"/>
                      <w:sz w:val="32"/>
                      <w:szCs w:val="32"/>
                    </w:rPr>
                    <w:t>Gleicher Exponent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88" type="#_x0000_t202" style="position:absolute;margin-left:99pt;margin-top:172.4pt;width:112.9pt;height:31.05pt;z-index: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textbox style="mso-next-textbox:#_x0000_s1088">
              <w:txbxContent>
                <w:p w:rsidR="008E445F" w:rsidRPr="00665BF7" w:rsidRDefault="008E445F" w:rsidP="0075641D">
                  <w:pPr>
                    <w:rPr>
                      <w:color w:val="auto"/>
                      <w:sz w:val="32"/>
                      <w:szCs w:val="32"/>
                    </w:rPr>
                  </w:pPr>
                  <w:r w:rsidRPr="00665BF7">
                    <w:rPr>
                      <w:color w:val="auto"/>
                      <w:sz w:val="32"/>
                      <w:szCs w:val="32"/>
                    </w:rPr>
                    <w:t>Definitionen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line id="_x0000_s1089" style="position:absolute;z-index:74" from="594pt,397.4pt" to="594pt,424.4pt" strokecolor="#36f" strokeweight="1.5pt"/>
        </w:pict>
      </w:r>
      <w:r>
        <w:rPr>
          <w:noProof/>
          <w:lang w:eastAsia="de-DE"/>
        </w:rPr>
        <w:pict>
          <v:line id="_x0000_s1090" style="position:absolute;z-index:73" from="584.85pt,271.4pt" to="584.85pt,343.4pt" strokecolor="#36f" strokeweight="1.5pt"/>
        </w:pict>
      </w:r>
      <w:r>
        <w:rPr>
          <w:noProof/>
          <w:lang w:eastAsia="de-DE"/>
        </w:rPr>
        <w:pict>
          <v:line id="_x0000_s1091" style="position:absolute;z-index:72" from="477.15pt,271.4pt" to="585.15pt,271.4pt" strokecolor="#36f" strokeweight="1.5pt"/>
        </w:pict>
      </w:r>
      <w:r>
        <w:rPr>
          <w:noProof/>
          <w:lang w:eastAsia="de-DE"/>
        </w:rPr>
        <w:pict>
          <v:line id="_x0000_s1092" style="position:absolute;flip:y;z-index:71" from="477.15pt,100.4pt" to="477.15pt,271.4pt" strokecolor="#36f" strokeweight="1.5pt"/>
        </w:pict>
      </w:r>
      <w:r>
        <w:rPr>
          <w:noProof/>
          <w:lang w:eastAsia="de-DE"/>
        </w:rPr>
        <w:pict>
          <v:shape id="_x0000_s1093" type="#_x0000_t202" style="position:absolute;margin-left:522pt;margin-top:343.4pt;width:149.25pt;height:49.7pt;z-index:5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" filled="f" strokecolor="#46aac5">
            <v:shadow on="t" color="black" opacity="24903f" origin=",.5" offset="0,.55556mm"/>
            <v:textbox style="mso-next-textbox:#_x0000_s1093">
              <w:txbxContent>
                <w:p w:rsidR="008E445F" w:rsidRDefault="008E445F" w:rsidP="0075641D">
                  <w:pPr>
                    <w:rPr>
                      <w:color w:val="auto"/>
                      <w:sz w:val="24"/>
                      <w:szCs w:val="24"/>
                      <w:lang w:val="en-US"/>
                    </w:rPr>
                  </w:pPr>
                  <w:r w:rsidRPr="00665BF7">
                    <w:rPr>
                      <w:color w:val="auto"/>
                      <w:sz w:val="24"/>
                      <w:szCs w:val="24"/>
                      <w:lang w:val="en-US"/>
                    </w:rPr>
                    <w:t>Addition/sUBTRAKTION</w:t>
                  </w:r>
                </w:p>
                <w:p w:rsidR="008E445F" w:rsidRPr="009C0D55" w:rsidRDefault="008E445F" w:rsidP="0075641D">
                  <w:pPr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</w:pPr>
                  <w:r w:rsidRPr="009C0D55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a</w:t>
                  </w:r>
                  <w:r w:rsidRPr="009C0D55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n</w:t>
                  </w:r>
                  <w:r w:rsidRPr="009C0D55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 + a</w:t>
                  </w:r>
                  <w:r w:rsidRPr="009C0D55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n</w:t>
                  </w:r>
                  <w:r w:rsidRPr="009C0D55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 = 2 a</w:t>
                  </w:r>
                  <w:r w:rsidRPr="009C0D55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n</w:t>
                  </w:r>
                </w:p>
                <w:p w:rsidR="008E445F" w:rsidRPr="00C97046" w:rsidRDefault="008E445F" w:rsidP="0075641D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94" type="#_x0000_t202" style="position:absolute;margin-left:531pt;margin-top:424.4pt;width:141.5pt;height:40.05pt;z-index:6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" filled="f" strokecolor="#46aac5">
            <v:shadow on="t" color="black" opacity="24903f" origin=",.5" offset="0,.55556mm"/>
            <v:textbox style="mso-next-textbox:#_x0000_s1094">
              <w:txbxContent>
                <w:p w:rsidR="008E445F" w:rsidRPr="00A812B4" w:rsidRDefault="008E445F" w:rsidP="0075641D">
                  <w:pPr>
                    <w:rPr>
                      <w:b w:val="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095" style="position:absolute;margin-left:684pt;margin-top:208.4pt;width:0;height:17.5pt;z-index:70;mso-position-horizontal:absolute;mso-position-vertical:absolute" coordsize="1,350" path="m,l,350e" filled="f" strokecolor="#36f" strokeweight="1.5pt">
            <v:path arrowok="t"/>
          </v:shape>
        </w:pict>
      </w:r>
      <w:r>
        <w:rPr>
          <w:noProof/>
          <w:lang w:eastAsia="de-DE"/>
        </w:rPr>
        <w:pict>
          <v:shape id="_x0000_s1096" type="#_x0000_t202" style="position:absolute;margin-left:9in;margin-top:226.4pt;width:81pt;height:45pt;z-index:5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" filled="f" strokecolor="#46aac5">
            <v:shadow on="t" color="black" opacity="24903f" origin=",.5" offset="0,.55556mm"/>
            <v:textbox style="mso-next-textbox:#_x0000_s1096">
              <w:txbxContent>
                <w:p w:rsidR="008E445F" w:rsidRPr="00665BF7" w:rsidRDefault="008E445F" w:rsidP="0075641D">
                  <w:pPr>
                    <w:spacing w:after="0" w:line="320" w:lineRule="atLeast"/>
                    <w:jc w:val="both"/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665BF7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Exponenten </w:t>
                  </w:r>
                </w:p>
                <w:p w:rsidR="008E445F" w:rsidRPr="00665BF7" w:rsidRDefault="008E445F" w:rsidP="0075641D">
                  <w:pPr>
                    <w:spacing w:after="0" w:line="320" w:lineRule="atLeast"/>
                    <w:jc w:val="both"/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665BF7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addieren</w:t>
                  </w:r>
                </w:p>
                <w:p w:rsidR="008E445F" w:rsidRPr="00C97046" w:rsidRDefault="008E445F" w:rsidP="0075641D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polyline id="_x0000_s1097" style="position:absolute;z-index:69;mso-position-horizontal:absolute;mso-position-vertical:absolute" points="503.8pt,172.05pt,629.8pt,172.55pt" coordsize="2520,10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polyline id="_x0000_s1098" style="position:absolute;z-index:68;mso-position-horizontal:absolute;mso-position-vertical:absolute" points="7in,172.55pt,504.7pt,100.4pt" coordsize="14,1443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shape id="_x0000_s1099" type="#_x0000_t202" style="position:absolute;margin-left:9in;margin-top:73.4pt;width:81pt;height:45pt;z-index:5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" filled="f" strokecolor="#46aac5">
            <v:shadow on="t" color="black" opacity="24903f" origin=",.5" offset="0,.55556mm"/>
            <v:textbox style="mso-next-textbox:#_x0000_s1099">
              <w:txbxContent>
                <w:p w:rsidR="008E445F" w:rsidRPr="00665BF7" w:rsidRDefault="008E445F" w:rsidP="0075641D">
                  <w:pPr>
                    <w:spacing w:after="0" w:line="320" w:lineRule="atLeast"/>
                    <w:jc w:val="both"/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665BF7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Exponenten </w:t>
                  </w:r>
                </w:p>
                <w:p w:rsidR="008E445F" w:rsidRPr="00665BF7" w:rsidRDefault="008E445F" w:rsidP="0075641D">
                  <w:pPr>
                    <w:spacing w:after="0" w:line="320" w:lineRule="atLeast"/>
                    <w:jc w:val="both"/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665BF7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subtrahieren</w:t>
                  </w:r>
                </w:p>
                <w:p w:rsidR="008E445F" w:rsidRPr="00C97046" w:rsidRDefault="008E445F" w:rsidP="0075641D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100" style="position:absolute;margin-left:692.8pt;margin-top:56.4pt;width:0;height:17.5pt;z-index:67;mso-position-horizontal:absolute;mso-position-vertical:absolute" coordsize="1,350" path="m,l,350e" filled="f" strokecolor="#36f" strokeweight="1.5pt">
            <v:path arrowok="t"/>
          </v:shape>
        </w:pict>
      </w:r>
      <w:r>
        <w:rPr>
          <w:noProof/>
          <w:lang w:eastAsia="de-DE"/>
        </w:rPr>
        <w:pict>
          <v:polyline id="_x0000_s1101" style="position:absolute;z-index:65;mso-position-horizontal:absolute;mso-position-vertical:absolute" points="477.15pt,67.4pt,477.65pt,19.4pt" coordsize="10,960" filled="f" strokecolor="#36f" strokeweight="1.5pt">
            <v:path arrowok="t"/>
          </v:polyline>
        </w:pict>
      </w:r>
      <w:r>
        <w:rPr>
          <w:noProof/>
          <w:lang w:eastAsia="de-DE"/>
        </w:rPr>
        <w:pict>
          <v:line id="_x0000_s1102" style="position:absolute;z-index:66" from="477.15pt,19.4pt" to="648.15pt,19.4pt" strokecolor="#36f" strokeweight="1.5pt"/>
        </w:pict>
      </w:r>
      <w:r>
        <w:rPr>
          <w:noProof/>
          <w:lang w:eastAsia="de-DE"/>
        </w:rPr>
        <w:pict>
          <v:shape id="_x0000_s1103" type="#_x0000_t202" style="position:absolute;margin-left:630pt;margin-top:145.4pt;width:108pt;height:60.35pt;z-index:5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" filled="f" strokecolor="#46aac5">
            <v:shadow on="t" color="black" opacity="24903f" origin=",.5" offset="0,.55556mm"/>
            <v:textbox style="mso-next-textbox:#_x0000_s1103">
              <w:txbxContent>
                <w:p w:rsidR="008E445F" w:rsidRPr="00C97046" w:rsidRDefault="008E445F" w:rsidP="0075641D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104" type="#_x0000_t202" style="position:absolute;margin-left:0;margin-top:154.4pt;width:69.5pt;height:113.7pt;z-index: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" filled="f" strokecolor="#46aac5">
            <v:shadow on="t" color="black" opacity="24903f" origin=",.5" offset="0,.55556mm"/>
            <v:textbox style="mso-next-textbox:#_x0000_s1104">
              <w:txbxContent>
                <w:p w:rsidR="008E445F" w:rsidRPr="0011120E" w:rsidRDefault="008E445F" w:rsidP="0075641D">
                  <w:pPr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105" type="#_x0000_t202" style="position:absolute;margin-left:117pt;margin-top:298.4pt;width:98.15pt;height:62.15pt;z-index: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" filled="f" strokecolor="#46aac5">
            <v:shadow on="t" color="black" opacity="24903f" origin=",.5" offset="0,.55556mm"/>
            <v:textbox style="mso-next-textbox:#_x0000_s1105">
              <w:txbxContent>
                <w:p w:rsidR="008E445F" w:rsidRPr="00665BF7" w:rsidRDefault="008E445F" w:rsidP="0075641D">
                  <w:pPr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</w:pPr>
                  <w:r w:rsidRPr="00665BF7">
                    <w:rPr>
                      <w:color w:val="auto"/>
                      <w:sz w:val="24"/>
                      <w:szCs w:val="24"/>
                      <w:lang w:val="en-US"/>
                    </w:rPr>
                    <w:t>Division</w:t>
                  </w:r>
                </w:p>
                <w:p w:rsidR="008E445F" w:rsidRPr="00665BF7" w:rsidRDefault="008E445F" w:rsidP="0075641D">
                  <w:pPr>
                    <w:spacing w:after="0" w:line="320" w:lineRule="atLeast"/>
                    <w:jc w:val="both"/>
                    <w:rPr>
                      <w:bCs/>
                      <w:caps w:val="0"/>
                      <w:color w:val="auto"/>
                      <w:sz w:val="24"/>
                      <w:szCs w:val="24"/>
                      <w:lang w:val="en-GB" w:eastAsia="de-DE"/>
                    </w:rPr>
                  </w:pPr>
                  <w:proofErr w:type="gramStart"/>
                  <w:r w:rsidRPr="00665BF7">
                    <w:rPr>
                      <w:bCs/>
                      <w:caps w:val="0"/>
                      <w:color w:val="auto"/>
                      <w:sz w:val="24"/>
                      <w:szCs w:val="24"/>
                      <w:lang w:val="en-GB" w:eastAsia="de-DE"/>
                    </w:rPr>
                    <w:t>a</w:t>
                  </w:r>
                  <w:r w:rsidRPr="00665BF7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GB" w:eastAsia="de-DE"/>
                    </w:rPr>
                    <w:t>m</w:t>
                  </w:r>
                  <w:proofErr w:type="gramEnd"/>
                  <w:r w:rsidRPr="00665BF7">
                    <w:rPr>
                      <w:caps w:val="0"/>
                      <w:color w:val="auto"/>
                      <w:sz w:val="24"/>
                      <w:szCs w:val="24"/>
                      <w:lang w:val="en-GB" w:eastAsia="de-DE"/>
                    </w:rPr>
                    <w:t xml:space="preserve">: </w:t>
                  </w:r>
                  <w:proofErr w:type="spellStart"/>
                  <w:r w:rsidRPr="00665BF7">
                    <w:rPr>
                      <w:bCs/>
                      <w:caps w:val="0"/>
                      <w:color w:val="auto"/>
                      <w:sz w:val="24"/>
                      <w:szCs w:val="24"/>
                      <w:lang w:val="en-GB" w:eastAsia="de-DE"/>
                    </w:rPr>
                    <w:t>b</w:t>
                  </w:r>
                  <w:r w:rsidRPr="00665BF7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GB" w:eastAsia="de-DE"/>
                    </w:rPr>
                    <w:t>m</w:t>
                  </w:r>
                  <w:proofErr w:type="spellEnd"/>
                  <w:r w:rsidRPr="00665BF7">
                    <w:rPr>
                      <w:bCs/>
                      <w:caps w:val="0"/>
                      <w:color w:val="auto"/>
                      <w:sz w:val="24"/>
                      <w:szCs w:val="24"/>
                      <w:lang w:val="en-GB" w:eastAsia="de-DE"/>
                    </w:rPr>
                    <w:t>=(a : b)</w:t>
                  </w:r>
                  <w:r w:rsidRPr="00665BF7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GB" w:eastAsia="de-DE"/>
                    </w:rPr>
                    <w:t>m</w:t>
                  </w:r>
                </w:p>
                <w:p w:rsidR="008E445F" w:rsidRPr="00C97046" w:rsidRDefault="008E445F" w:rsidP="0075641D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106" type="#_x0000_t202" style="position:absolute;margin-left:9in;margin-top:-7.6pt;width:82.6pt;height:62.15pt;z-index:4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" filled="f" strokecolor="#46aac5">
            <v:shadow on="t" color="black" opacity="24903f" origin=",.5" offset="0,.55556mm"/>
            <v:textbox style="mso-next-textbox:#_x0000_s1106">
              <w:txbxContent>
                <w:p w:rsidR="008E445F" w:rsidRPr="00C97046" w:rsidRDefault="008E445F" w:rsidP="0075641D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107" type="#_x0000_t202" style="position:absolute;margin-left:9pt;margin-top:10.4pt;width:122.7pt;height:23.7pt;z-index:5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" filled="f" strokecolor="#46aac5">
            <v:shadow on="t" color="black" opacity="24903f" origin=",.5" offset="0,.55556mm"/>
            <v:textbox style="mso-next-textbox:#_x0000_s1107">
              <w:txbxContent>
                <w:p w:rsidR="008E445F" w:rsidRPr="00190D72" w:rsidRDefault="008E445F" w:rsidP="0075641D">
                  <w:pPr>
                    <w:spacing w:after="0" w:line="320" w:lineRule="atLeast"/>
                    <w:jc w:val="both"/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(a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m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)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n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=(a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n</w:t>
                  </w:r>
                  <w:r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 xml:space="preserve"> 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)</w:t>
                  </w:r>
                  <w:r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 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m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= a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m * n</w:t>
                  </w:r>
                </w:p>
                <w:p w:rsidR="008E445F" w:rsidRPr="00C97046" w:rsidRDefault="008E445F" w:rsidP="0075641D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 w:rsidR="008E445F">
        <w:rPr>
          <w:noProof/>
        </w:rPr>
        <w:t xml:space="preserve"> </w:t>
      </w:r>
      <w:r>
        <w:rPr>
          <w:noProof/>
          <w:lang w:eastAsia="de-DE"/>
        </w:rPr>
        <w:pict>
          <v:shape id="_x0000_s1108" type="#_x0000_t202" style="position:absolute;margin-left:160.1pt;margin-top:65.55pt;width:112.9pt;height:31.05pt;z-index:45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" fillcolor="#a5d5e2" strokecolor="#40a7c2">
            <v:fill color2="#e4f2f6" rotate="t" angle="180" colors="0 #9eeaff;22938f #bbefff;1 #e4f9ff" focus="100%" type="gradient"/>
            <v:shadow on="t" color="black" opacity="24903f" origin=",.5" offset="0,.55556mm"/>
            <v:textbox style="mso-next-textbox:#_x0000_s1108">
              <w:txbxContent>
                <w:p w:rsidR="008E445F" w:rsidRPr="00665BF7" w:rsidRDefault="008E445F" w:rsidP="0075641D">
                  <w:pPr>
                    <w:rPr>
                      <w:color w:val="auto"/>
                      <w:sz w:val="32"/>
                      <w:szCs w:val="32"/>
                    </w:rPr>
                  </w:pPr>
                  <w:r w:rsidRPr="00665BF7">
                    <w:rPr>
                      <w:color w:val="auto"/>
                      <w:sz w:val="32"/>
                      <w:szCs w:val="32"/>
                    </w:rPr>
                    <w:t>Potenzieren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109" type="#_x0000_t202" style="position:absolute;margin-left:419.45pt;margin-top:67.15pt;width:117pt;height:31.05pt;z-index:4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textbox style="mso-next-textbox:#_x0000_s1109">
              <w:txbxContent>
                <w:p w:rsidR="008E445F" w:rsidRPr="00665BF7" w:rsidRDefault="008E445F" w:rsidP="0075641D">
                  <w:pPr>
                    <w:rPr>
                      <w:color w:val="auto"/>
                      <w:sz w:val="32"/>
                      <w:szCs w:val="32"/>
                    </w:rPr>
                  </w:pPr>
                  <w:r w:rsidRPr="00665BF7">
                    <w:rPr>
                      <w:color w:val="auto"/>
                      <w:sz w:val="32"/>
                      <w:szCs w:val="32"/>
                    </w:rPr>
                    <w:t>Gleiche Basis</w:t>
                  </w:r>
                </w:p>
              </w:txbxContent>
            </v:textbox>
          </v:shape>
        </w:pict>
      </w:r>
      <w:r w:rsidR="008E445F">
        <w:tab/>
      </w:r>
    </w:p>
    <w:p w:rsidR="008E445F" w:rsidRPr="00BC6F02" w:rsidRDefault="008805A5" w:rsidP="0075641D">
      <w:r>
        <w:rPr>
          <w:noProof/>
          <w:lang w:eastAsia="de-DE"/>
        </w:rPr>
        <w:pict>
          <v:shape id="_x0000_s1110" type="#_x0000_t202" style="position:absolute;margin-left:18pt;margin-top:3.9pt;width:90pt;height:54pt;z-index: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" filled="f" strokecolor="#46aac5">
            <v:shadow on="t" color="black" opacity="24903f" origin=",.5" offset="0,.55556mm"/>
            <v:textbox style="mso-next-textbox:#_x0000_s1110">
              <w:txbxContent>
                <w:p w:rsidR="008E445F" w:rsidRPr="00C97046" w:rsidRDefault="008E445F" w:rsidP="0075641D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111" type="#_x0000_t34" style="position:absolute;margin-left:351pt;margin-top:14.85pt;width:68.5pt;height:88.05pt;flip:x;z-index:5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" strokecolor="#4579b8" strokeweight="1.5pt"/>
        </w:pict>
      </w:r>
      <w:r>
        <w:rPr>
          <w:noProof/>
          <w:lang w:eastAsia="de-DE"/>
        </w:rPr>
        <w:pict>
          <v:shape id="_x0000_s1112" type="#_x0000_t34" style="position:absolute;margin-left:273pt;margin-top:14.85pt;width:87pt;height:88.05pt;rotation:180;z-index: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" strokecolor="#4579b8" strokeweight="1.5pt"/>
        </w:pict>
      </w:r>
    </w:p>
    <w:p w:rsidR="008E445F" w:rsidRDefault="008805A5" w:rsidP="0075641D">
      <w:r>
        <w:rPr>
          <w:noProof/>
          <w:lang w:eastAsia="de-DE"/>
        </w:rPr>
        <w:pict>
          <v:shape id="_x0000_s1113" type="#_x0000_t202" style="position:absolute;margin-left:270pt;margin-top:42.35pt;width:162pt;height:54pt;z-index:88" strokecolor="#36f" strokeweight="2.25pt">
            <v:textbox>
              <w:txbxContent>
                <w:p w:rsidR="008E445F" w:rsidRPr="00BC6F02" w:rsidRDefault="008E445F" w:rsidP="0075641D">
                  <w:pPr>
                    <w:rPr>
                      <w:color w:val="auto"/>
                      <w:sz w:val="52"/>
                      <w:szCs w:val="52"/>
                    </w:rPr>
                  </w:pPr>
                  <w:r>
                    <w:rPr>
                      <w:color w:val="auto"/>
                      <w:sz w:val="52"/>
                      <w:szCs w:val="52"/>
                    </w:rPr>
                    <w:t xml:space="preserve">  </w:t>
                  </w:r>
                  <w:r w:rsidRPr="00BC6F02">
                    <w:rPr>
                      <w:color w:val="auto"/>
                      <w:sz w:val="52"/>
                      <w:szCs w:val="52"/>
                    </w:rPr>
                    <w:t>POTENZEN</w:t>
                  </w:r>
                </w:p>
              </w:txbxContent>
            </v:textbox>
          </v:shape>
        </w:pict>
      </w:r>
    </w:p>
    <w:p w:rsidR="008E445F" w:rsidRDefault="008805A5" w:rsidP="0075641D">
      <w:pPr>
        <w:jc w:val="center"/>
      </w:pPr>
      <w:r>
        <w:rPr>
          <w:noProof/>
          <w:lang w:eastAsia="de-DE"/>
        </w:rPr>
        <w:pict>
          <v:shape id="_x0000_s1114" type="#_x0000_t75" alt="Potenzen - Begriffe" style="position:absolute;left:0;text-align:left;margin-left:189pt;margin-top:35.8pt;width:126pt;height:70.4pt;z-index:64">
            <v:imagedata r:id="rId8" o:title=""/>
          </v:shape>
        </w:pict>
      </w:r>
    </w:p>
    <w:p w:rsidR="008E445F" w:rsidRDefault="008E445F" w:rsidP="0075641D">
      <w:pPr>
        <w:jc w:val="center"/>
      </w:pPr>
    </w:p>
    <w:p w:rsidR="008E445F" w:rsidRDefault="008E445F" w:rsidP="0075641D">
      <w:pPr>
        <w:jc w:val="center"/>
      </w:pPr>
    </w:p>
    <w:p w:rsidR="008E445F" w:rsidRDefault="008805A5" w:rsidP="00BC6F02">
      <w:pPr>
        <w:jc w:val="center"/>
      </w:pPr>
      <w:r>
        <w:rPr>
          <w:noProof/>
          <w:lang w:eastAsia="de-DE"/>
        </w:rPr>
        <w:pict>
          <v:shape id="_x0000_s1115" type="#_x0000_t202" style="position:absolute;left:0;text-align:left;margin-left:0;margin-top:25.2pt;width:108.8pt;height:54pt;z-index:6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" filled="f" strokecolor="#46aac5">
            <v:shadow on="t" color="black" opacity="24903f" origin=",.5" offset="0,.55556mm"/>
            <v:textbox style="mso-next-textbox:#_x0000_s1115">
              <w:txbxContent>
                <w:p w:rsidR="008E445F" w:rsidRPr="0075641D" w:rsidRDefault="008E445F" w:rsidP="0075641D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</w:p>
    <w:p w:rsidR="008E445F" w:rsidRPr="00BC6F02" w:rsidRDefault="008805A5" w:rsidP="0075641D">
      <w:pPr>
        <w:tabs>
          <w:tab w:val="left" w:pos="1100"/>
          <w:tab w:val="left" w:pos="4600"/>
          <w:tab w:val="left" w:pos="5740"/>
        </w:tabs>
      </w:pPr>
      <w:r>
        <w:rPr>
          <w:noProof/>
          <w:lang w:eastAsia="de-DE"/>
        </w:rPr>
        <w:lastRenderedPageBreak/>
        <w:pict>
          <v:shape id="_x0000_s1116" type="#_x0000_t202" style="position:absolute;margin-left:306pt;margin-top:201.1pt;width:141.5pt;height:40.05pt;z-index:9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" filled="f" strokecolor="#46aac5">
            <v:shadow on="t" color="black" opacity="24903f" origin=",.5" offset="0,.55556mm"/>
            <v:textbox style="mso-next-textbox:#_x0000_s1116">
              <w:txbxContent>
                <w:p w:rsidR="008E445F" w:rsidRPr="00B6120F" w:rsidRDefault="008E445F" w:rsidP="0075641D">
                  <w:pPr>
                    <w:spacing w:after="0" w:line="320" w:lineRule="atLeast"/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B6120F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Nur möglich, wenn  Basis und Exponenten gleich</w:t>
                  </w:r>
                </w:p>
                <w:p w:rsidR="008E445F" w:rsidRPr="00A812B4" w:rsidRDefault="008E445F" w:rsidP="0075641D">
                  <w:pPr>
                    <w:rPr>
                      <w:b w:val="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117" type="#_x0000_t202" style="position:absolute;margin-left:6in;margin-top:21.1pt;width:90pt;height:45pt;z-index:9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" filled="f" strokecolor="#46aac5">
            <v:shadow on="t" color="black" opacity="24903f" origin=",.5" offset="0,.55556mm"/>
            <v:textbox style="mso-next-textbox:#_x0000_s1117">
              <w:txbxContent>
                <w:p w:rsidR="008E445F" w:rsidRDefault="008E445F" w:rsidP="0075641D">
                  <w:pPr>
                    <w:spacing w:after="0" w:line="320" w:lineRule="atLeast"/>
                    <w:jc w:val="both"/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B6120F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Exponenten </w:t>
                  </w:r>
                </w:p>
                <w:p w:rsidR="008E445F" w:rsidRPr="00B6120F" w:rsidRDefault="008E445F" w:rsidP="0075641D">
                  <w:pPr>
                    <w:spacing w:after="0" w:line="320" w:lineRule="atLeast"/>
                    <w:jc w:val="both"/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B6120F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multiplizieren</w:t>
                  </w:r>
                </w:p>
                <w:p w:rsidR="008E445F" w:rsidRPr="00C97046" w:rsidRDefault="008E445F" w:rsidP="0075641D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118" type="#_x0000_t202" style="position:absolute;margin-left:270pt;margin-top:21.1pt;width:108.8pt;height:45pt;z-index:9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" filled="f" strokecolor="#46aac5">
            <v:shadow on="t" color="black" opacity="24903f" origin=",.5" offset="0,.55556mm"/>
            <v:textbox style="mso-next-textbox:#_x0000_s1118">
              <w:txbxContent>
                <w:p w:rsidR="008E445F" w:rsidRPr="00665BF7" w:rsidRDefault="008E445F" w:rsidP="0075641D">
                  <w:pPr>
                    <w:rPr>
                      <w:b w:val="0"/>
                      <w:sz w:val="32"/>
                      <w:szCs w:val="32"/>
                    </w:rPr>
                  </w:pPr>
                  <w:r w:rsidRPr="00665BF7">
                    <w:rPr>
                      <w:b w:val="0"/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Basen miteinander dividiert </w:t>
                  </w:r>
                </w:p>
              </w:txbxContent>
            </v:textbox>
          </v:shape>
        </w:pict>
      </w:r>
      <w:r>
        <w:rPr>
          <w:noProof/>
          <w:lang w:eastAsia="de-DE"/>
        </w:rPr>
        <w:pict>
          <v:line id="Gerade Verbindung 29" o:spid="_x0000_s1119" style="position:absolute;z-index:96;visibility:visible" from="198pt,192.1pt" to="215.15pt,1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"/>
        </w:pict>
      </w:r>
      <w:r>
        <w:rPr>
          <w:noProof/>
          <w:lang w:eastAsia="de-DE"/>
        </w:rPr>
        <w:pict>
          <v:shape id="_x0000_s1120" type="#_x0000_t202" style="position:absolute;margin-left:153pt;margin-top:111.1pt;width:69.5pt;height:113.7pt;z-index: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" filled="f" strokecolor="#46aac5">
            <v:shadow on="t" color="black" opacity="24903f" origin=",.5" offset="0,.55556mm"/>
            <v:textbox style="mso-next-textbox:#_x0000_s1120">
              <w:txbxContent>
                <w:p w:rsidR="008E445F" w:rsidRPr="0011120E" w:rsidRDefault="008E445F" w:rsidP="0075641D">
                  <w:pPr>
                    <w:rPr>
                      <w:rFonts w:cs="Calibri"/>
                      <w:caps w:val="0"/>
                      <w:color w:val="000000"/>
                      <w:sz w:val="24"/>
                      <w:szCs w:val="24"/>
                      <w:lang w:eastAsia="de-DE"/>
                    </w:rPr>
                  </w:pPr>
                  <w:r w:rsidRPr="0011120E">
                    <w:rPr>
                      <w:rFonts w:cs="Calibri"/>
                      <w:caps w:val="0"/>
                      <w:color w:val="000000"/>
                      <w:sz w:val="24"/>
                      <w:szCs w:val="24"/>
                      <w:lang w:eastAsia="de-DE"/>
                    </w:rPr>
                    <w:t>a</w:t>
                  </w:r>
                  <w:r w:rsidRPr="0011120E">
                    <w:rPr>
                      <w:rFonts w:cs="Calibri"/>
                      <w:caps w:val="0"/>
                      <w:color w:val="000000"/>
                      <w:position w:val="10"/>
                      <w:sz w:val="24"/>
                      <w:szCs w:val="24"/>
                      <w:vertAlign w:val="superscript"/>
                      <w:lang w:eastAsia="de-DE"/>
                    </w:rPr>
                    <w:t xml:space="preserve">1 </w:t>
                  </w:r>
                  <w:r w:rsidRPr="0011120E">
                    <w:rPr>
                      <w:rFonts w:cs="Calibri"/>
                      <w:caps w:val="0"/>
                      <w:color w:val="000000"/>
                      <w:sz w:val="24"/>
                      <w:szCs w:val="24"/>
                      <w:lang w:eastAsia="de-DE"/>
                    </w:rPr>
                    <w:t xml:space="preserve">= a </w:t>
                  </w:r>
                </w:p>
                <w:p w:rsidR="008E445F" w:rsidRPr="0011120E" w:rsidRDefault="008E445F" w:rsidP="0075641D">
                  <w:pPr>
                    <w:rPr>
                      <w:rFonts w:cs="Calibri"/>
                      <w:caps w:val="0"/>
                      <w:color w:val="000000"/>
                      <w:sz w:val="24"/>
                      <w:szCs w:val="24"/>
                      <w:lang w:eastAsia="de-DE"/>
                    </w:rPr>
                  </w:pPr>
                  <w:r w:rsidRPr="0011120E">
                    <w:rPr>
                      <w:rFonts w:cs="Calibri"/>
                      <w:caps w:val="0"/>
                      <w:color w:val="000000"/>
                      <w:sz w:val="24"/>
                      <w:szCs w:val="24"/>
                      <w:lang w:eastAsia="de-DE"/>
                    </w:rPr>
                    <w:t xml:space="preserve"> a</w:t>
                  </w:r>
                  <w:r w:rsidRPr="0011120E">
                    <w:rPr>
                      <w:rFonts w:cs="Calibri"/>
                      <w:caps w:val="0"/>
                      <w:color w:val="000000"/>
                      <w:position w:val="10"/>
                      <w:sz w:val="24"/>
                      <w:szCs w:val="24"/>
                      <w:vertAlign w:val="superscript"/>
                      <w:lang w:eastAsia="de-DE"/>
                    </w:rPr>
                    <w:t xml:space="preserve">0 </w:t>
                  </w:r>
                  <w:r w:rsidRPr="0011120E">
                    <w:rPr>
                      <w:rFonts w:cs="Calibri"/>
                      <w:caps w:val="0"/>
                      <w:color w:val="000000"/>
                      <w:sz w:val="24"/>
                      <w:szCs w:val="24"/>
                      <w:lang w:eastAsia="de-DE"/>
                    </w:rPr>
                    <w:t>= 1</w:t>
                  </w:r>
                </w:p>
                <w:p w:rsidR="008E445F" w:rsidRPr="00190D72" w:rsidRDefault="008E445F" w:rsidP="0075641D">
                  <w:pPr>
                    <w:autoSpaceDE w:val="0"/>
                    <w:autoSpaceDN w:val="0"/>
                    <w:adjustRightInd w:val="0"/>
                    <w:spacing w:after="0" w:line="320" w:lineRule="atLeast"/>
                    <w:jc w:val="both"/>
                    <w:rPr>
                      <w:rFonts w:cs="Arial"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190D72">
                    <w:rPr>
                      <w:rFonts w:cs="Arial"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a⁻ⁿ =      1</w:t>
                  </w:r>
                </w:p>
                <w:p w:rsidR="008E445F" w:rsidRPr="00190D72" w:rsidRDefault="008E445F" w:rsidP="0075641D">
                  <w:pPr>
                    <w:autoSpaceDE w:val="0"/>
                    <w:autoSpaceDN w:val="0"/>
                    <w:adjustRightInd w:val="0"/>
                    <w:spacing w:after="0" w:line="320" w:lineRule="atLeast"/>
                    <w:jc w:val="both"/>
                    <w:rPr>
                      <w:rFonts w:cs="Arial"/>
                      <w:caps w:val="0"/>
                      <w:color w:val="auto"/>
                      <w:sz w:val="24"/>
                      <w:szCs w:val="24"/>
                      <w:lang w:eastAsia="de-DE"/>
                    </w:rPr>
                  </w:pPr>
                  <w:r w:rsidRPr="00190D72">
                    <w:rPr>
                      <w:rFonts w:cs="Arial"/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              aⁿ</w:t>
                  </w:r>
                </w:p>
                <w:p w:rsidR="008E445F" w:rsidRPr="0011120E" w:rsidRDefault="008E445F" w:rsidP="0075641D">
                  <w:pPr>
                    <w:rPr>
                      <w:rFonts w:cs="Calibri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121" type="#_x0000_t202" style="position:absolute;margin-left:270pt;margin-top:111.1pt;width:108pt;height:60.35pt;z-index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" filled="f" strokecolor="#46aac5">
            <v:shadow on="t" color="black" opacity="24903f" origin=",.5" offset="0,.55556mm"/>
            <v:textbox style="mso-next-textbox:#_x0000_s1121">
              <w:txbxContent>
                <w:p w:rsidR="008E445F" w:rsidRPr="00665BF7" w:rsidRDefault="008E445F" w:rsidP="0075641D">
                  <w:pPr>
                    <w:rPr>
                      <w:color w:val="auto"/>
                      <w:sz w:val="24"/>
                      <w:szCs w:val="24"/>
                      <w:lang w:val="en-US"/>
                    </w:rPr>
                  </w:pPr>
                  <w:r w:rsidRPr="00665BF7">
                    <w:rPr>
                      <w:color w:val="auto"/>
                      <w:sz w:val="24"/>
                      <w:szCs w:val="24"/>
                      <w:lang w:val="en-US"/>
                    </w:rPr>
                    <w:t>Multiplikation</w:t>
                  </w:r>
                </w:p>
                <w:p w:rsidR="008E445F" w:rsidRPr="00C97046" w:rsidRDefault="008E445F" w:rsidP="0075641D">
                  <w:pPr>
                    <w:spacing w:after="0" w:line="320" w:lineRule="atLeast"/>
                    <w:jc w:val="both"/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</w:pPr>
                  <w:proofErr w:type="gramStart"/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>a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  <w:t>m</w:t>
                  </w:r>
                  <w:proofErr w:type="gramEnd"/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  <w:t xml:space="preserve"> </w:t>
                  </w:r>
                  <w:r w:rsidRPr="00C97046">
                    <w:rPr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>·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  <w:t xml:space="preserve"> 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>a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  <w:t xml:space="preserve">n 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 xml:space="preserve">= a </w:t>
                  </w:r>
                  <w:proofErr w:type="spellStart"/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  <w:t>m+n</w:t>
                  </w:r>
                  <w:proofErr w:type="spellEnd"/>
                </w:p>
                <w:p w:rsidR="008E445F" w:rsidRPr="00C97046" w:rsidRDefault="008E445F" w:rsidP="0075641D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122" type="#_x0000_t202" style="position:absolute;margin-left:414pt;margin-top:102.1pt;width:108pt;height:49.9pt;z-index: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" filled="f" strokecolor="#46aac5">
            <v:shadow on="t" color="black" opacity="24903f" origin=",.5" offset="0,.55556mm"/>
            <v:textbox style="mso-next-textbox:#_x0000_s1122">
              <w:txbxContent>
                <w:p w:rsidR="008E445F" w:rsidRPr="00665BF7" w:rsidRDefault="008E445F" w:rsidP="0075641D">
                  <w:pPr>
                    <w:rPr>
                      <w:color w:val="auto"/>
                      <w:sz w:val="24"/>
                      <w:szCs w:val="24"/>
                    </w:rPr>
                  </w:pPr>
                  <w:r w:rsidRPr="00665BF7">
                    <w:rPr>
                      <w:color w:val="auto"/>
                      <w:sz w:val="24"/>
                      <w:szCs w:val="24"/>
                    </w:rPr>
                    <w:t>Multiplikation</w:t>
                  </w:r>
                </w:p>
                <w:p w:rsidR="008E445F" w:rsidRPr="00190D72" w:rsidRDefault="008E445F" w:rsidP="0075641D">
                  <w:pPr>
                    <w:spacing w:after="0" w:line="320" w:lineRule="atLeast"/>
                    <w:jc w:val="both"/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</w:pP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a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 xml:space="preserve">m </w:t>
                  </w:r>
                  <w:r w:rsidRPr="00190D72">
                    <w:rPr>
                      <w:caps w:val="0"/>
                      <w:color w:val="auto"/>
                      <w:sz w:val="24"/>
                      <w:szCs w:val="24"/>
                      <w:lang w:eastAsia="de-DE"/>
                    </w:rPr>
                    <w:t xml:space="preserve">· </w:t>
                  </w:r>
                  <w:proofErr w:type="spellStart"/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b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m</w:t>
                  </w:r>
                  <w:proofErr w:type="spellEnd"/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lang w:eastAsia="de-DE"/>
                    </w:rPr>
                    <w:t>=(ab)</w:t>
                  </w:r>
                  <w:r w:rsidRPr="00190D72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eastAsia="de-DE"/>
                    </w:rPr>
                    <w:t>m</w:t>
                  </w:r>
                </w:p>
                <w:p w:rsidR="008E445F" w:rsidRPr="00190D72" w:rsidRDefault="008E445F" w:rsidP="0075641D">
                  <w:pPr>
                    <w:rPr>
                      <w:b w:val="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  <w:lang w:eastAsia="de-DE"/>
        </w:rPr>
        <w:pict>
          <v:shape id="_x0000_s1123" type="#_x0000_t202" style="position:absolute;margin-left:153pt;margin-top:21.25pt;width:82.6pt;height:62.15pt;z-index:8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" filled="f" strokecolor="#46aac5">
            <v:shadow on="t" color="black" opacity="24903f" origin=",.5" offset="0,.55556mm"/>
            <v:textbox style="mso-next-textbox:#_x0000_s1123">
              <w:txbxContent>
                <w:p w:rsidR="008E445F" w:rsidRPr="00665BF7" w:rsidRDefault="008E445F" w:rsidP="0075641D">
                  <w:pPr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</w:pPr>
                  <w:r w:rsidRPr="00665BF7">
                    <w:rPr>
                      <w:color w:val="auto"/>
                      <w:sz w:val="24"/>
                      <w:szCs w:val="24"/>
                      <w:lang w:val="en-GB"/>
                    </w:rPr>
                    <w:t>Division</w:t>
                  </w:r>
                </w:p>
                <w:p w:rsidR="008E445F" w:rsidRPr="00C97046" w:rsidRDefault="008E445F" w:rsidP="0075641D">
                  <w:pPr>
                    <w:spacing w:after="0" w:line="320" w:lineRule="atLeast"/>
                    <w:ind w:left="5"/>
                    <w:jc w:val="both"/>
                    <w:rPr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</w:pPr>
                  <w:proofErr w:type="gramStart"/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>a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  <w:t xml:space="preserve">m 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>:</w:t>
                  </w:r>
                  <w:proofErr w:type="gramEnd"/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 xml:space="preserve"> a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  <w:t xml:space="preserve">n 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 xml:space="preserve">= a 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vertAlign w:val="superscript"/>
                      <w:lang w:val="en-US" w:eastAsia="de-DE"/>
                    </w:rPr>
                    <w:t>m-n</w:t>
                  </w:r>
                  <w:r w:rsidRPr="00C97046">
                    <w:rPr>
                      <w:bCs/>
                      <w:caps w:val="0"/>
                      <w:color w:val="auto"/>
                      <w:sz w:val="24"/>
                      <w:szCs w:val="24"/>
                      <w:lang w:val="en-US" w:eastAsia="de-DE"/>
                    </w:rPr>
                    <w:t xml:space="preserve"> </w:t>
                  </w:r>
                </w:p>
                <w:p w:rsidR="008E445F" w:rsidRPr="00C97046" w:rsidRDefault="008E445F" w:rsidP="0075641D">
                  <w:pPr>
                    <w:rPr>
                      <w:b w:val="0"/>
                      <w:sz w:val="32"/>
                      <w:szCs w:val="32"/>
                      <w:lang w:val="en-US"/>
                    </w:rPr>
                  </w:pPr>
                </w:p>
              </w:txbxContent>
            </v:textbox>
          </v:shape>
        </w:pict>
      </w:r>
      <w:r w:rsidR="008E445F">
        <w:tab/>
      </w:r>
      <w:r w:rsidR="008E445F">
        <w:tab/>
      </w:r>
    </w:p>
    <w:sectPr w:rsidR="008E445F" w:rsidRPr="00BC6F02" w:rsidSect="00267B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015" w:right="1417" w:bottom="1417" w:left="1134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5A5" w:rsidRDefault="008805A5" w:rsidP="00B86625">
      <w:pPr>
        <w:spacing w:after="0" w:line="240" w:lineRule="auto"/>
      </w:pPr>
      <w:r>
        <w:separator/>
      </w:r>
    </w:p>
  </w:endnote>
  <w:endnote w:type="continuationSeparator" w:id="0">
    <w:p w:rsidR="008805A5" w:rsidRDefault="008805A5" w:rsidP="00B86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CCDEH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748" w:rsidRDefault="00E6474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748" w:rsidRDefault="00E6474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748" w:rsidRDefault="00E6474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5A5" w:rsidRDefault="008805A5" w:rsidP="00B86625">
      <w:pPr>
        <w:spacing w:after="0" w:line="240" w:lineRule="auto"/>
      </w:pPr>
      <w:r>
        <w:separator/>
      </w:r>
    </w:p>
  </w:footnote>
  <w:footnote w:type="continuationSeparator" w:id="0">
    <w:p w:rsidR="008805A5" w:rsidRDefault="008805A5" w:rsidP="00B86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748" w:rsidRDefault="00E6474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45F" w:rsidRPr="00B26649" w:rsidRDefault="008805A5" w:rsidP="00B86625">
    <w:pPr>
      <w:pStyle w:val="Kopfzeile"/>
      <w:tabs>
        <w:tab w:val="clear" w:pos="4536"/>
        <w:tab w:val="clear" w:pos="9072"/>
      </w:tabs>
      <w:rPr>
        <w:rFonts w:cs="Calibri"/>
        <w:b w:val="0"/>
      </w:rPr>
    </w:pPr>
    <w:r>
      <w:rPr>
        <w:noProof/>
        <w:lang w:eastAsia="de-DE"/>
      </w:rPr>
      <w:pict>
        <v:shape id="Freihandform 1" o:spid="_x0000_s2049" style="position:absolute;margin-left:0;margin-top:-16.25pt;width:729pt;height:45pt;z-index:-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182,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" path="m,l,879r8182,2e" filled="f" strokecolor="#365f91" strokeweight="1.25pt">
          <v:stroke startarrow="oval" startarrowwidth="narrow" startarrowlength="short" endarrowwidth="narrow" endarrowlength="short"/>
          <v:path arrowok="t" o:connecttype="custom" o:connectlocs="0,0;0,369887644;2147483647,370729001" o:connectangles="0,0,0"/>
        </v:shape>
      </w:pict>
    </w:r>
    <w:r w:rsidR="008E445F">
      <w:t xml:space="preserve">  </w:t>
    </w:r>
    <w:r w:rsidR="008E445F" w:rsidRPr="00190D72">
      <w:rPr>
        <w:rFonts w:cs="Calibri"/>
        <w:color w:val="auto"/>
        <w:sz w:val="28"/>
      </w:rPr>
      <w:t xml:space="preserve">Potenzen: </w:t>
    </w:r>
    <w:r w:rsidR="008E445F" w:rsidRPr="00405849">
      <w:rPr>
        <w:rFonts w:cs="GCCDEH+Arial,Bold"/>
        <w:bCs/>
        <w:color w:val="000000"/>
        <w:sz w:val="28"/>
        <w:szCs w:val="28"/>
      </w:rPr>
      <w:t>Rechenregeln, Definitionen und Formeln</w:t>
    </w:r>
  </w:p>
  <w:p w:rsidR="008E445F" w:rsidRDefault="008E445F" w:rsidP="004D2834">
    <w:pPr>
      <w:pStyle w:val="ekvtext"/>
      <w:rPr>
        <w:rFonts w:ascii="Calibri" w:hAnsi="Calibri"/>
        <w:sz w:val="28"/>
        <w:szCs w:val="28"/>
      </w:rPr>
    </w:pPr>
  </w:p>
  <w:p w:rsidR="008E445F" w:rsidRPr="00B75282" w:rsidRDefault="008E445F" w:rsidP="00E64748">
    <w:pPr>
      <w:pStyle w:val="ekvtext"/>
      <w:ind w:left="142" w:hanging="142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  Ein Mindm</w:t>
    </w:r>
    <w:r w:rsidRPr="00B75282">
      <w:rPr>
        <w:rFonts w:ascii="Calibri" w:hAnsi="Calibri"/>
        <w:sz w:val="22"/>
        <w:szCs w:val="22"/>
      </w:rPr>
      <w:t xml:space="preserve">ap hilft </w:t>
    </w:r>
    <w:r w:rsidR="00E64748">
      <w:rPr>
        <w:rFonts w:ascii="Calibri" w:hAnsi="Calibri"/>
        <w:sz w:val="22"/>
        <w:szCs w:val="22"/>
      </w:rPr>
      <w:t>Ihnen</w:t>
    </w:r>
    <w:r w:rsidRPr="00B75282">
      <w:rPr>
        <w:rFonts w:ascii="Calibri" w:hAnsi="Calibri"/>
        <w:sz w:val="22"/>
        <w:szCs w:val="22"/>
      </w:rPr>
      <w:t xml:space="preserve">, </w:t>
    </w:r>
    <w:r w:rsidR="00E64748">
      <w:rPr>
        <w:rFonts w:ascii="Calibri" w:hAnsi="Calibri"/>
        <w:sz w:val="22"/>
        <w:szCs w:val="22"/>
      </w:rPr>
      <w:t xml:space="preserve">ihr </w:t>
    </w:r>
    <w:r w:rsidRPr="00B75282">
      <w:rPr>
        <w:rFonts w:ascii="Calibri" w:hAnsi="Calibri"/>
        <w:sz w:val="22"/>
        <w:szCs w:val="22"/>
      </w:rPr>
      <w:t xml:space="preserve"> Wissen zu ordnen. </w:t>
    </w:r>
    <w:r w:rsidRPr="00B75282">
      <w:rPr>
        <w:rFonts w:ascii="Calibri" w:hAnsi="Calibri"/>
        <w:sz w:val="22"/>
        <w:szCs w:val="22"/>
      </w:rPr>
      <w:t>Schneide</w:t>
    </w:r>
    <w:r w:rsidR="00E64748">
      <w:rPr>
        <w:rFonts w:ascii="Calibri" w:hAnsi="Calibri"/>
        <w:sz w:val="22"/>
        <w:szCs w:val="22"/>
      </w:rPr>
      <w:t>n Sie</w:t>
    </w:r>
    <w:r w:rsidRPr="00B75282">
      <w:rPr>
        <w:rFonts w:ascii="Calibri" w:hAnsi="Calibri"/>
        <w:sz w:val="22"/>
        <w:szCs w:val="22"/>
      </w:rPr>
      <w:t xml:space="preserve"> dazu die Kärtchen</w:t>
    </w:r>
    <w:r w:rsidR="00E64748">
      <w:rPr>
        <w:rFonts w:ascii="Calibri" w:hAnsi="Calibri"/>
        <w:sz w:val="22"/>
        <w:szCs w:val="22"/>
      </w:rPr>
      <w:t xml:space="preserve"> </w:t>
    </w:r>
    <w:r w:rsidRPr="00B75282">
      <w:rPr>
        <w:rFonts w:ascii="Calibri" w:hAnsi="Calibri"/>
        <w:sz w:val="22"/>
        <w:szCs w:val="22"/>
      </w:rPr>
      <w:t>aus und klebe</w:t>
    </w:r>
    <w:r w:rsidR="00E64748">
      <w:rPr>
        <w:rFonts w:ascii="Calibri" w:hAnsi="Calibri"/>
        <w:sz w:val="22"/>
        <w:szCs w:val="22"/>
      </w:rPr>
      <w:t>n Sie diese a</w:t>
    </w:r>
    <w:r w:rsidRPr="00B75282">
      <w:rPr>
        <w:rFonts w:ascii="Calibri" w:hAnsi="Calibri"/>
        <w:sz w:val="22"/>
        <w:szCs w:val="22"/>
      </w:rPr>
      <w:t xml:space="preserve">n die </w:t>
    </w:r>
    <w:bookmarkStart w:id="0" w:name="_GoBack"/>
    <w:bookmarkEnd w:id="0"/>
    <w:r w:rsidRPr="00B75282">
      <w:rPr>
        <w:rFonts w:ascii="Calibri" w:hAnsi="Calibri"/>
        <w:sz w:val="22"/>
        <w:szCs w:val="22"/>
      </w:rPr>
      <w:t>richtige Stelle.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748" w:rsidRDefault="00E6474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4AC4F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04CEA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EE2B4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56690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3A253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F41D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CC7A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0EE1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9"/>
    <w:multiLevelType w:val="singleLevel"/>
    <w:tmpl w:val="732834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625"/>
    <w:rsid w:val="000031B1"/>
    <w:rsid w:val="000F6E1E"/>
    <w:rsid w:val="0011120E"/>
    <w:rsid w:val="00116FB4"/>
    <w:rsid w:val="0016527B"/>
    <w:rsid w:val="00190D72"/>
    <w:rsid w:val="001A2D7A"/>
    <w:rsid w:val="001A53E0"/>
    <w:rsid w:val="001F7A55"/>
    <w:rsid w:val="00226F79"/>
    <w:rsid w:val="00267BB8"/>
    <w:rsid w:val="002E3E43"/>
    <w:rsid w:val="00382A47"/>
    <w:rsid w:val="00405849"/>
    <w:rsid w:val="004D2834"/>
    <w:rsid w:val="004E7651"/>
    <w:rsid w:val="006124B7"/>
    <w:rsid w:val="00665BF7"/>
    <w:rsid w:val="0067232A"/>
    <w:rsid w:val="007176B4"/>
    <w:rsid w:val="0075641D"/>
    <w:rsid w:val="007572B6"/>
    <w:rsid w:val="00785E19"/>
    <w:rsid w:val="007A0F65"/>
    <w:rsid w:val="007D4AB5"/>
    <w:rsid w:val="008805A5"/>
    <w:rsid w:val="008E445F"/>
    <w:rsid w:val="00923616"/>
    <w:rsid w:val="009C0D55"/>
    <w:rsid w:val="00A34AC7"/>
    <w:rsid w:val="00A812B4"/>
    <w:rsid w:val="00A82775"/>
    <w:rsid w:val="00B26649"/>
    <w:rsid w:val="00B6120F"/>
    <w:rsid w:val="00B75282"/>
    <w:rsid w:val="00B86625"/>
    <w:rsid w:val="00BC4843"/>
    <w:rsid w:val="00BC6F02"/>
    <w:rsid w:val="00C1027F"/>
    <w:rsid w:val="00C11661"/>
    <w:rsid w:val="00C97046"/>
    <w:rsid w:val="00CB35FD"/>
    <w:rsid w:val="00E64748"/>
    <w:rsid w:val="00F231E9"/>
    <w:rsid w:val="00FD337F"/>
    <w:rsid w:val="00FE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Gewinkelte Verbindung 17"/>
        <o:r id="V:Rule2" type="connector" idref="#Gewinkelte Verbindung 16"/>
        <o:r id="V:Rule3" type="connector" idref="#_x0000_s1111"/>
        <o:r id="V:Rule4" type="connector" idref="#_x0000_s111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6625"/>
    <w:pPr>
      <w:spacing w:after="200" w:line="276" w:lineRule="auto"/>
    </w:pPr>
    <w:rPr>
      <w:b/>
      <w:caps/>
      <w:color w:val="EEECE1"/>
      <w:sz w:val="72"/>
      <w:szCs w:val="7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B86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locked/>
    <w:rsid w:val="00B86625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B86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link w:val="Fuzeile"/>
    <w:uiPriority w:val="99"/>
    <w:locked/>
    <w:rsid w:val="00B86625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B86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B86625"/>
    <w:rPr>
      <w:rFonts w:ascii="Tahoma" w:hAnsi="Tahoma" w:cs="Tahoma"/>
      <w:sz w:val="16"/>
      <w:szCs w:val="16"/>
    </w:rPr>
  </w:style>
  <w:style w:type="paragraph" w:customStyle="1" w:styleId="ekvtext">
    <w:name w:val="ekv.text"/>
    <w:link w:val="ekvtextZchn"/>
    <w:uiPriority w:val="99"/>
    <w:rsid w:val="0075641D"/>
    <w:pPr>
      <w:tabs>
        <w:tab w:val="left" w:pos="340"/>
      </w:tabs>
      <w:spacing w:line="240" w:lineRule="atLeast"/>
    </w:pPr>
    <w:rPr>
      <w:rFonts w:ascii="Arial" w:hAnsi="Arial" w:cs="Arial"/>
      <w:szCs w:val="24"/>
    </w:rPr>
  </w:style>
  <w:style w:type="character" w:customStyle="1" w:styleId="ekvtextZchn">
    <w:name w:val="ekv.text Zchn"/>
    <w:link w:val="ekvtext"/>
    <w:uiPriority w:val="99"/>
    <w:locked/>
    <w:rsid w:val="0075641D"/>
    <w:rPr>
      <w:rFonts w:ascii="Arial" w:hAnsi="Arial" w:cs="Arial"/>
      <w:sz w:val="24"/>
      <w:szCs w:val="24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D94C272C.dotm</Template>
  <TotalTime>0</TotalTime>
  <Pages>3</Pages>
  <Words>16</Words>
  <Characters>102</Characters>
  <Application>Microsoft Office Word</Application>
  <DocSecurity>0</DocSecurity>
  <Lines>1</Lines>
  <Paragraphs>1</Paragraphs>
  <ScaleCrop>false</ScaleCrop>
  <Company>Gew. Schule für Holztechnik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MajerSa</dc:creator>
  <cp:keywords/>
  <dc:description/>
  <cp:lastModifiedBy>MajerSa</cp:lastModifiedBy>
  <cp:revision>4</cp:revision>
  <cp:lastPrinted>2013-02-11T13:21:00Z</cp:lastPrinted>
  <dcterms:created xsi:type="dcterms:W3CDTF">2013-04-10T09:10:00Z</dcterms:created>
  <dcterms:modified xsi:type="dcterms:W3CDTF">2013-05-15T10:07:00Z</dcterms:modified>
</cp:coreProperties>
</file>