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9C8A" w14:textId="40773FCC" w:rsidR="00687801" w:rsidRPr="00687801" w:rsidRDefault="00F9551E" w:rsidP="00E3055D">
      <w:pPr>
        <w:pStyle w:val="berschrift1"/>
      </w:pPr>
      <w:r>
        <w:t>Framing</w:t>
      </w:r>
    </w:p>
    <w:p w14:paraId="0353004D" w14:textId="2E5AA24C" w:rsidR="008B314A" w:rsidRPr="008B314A" w:rsidRDefault="00F9551E" w:rsidP="008B314A">
      <w:pPr>
        <w:rPr>
          <w:b/>
          <w:bCs/>
        </w:rPr>
      </w:pPr>
      <w:r>
        <w:rPr>
          <w:b/>
          <w:bCs/>
        </w:rPr>
        <w:t>Lösung</w:t>
      </w:r>
    </w:p>
    <w:p w14:paraId="223F4338" w14:textId="1801F8F0" w:rsidR="008B314A" w:rsidRDefault="00F9551E" w:rsidP="00045D5E">
      <w:pPr>
        <w:pStyle w:val="berschrift2"/>
      </w:pPr>
      <w:r>
        <w:t>Framing in der Darstellung politischer Parteien</w:t>
      </w:r>
    </w:p>
    <w:p w14:paraId="41C6AB03" w14:textId="4335E14B" w:rsidR="00045D5E" w:rsidRDefault="00E339FC" w:rsidP="00045D5E">
      <w:pPr>
        <w:pStyle w:val="berschrift3"/>
      </w:pPr>
      <w:r>
        <w:t>Lösung</w:t>
      </w:r>
    </w:p>
    <w:p w14:paraId="727A2479" w14:textId="05829ECC" w:rsidR="002378C2" w:rsidRDefault="002378C2" w:rsidP="002378C2">
      <w:r>
        <w:t xml:space="preserve">Individuelle Lösungen je nach Art und Auswahl der Internetauftritte. </w:t>
      </w:r>
    </w:p>
    <w:p w14:paraId="08732082" w14:textId="735D188B" w:rsidR="002378C2" w:rsidRDefault="002378C2" w:rsidP="002378C2">
      <w:r>
        <w:t xml:space="preserve">Die Schülerinnen und Schüler werden feststellen, dass sich Schlagworte parteiunabhängig wiederholen und zum großen Teil mit denen aus Loriots Sketch übereinstimmen. </w:t>
      </w:r>
    </w:p>
    <w:p w14:paraId="0B59CF96" w14:textId="2C453E05" w:rsidR="002378C2" w:rsidRPr="002378C2" w:rsidRDefault="002378C2" w:rsidP="002378C2">
      <w:r>
        <w:t xml:space="preserve">Loriots Kritik scheint damit auch heute noch gerechtfertigt. </w:t>
      </w:r>
    </w:p>
    <w:sectPr w:rsidR="002378C2" w:rsidRPr="002378C2" w:rsidSect="00687801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5F762" w14:textId="77777777" w:rsidR="00032011" w:rsidRDefault="00032011" w:rsidP="00263F44">
      <w:r>
        <w:separator/>
      </w:r>
    </w:p>
  </w:endnote>
  <w:endnote w:type="continuationSeparator" w:id="0">
    <w:p w14:paraId="15C45FFA" w14:textId="77777777" w:rsidR="00032011" w:rsidRDefault="00032011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ED4F" w14:textId="22E39BC6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E339FC">
      <w:rPr>
        <w:noProof/>
        <w:sz w:val="20"/>
        <w:szCs w:val="20"/>
      </w:rPr>
      <w:t>03.12.2025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615F85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B692B" w14:textId="77777777" w:rsidR="00032011" w:rsidRDefault="00032011" w:rsidP="00263F44">
      <w:r>
        <w:separator/>
      </w:r>
    </w:p>
  </w:footnote>
  <w:footnote w:type="continuationSeparator" w:id="0">
    <w:p w14:paraId="4C70C2DA" w14:textId="77777777" w:rsidR="00032011" w:rsidRDefault="00032011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0F23" w14:textId="0FA02D32" w:rsidR="00045D5E" w:rsidRPr="0062557D" w:rsidRDefault="00EC3925" w:rsidP="00045D5E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0" wp14:anchorId="6B7C920A" wp14:editId="0F29356E">
          <wp:simplePos x="0" y="0"/>
          <wp:positionH relativeFrom="column">
            <wp:posOffset>81915</wp:posOffset>
          </wp:positionH>
          <wp:positionV relativeFrom="topMargin">
            <wp:posOffset>278130</wp:posOffset>
          </wp:positionV>
          <wp:extent cx="545465" cy="347980"/>
          <wp:effectExtent l="0" t="0" r="0" b="0"/>
          <wp:wrapTight wrapText="bothSides">
            <wp:wrapPolygon edited="0">
              <wp:start x="3017" y="1182"/>
              <wp:lineTo x="1509" y="8277"/>
              <wp:lineTo x="1509" y="14190"/>
              <wp:lineTo x="4526" y="20102"/>
              <wp:lineTo x="9052" y="20102"/>
              <wp:lineTo x="19614" y="13007"/>
              <wp:lineTo x="19614" y="7095"/>
              <wp:lineTo x="9807" y="1182"/>
              <wp:lineTo x="3017" y="1182"/>
            </wp:wrapPolygon>
          </wp:wrapTight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8B314A">
      <w:t xml:space="preserve">Unterrichtsprojekte Deutsch </w:t>
    </w:r>
    <w:r w:rsidR="00045D5E">
      <w:t>–</w:t>
    </w:r>
    <w:r w:rsidR="008B314A">
      <w:t xml:space="preserve"> </w:t>
    </w:r>
    <w:r w:rsidR="00F9551E" w:rsidRPr="0062557D">
      <w:t>Themenfeld Sprache</w:t>
    </w:r>
    <w:r w:rsidR="00045D5E" w:rsidRPr="0062557D">
      <w:t xml:space="preserve"> -</w:t>
    </w:r>
    <w:r w:rsidR="008B314A" w:rsidRPr="0062557D">
      <w:t xml:space="preserve"> </w:t>
    </w:r>
    <w:r w:rsidR="00045D5E" w:rsidRPr="0062557D">
      <w:t xml:space="preserve"> </w:t>
    </w:r>
    <w:r w:rsidR="00F9551E" w:rsidRPr="0062557D">
      <w:t>Framing</w:t>
    </w:r>
  </w:p>
  <w:p w14:paraId="312DFEAF" w14:textId="1B89F99D" w:rsidR="00EC3925" w:rsidRPr="0062557D" w:rsidRDefault="0062557D" w:rsidP="00045D5E">
    <w:pPr>
      <w:pStyle w:val="Kopfzeile"/>
      <w:spacing w:after="240"/>
      <w:jc w:val="right"/>
    </w:pPr>
    <w:r w:rsidRPr="0062557D">
      <w:t>02_Framing_01_05_Loesung_Lehrkraft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0346F864"/>
    <w:lvl w:ilvl="0">
      <w:start w:val="2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19"/>
  </w:num>
  <w:num w:numId="4">
    <w:abstractNumId w:val="17"/>
  </w:num>
  <w:num w:numId="5">
    <w:abstractNumId w:val="17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2"/>
  </w:num>
  <w:num w:numId="9">
    <w:abstractNumId w:val="12"/>
  </w:num>
  <w:num w:numId="10">
    <w:abstractNumId w:val="22"/>
  </w:num>
  <w:num w:numId="11">
    <w:abstractNumId w:val="16"/>
  </w:num>
  <w:num w:numId="12">
    <w:abstractNumId w:val="22"/>
  </w:num>
  <w:num w:numId="13">
    <w:abstractNumId w:val="20"/>
  </w:num>
  <w:num w:numId="14">
    <w:abstractNumId w:val="14"/>
  </w:num>
  <w:num w:numId="15">
    <w:abstractNumId w:val="15"/>
  </w:num>
  <w:num w:numId="16">
    <w:abstractNumId w:val="23"/>
  </w:num>
  <w:num w:numId="17">
    <w:abstractNumId w:val="11"/>
  </w:num>
  <w:num w:numId="18">
    <w:abstractNumId w:val="18"/>
  </w:num>
  <w:num w:numId="19">
    <w:abstractNumId w:val="20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4"/>
  </w:num>
  <w:num w:numId="34">
    <w:abstractNumId w:val="18"/>
  </w:num>
  <w:num w:numId="35">
    <w:abstractNumId w:val="20"/>
    <w:lvlOverride w:ilvl="0">
      <w:startOverride w:val="1"/>
    </w:lvlOverride>
  </w:num>
  <w:num w:numId="36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4A"/>
    <w:rsid w:val="000119F5"/>
    <w:rsid w:val="000203E3"/>
    <w:rsid w:val="0002154A"/>
    <w:rsid w:val="00032011"/>
    <w:rsid w:val="00035065"/>
    <w:rsid w:val="000433EF"/>
    <w:rsid w:val="00045D5E"/>
    <w:rsid w:val="00046BB2"/>
    <w:rsid w:val="00065870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15C08"/>
    <w:rsid w:val="00220C31"/>
    <w:rsid w:val="002223B8"/>
    <w:rsid w:val="00230761"/>
    <w:rsid w:val="0023488D"/>
    <w:rsid w:val="002378C2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15BDA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15F85"/>
    <w:rsid w:val="0062129C"/>
    <w:rsid w:val="0062557D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43F3"/>
    <w:rsid w:val="007D5D28"/>
    <w:rsid w:val="007E00B0"/>
    <w:rsid w:val="007E4198"/>
    <w:rsid w:val="007F5051"/>
    <w:rsid w:val="00806A96"/>
    <w:rsid w:val="00811543"/>
    <w:rsid w:val="00813751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8F78B3"/>
    <w:rsid w:val="009027E5"/>
    <w:rsid w:val="0090433C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59DB"/>
    <w:rsid w:val="009C6405"/>
    <w:rsid w:val="009E1A7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3055D"/>
    <w:rsid w:val="00E339FC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3763"/>
    <w:rsid w:val="00E945C6"/>
    <w:rsid w:val="00E974D1"/>
    <w:rsid w:val="00EC3925"/>
    <w:rsid w:val="00ED286F"/>
    <w:rsid w:val="00EF2646"/>
    <w:rsid w:val="00F1081A"/>
    <w:rsid w:val="00F1349A"/>
    <w:rsid w:val="00F214A3"/>
    <w:rsid w:val="00F30208"/>
    <w:rsid w:val="00F348BD"/>
    <w:rsid w:val="00F4327F"/>
    <w:rsid w:val="00F44A67"/>
    <w:rsid w:val="00F52EFA"/>
    <w:rsid w:val="00F5768C"/>
    <w:rsid w:val="00F57897"/>
    <w:rsid w:val="00F62674"/>
    <w:rsid w:val="00F66096"/>
    <w:rsid w:val="00F90FD3"/>
    <w:rsid w:val="00F9551E"/>
    <w:rsid w:val="00FB7C19"/>
    <w:rsid w:val="00FD5C5F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86710884-80CC-40F4-8521-4802F8F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1</Pages>
  <Words>50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Gyurcsik</dc:creator>
  <cp:keywords/>
  <dc:description/>
  <cp:lastModifiedBy>Michael Silbernagl</cp:lastModifiedBy>
  <cp:revision>3</cp:revision>
  <dcterms:created xsi:type="dcterms:W3CDTF">2025-10-23T07:07:00Z</dcterms:created>
  <dcterms:modified xsi:type="dcterms:W3CDTF">2025-12-03T07:34:00Z</dcterms:modified>
</cp:coreProperties>
</file>