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9C8A" w14:textId="348EDB8B" w:rsidR="00687801" w:rsidRPr="00332F94" w:rsidRDefault="00DB47BD" w:rsidP="00DB47BD">
      <w:pPr>
        <w:pStyle w:val="berschrift1"/>
        <w:numPr>
          <w:ilvl w:val="0"/>
          <w:numId w:val="0"/>
        </w:numPr>
      </w:pPr>
      <w:r>
        <w:t xml:space="preserve">2 Fake News </w:t>
      </w:r>
    </w:p>
    <w:p w14:paraId="54E57AA5" w14:textId="0A66EACE" w:rsidR="00332F94" w:rsidRPr="00DB47BD" w:rsidRDefault="00DB47BD" w:rsidP="00DB47BD">
      <w:pPr>
        <w:pStyle w:val="berschrift2"/>
        <w:rPr>
          <w:lang w:val="en-GB"/>
        </w:rPr>
      </w:pPr>
      <w:bookmarkStart w:id="0" w:name="_Hlk169345771"/>
      <w:r>
        <w:rPr>
          <w:lang w:val="en-GB"/>
        </w:rPr>
        <w:t>Umgang mit Social-Media-Trollen</w:t>
      </w:r>
    </w:p>
    <w:p w14:paraId="391A2D0B" w14:textId="294A8853" w:rsidR="00332F94" w:rsidRPr="00332F94" w:rsidRDefault="00332F94" w:rsidP="00332F94">
      <w:pPr>
        <w:rPr>
          <w:b/>
          <w:bCs/>
        </w:rPr>
      </w:pPr>
      <w:bookmarkStart w:id="1" w:name="_Hlk169347079"/>
      <w:bookmarkEnd w:id="0"/>
      <w:r w:rsidRPr="00332F94">
        <w:rPr>
          <w:b/>
          <w:bCs/>
        </w:rPr>
        <w:t>Aufgabe</w:t>
      </w:r>
      <w:r w:rsidR="00DB47BD">
        <w:rPr>
          <w:b/>
          <w:bCs/>
        </w:rPr>
        <w:t>:</w:t>
      </w:r>
    </w:p>
    <w:bookmarkEnd w:id="1"/>
    <w:p w14:paraId="489BE838" w14:textId="69E10C7A" w:rsidR="00332F94" w:rsidRPr="00332F94" w:rsidRDefault="00DB47BD" w:rsidP="00332F94">
      <w:pPr>
        <w:keepNext/>
        <w:tabs>
          <w:tab w:val="left" w:pos="357"/>
          <w:tab w:val="left" w:pos="539"/>
          <w:tab w:val="left" w:pos="720"/>
          <w:tab w:val="left" w:pos="902"/>
          <w:tab w:val="left" w:pos="1077"/>
        </w:tabs>
        <w:spacing w:before="198"/>
        <w:outlineLvl w:val="1"/>
        <w:rPr>
          <w:szCs w:val="16"/>
        </w:rPr>
      </w:pPr>
      <w:r>
        <w:rPr>
          <w:szCs w:val="16"/>
        </w:rPr>
        <w:t xml:space="preserve">Beschreiben Sie </w:t>
      </w:r>
      <w:r w:rsidR="00332F94" w:rsidRPr="00332F94">
        <w:rPr>
          <w:szCs w:val="16"/>
        </w:rPr>
        <w:t>Assoziatione</w:t>
      </w:r>
      <w:r>
        <w:rPr>
          <w:szCs w:val="16"/>
        </w:rPr>
        <w:t>n</w:t>
      </w:r>
      <w:r w:rsidR="00332F94" w:rsidRPr="00332F94">
        <w:rPr>
          <w:szCs w:val="16"/>
        </w:rPr>
        <w:t>, wenn Sie an „Trolle“ denken?</w:t>
      </w:r>
    </w:p>
    <w:p w14:paraId="45EEFA2D" w14:textId="4A269AEA" w:rsidR="001E6E1C" w:rsidRPr="00332F94" w:rsidRDefault="00332F94" w:rsidP="00332F94">
      <w:pPr>
        <w:rPr>
          <w:i/>
          <w:iCs/>
        </w:rPr>
      </w:pPr>
      <w:r w:rsidRPr="00332F94">
        <w:rPr>
          <w:i/>
          <w:iCs/>
        </w:rPr>
        <w:t xml:space="preserve">Alternative: </w:t>
      </w:r>
      <w:r w:rsidRPr="00F5581F">
        <w:rPr>
          <w:b/>
          <w:bCs/>
          <w:i/>
          <w:iCs/>
        </w:rPr>
        <w:t>Betrachten Sie</w:t>
      </w:r>
      <w:r w:rsidRPr="00332F94">
        <w:rPr>
          <w:i/>
          <w:iCs/>
        </w:rPr>
        <w:t xml:space="preserve"> die beiden Bilder. Was fällt Ihnen spontan dazu ein?</w:t>
      </w:r>
      <w:r w:rsidR="001E6E1C">
        <w:rPr>
          <w:i/>
          <w:iCs/>
        </w:rPr>
        <w:t xml:space="preserve"> (Notieren Sie ein Schlagwort.)</w:t>
      </w:r>
    </w:p>
    <w:p w14:paraId="03D2C9FF" w14:textId="0AC7CFE9" w:rsidR="00332F94" w:rsidRPr="00332F94" w:rsidRDefault="00332F94" w:rsidP="00332F94"/>
    <w:p w14:paraId="5ED1DDE9" w14:textId="775A3170" w:rsidR="00332F94" w:rsidRPr="00640372" w:rsidRDefault="00B64368" w:rsidP="00332F94">
      <w:pPr>
        <w:rPr>
          <w:sz w:val="18"/>
          <w:szCs w:val="18"/>
        </w:rPr>
      </w:pPr>
      <w:hyperlink r:id="rId8" w:history="1">
        <w:r>
          <w:rPr>
            <w:rStyle w:val="Hyperlink"/>
            <w:sz w:val="18"/>
            <w:szCs w:val="18"/>
          </w:rPr>
          <w:t>Link zu pixabay.com</w:t>
        </w:r>
      </w:hyperlink>
      <w:r w:rsidR="00332F94" w:rsidRPr="00332F94">
        <w:rPr>
          <w:sz w:val="18"/>
          <w:szCs w:val="18"/>
        </w:rPr>
        <w:t xml:space="preserve"> (zuletzt abgerufen am 06.06.2024)</w:t>
      </w:r>
    </w:p>
    <w:p w14:paraId="2149A4AD" w14:textId="47B7F5B6" w:rsidR="00640372" w:rsidRDefault="00640372" w:rsidP="00332F94">
      <w:pPr>
        <w:pStyle w:val="StandardWeb"/>
        <w:rPr>
          <w:rFonts w:ascii="Gudea" w:hAnsi="Gudea"/>
          <w:sz w:val="18"/>
          <w:szCs w:val="18"/>
        </w:rPr>
      </w:pPr>
      <w:hyperlink r:id="rId9" w:history="1">
        <w:r>
          <w:rPr>
            <w:rStyle w:val="Hyperlink"/>
            <w:sz w:val="18"/>
            <w:szCs w:val="18"/>
          </w:rPr>
          <w:t>Link zu pixabay</w:t>
        </w:r>
      </w:hyperlink>
    </w:p>
    <w:p w14:paraId="3D73A00E" w14:textId="7A04B2BB" w:rsidR="00332F94" w:rsidRPr="00332F94" w:rsidRDefault="00332F94" w:rsidP="00332F94">
      <w:pPr>
        <w:pStyle w:val="StandardWeb"/>
        <w:rPr>
          <w:rFonts w:ascii="Gudea" w:hAnsi="Gudea"/>
          <w:sz w:val="18"/>
          <w:szCs w:val="18"/>
        </w:rPr>
      </w:pPr>
      <w:r w:rsidRPr="00332F94">
        <w:rPr>
          <w:rFonts w:ascii="Gudea" w:hAnsi="Gudea"/>
          <w:sz w:val="18"/>
          <w:szCs w:val="18"/>
        </w:rPr>
        <w:t xml:space="preserve"> (zuletzt abgerufen am 06.06.2024)</w:t>
      </w:r>
    </w:p>
    <w:p w14:paraId="1D109750" w14:textId="66321F12" w:rsidR="00332F94" w:rsidRPr="00332F94" w:rsidRDefault="00332F94" w:rsidP="00332F94">
      <w:pPr>
        <w:pStyle w:val="berschrift2"/>
      </w:pPr>
      <w:bookmarkStart w:id="2" w:name="_Hlk169347024"/>
      <w:r w:rsidRPr="00332F94">
        <w:t>Begriff</w:t>
      </w:r>
      <w:r w:rsidR="00CD1BA2">
        <w:t>s</w:t>
      </w:r>
      <w:r w:rsidRPr="00332F94">
        <w:t xml:space="preserve">definitionen </w:t>
      </w:r>
      <w:r>
        <w:t>„</w:t>
      </w:r>
      <w:r w:rsidRPr="00332F94">
        <w:t xml:space="preserve">Troll” </w:t>
      </w:r>
    </w:p>
    <w:bookmarkEnd w:id="2"/>
    <w:p w14:paraId="7BB99D3D" w14:textId="6BA84AC4" w:rsidR="00332F94" w:rsidRPr="00332F94" w:rsidRDefault="00997217" w:rsidP="00332F94">
      <w:pPr>
        <w:keepNext/>
        <w:tabs>
          <w:tab w:val="left" w:pos="357"/>
          <w:tab w:val="left" w:pos="539"/>
          <w:tab w:val="left" w:pos="720"/>
          <w:tab w:val="left" w:pos="902"/>
          <w:tab w:val="left" w:pos="1077"/>
        </w:tabs>
        <w:spacing w:before="198"/>
        <w:outlineLvl w:val="1"/>
        <w:rPr>
          <w:szCs w:val="16"/>
        </w:rPr>
      </w:pPr>
      <w:r w:rsidRPr="00332F94">
        <w:rPr>
          <w:noProof/>
          <w:sz w:val="32"/>
        </w:rPr>
        <w:drawing>
          <wp:anchor distT="0" distB="0" distL="114300" distR="114300" simplePos="0" relativeHeight="251682816" behindDoc="0" locked="0" layoutInCell="1" allowOverlap="1" wp14:anchorId="4E5B8042" wp14:editId="3049EC3F">
            <wp:simplePos x="0" y="0"/>
            <wp:positionH relativeFrom="margin">
              <wp:align>right</wp:align>
            </wp:positionH>
            <wp:positionV relativeFrom="paragraph">
              <wp:posOffset>191135</wp:posOffset>
            </wp:positionV>
            <wp:extent cx="720000" cy="720000"/>
            <wp:effectExtent l="0" t="0" r="4445" b="4445"/>
            <wp:wrapSquare wrapText="bothSides"/>
            <wp:docPr id="894689931" name="Bild 2"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89931" name="Bild 2" descr="Ein Bild, das Muster, Pixel, Design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2F94" w:rsidRPr="00332F94">
        <w:rPr>
          <w:szCs w:val="16"/>
        </w:rPr>
        <w:t>„</w:t>
      </w:r>
      <w:r w:rsidR="00332F94" w:rsidRPr="00332F94">
        <w:rPr>
          <w:b/>
          <w:bCs/>
          <w:szCs w:val="16"/>
          <w:vertAlign w:val="superscript"/>
        </w:rPr>
        <w:t>1</w:t>
      </w:r>
      <w:r w:rsidR="00332F94" w:rsidRPr="00332F94">
        <w:rPr>
          <w:b/>
          <w:bCs/>
          <w:szCs w:val="16"/>
        </w:rPr>
        <w:t>Troll, der</w:t>
      </w:r>
      <w:r w:rsidR="00332F94" w:rsidRPr="00332F94">
        <w:rPr>
          <w:szCs w:val="16"/>
        </w:rPr>
        <w:t xml:space="preserve"> </w:t>
      </w:r>
    </w:p>
    <w:p w14:paraId="3C79A04B" w14:textId="750089EB" w:rsidR="00997217" w:rsidRDefault="00332F94" w:rsidP="001E6E1C">
      <w:pPr>
        <w:spacing w:line="240" w:lineRule="auto"/>
        <w:ind w:left="709"/>
        <w:contextualSpacing/>
      </w:pPr>
      <w:r w:rsidRPr="00332F94">
        <w:t xml:space="preserve">[Mythologie] besonders in der nordischen Mythologie auftretendes </w:t>
      </w:r>
    </w:p>
    <w:p w14:paraId="1AD227F8" w14:textId="3AD8DAEB" w:rsidR="00332F94" w:rsidRPr="00332F94" w:rsidRDefault="00332F94" w:rsidP="001E6E1C">
      <w:pPr>
        <w:spacing w:line="240" w:lineRule="auto"/>
        <w:ind w:left="709"/>
        <w:contextualSpacing/>
      </w:pPr>
      <w:r w:rsidRPr="00332F94">
        <w:t>menschenähnliches</w:t>
      </w:r>
      <w:r w:rsidR="00997217">
        <w:t xml:space="preserve"> </w:t>
      </w:r>
      <w:r w:rsidRPr="00332F94">
        <w:t>Fabelwesen</w:t>
      </w:r>
    </w:p>
    <w:p w14:paraId="0B5423D9" w14:textId="20DB296D" w:rsidR="00332F94" w:rsidRPr="00332F94" w:rsidRDefault="001E6E1C" w:rsidP="00332F94">
      <w:pPr>
        <w:rPr>
          <w:b/>
          <w:bCs/>
        </w:rPr>
      </w:pPr>
      <w:r w:rsidRPr="001E6E1C">
        <w:rPr>
          <w:i/>
          <w:iCs/>
          <w:noProof/>
        </w:rPr>
        <mc:AlternateContent>
          <mc:Choice Requires="wps">
            <w:drawing>
              <wp:anchor distT="45720" distB="45720" distL="114300" distR="114300" simplePos="0" relativeHeight="251691008" behindDoc="0" locked="0" layoutInCell="1" allowOverlap="1" wp14:anchorId="78FB0213" wp14:editId="6ED99BE2">
                <wp:simplePos x="0" y="0"/>
                <wp:positionH relativeFrom="column">
                  <wp:posOffset>5020310</wp:posOffset>
                </wp:positionH>
                <wp:positionV relativeFrom="paragraph">
                  <wp:posOffset>7620</wp:posOffset>
                </wp:positionV>
                <wp:extent cx="1511300" cy="279400"/>
                <wp:effectExtent l="0" t="0" r="0" b="6350"/>
                <wp:wrapThrough wrapText="bothSides">
                  <wp:wrapPolygon edited="0">
                    <wp:start x="0" y="0"/>
                    <wp:lineTo x="0" y="20618"/>
                    <wp:lineTo x="21237" y="20618"/>
                    <wp:lineTo x="21237"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79400"/>
                        </a:xfrm>
                        <a:prstGeom prst="rect">
                          <a:avLst/>
                        </a:prstGeom>
                        <a:solidFill>
                          <a:srgbClr val="FFFFFF"/>
                        </a:solidFill>
                        <a:ln w="9525">
                          <a:noFill/>
                          <a:miter lim="800000"/>
                          <a:headEnd/>
                          <a:tailEnd/>
                        </a:ln>
                      </wps:spPr>
                      <wps:txbx>
                        <w:txbxContent>
                          <w:p w14:paraId="478524DF" w14:textId="4E34886D" w:rsidR="001E6E1C" w:rsidRPr="001E6E1C" w:rsidRDefault="001E6E1C">
                            <w:pPr>
                              <w:rPr>
                                <w:sz w:val="18"/>
                                <w:szCs w:val="18"/>
                              </w:rPr>
                            </w:pPr>
                            <w:r w:rsidRPr="001E6E1C">
                              <w:rPr>
                                <w:sz w:val="18"/>
                                <w:szCs w:val="18"/>
                              </w:rPr>
                              <w:t>Trolle in skand. Ländern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FB0213" id="_x0000_t202" coordsize="21600,21600" o:spt="202" path="m,l,21600r21600,l21600,xe">
                <v:stroke joinstyle="miter"/>
                <v:path gradientshapeok="t" o:connecttype="rect"/>
              </v:shapetype>
              <v:shape id="Textfeld 2" o:spid="_x0000_s1026" type="#_x0000_t202" style="position:absolute;margin-left:395.3pt;margin-top:.6pt;width:119pt;height:22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" stroked="f">
                <v:textbox>
                  <w:txbxContent>
                    <w:p w14:paraId="478524DF" w14:textId="4E34886D" w:rsidR="001E6E1C" w:rsidRPr="001E6E1C" w:rsidRDefault="001E6E1C">
                      <w:pPr>
                        <w:rPr>
                          <w:sz w:val="18"/>
                          <w:szCs w:val="18"/>
                        </w:rPr>
                      </w:pPr>
                      <w:r w:rsidRPr="001E6E1C">
                        <w:rPr>
                          <w:sz w:val="18"/>
                          <w:szCs w:val="18"/>
                        </w:rPr>
                        <w:t>Trolle in skand. Ländern</w:t>
                      </w:r>
                    </w:p>
                  </w:txbxContent>
                </v:textbox>
                <w10:wrap type="through"/>
              </v:shape>
            </w:pict>
          </mc:Fallback>
        </mc:AlternateContent>
      </w:r>
      <w:r w:rsidR="00332F94" w:rsidRPr="00332F94">
        <w:rPr>
          <w:b/>
          <w:bCs/>
          <w:vertAlign w:val="superscript"/>
        </w:rPr>
        <w:t>2</w:t>
      </w:r>
      <w:r w:rsidR="00332F94" w:rsidRPr="00332F94">
        <w:rPr>
          <w:b/>
          <w:bCs/>
        </w:rPr>
        <w:t>Troll, der</w:t>
      </w:r>
    </w:p>
    <w:p w14:paraId="7C38378D" w14:textId="71AB564E" w:rsidR="00997217" w:rsidRDefault="00332F94" w:rsidP="001E6E1C">
      <w:pPr>
        <w:spacing w:line="240" w:lineRule="auto"/>
        <w:ind w:left="709"/>
        <w:contextualSpacing/>
      </w:pPr>
      <w:r w:rsidRPr="00332F94">
        <w:t xml:space="preserve">[Medien, Jargon] meist anonym bleibende Person, die Diskussionen in den sozialen Medien durch provokative Äußerungen gezielt stört (um sie dadurch </w:t>
      </w:r>
    </w:p>
    <w:p w14:paraId="35EFEBA3" w14:textId="2C741436" w:rsidR="00332F94" w:rsidRPr="00332F94" w:rsidRDefault="00332F94" w:rsidP="001E6E1C">
      <w:pPr>
        <w:spacing w:line="240" w:lineRule="auto"/>
        <w:ind w:left="709"/>
        <w:contextualSpacing/>
      </w:pPr>
      <w:r w:rsidRPr="00332F94">
        <w:t>zu unterbinden)“</w:t>
      </w:r>
    </w:p>
    <w:p w14:paraId="502FA1B5" w14:textId="379971E3" w:rsidR="00332F94" w:rsidRDefault="00B64368" w:rsidP="00332F94">
      <w:pPr>
        <w:jc w:val="right"/>
        <w:rPr>
          <w:sz w:val="18"/>
          <w:szCs w:val="18"/>
        </w:rPr>
      </w:pPr>
      <w:hyperlink r:id="rId11" w:history="1">
        <w:r>
          <w:rPr>
            <w:color w:val="000080"/>
            <w:sz w:val="18"/>
            <w:szCs w:val="18"/>
            <w:u w:val="single"/>
          </w:rPr>
          <w:t xml:space="preserve">Link zu einer Begriffs-Definition </w:t>
        </w:r>
      </w:hyperlink>
      <w:r w:rsidR="00332F94" w:rsidRPr="00332F94">
        <w:rPr>
          <w:sz w:val="18"/>
          <w:szCs w:val="18"/>
        </w:rPr>
        <w:t xml:space="preserve"> (zuletzt abgerufen am 06.06.2024)</w:t>
      </w:r>
    </w:p>
    <w:p w14:paraId="65133B1F" w14:textId="38C713ED" w:rsidR="00997217" w:rsidRDefault="00997217" w:rsidP="0079654C">
      <w:pPr>
        <w:pStyle w:val="berschrift2"/>
        <w:jc w:val="both"/>
        <w:rPr>
          <w:rFonts w:eastAsia="Times New Roman" w:cs="Tahoma"/>
          <w:lang w:eastAsia="de-DE"/>
        </w:rPr>
      </w:pPr>
      <w:bookmarkStart w:id="3" w:name="_Hlk169349865"/>
      <w:r w:rsidRPr="00997217">
        <w:rPr>
          <w:rFonts w:eastAsia="Times New Roman" w:cs="Tahoma"/>
          <w:lang w:eastAsia="de-DE"/>
        </w:rPr>
        <w:t>Trolle im Kontext des Internets</w:t>
      </w:r>
    </w:p>
    <w:bookmarkEnd w:id="3"/>
    <w:p w14:paraId="618BCE83" w14:textId="46876667" w:rsidR="00997217" w:rsidRPr="00332F94" w:rsidRDefault="00997217" w:rsidP="00997217">
      <w:pPr>
        <w:rPr>
          <w:b/>
          <w:bCs/>
        </w:rPr>
      </w:pPr>
      <w:r w:rsidRPr="00332F94">
        <w:rPr>
          <w:b/>
          <w:bCs/>
        </w:rPr>
        <w:t>Aufgabe</w:t>
      </w:r>
      <w:r w:rsidR="0023006A">
        <w:rPr>
          <w:b/>
          <w:bCs/>
        </w:rPr>
        <w:t>n</w:t>
      </w:r>
    </w:p>
    <w:p w14:paraId="3584B257" w14:textId="7E73AEE9" w:rsidR="00412CCC" w:rsidRPr="00F5581F" w:rsidRDefault="00412CCC" w:rsidP="00F5581F">
      <w:pPr>
        <w:pStyle w:val="Listenabsatz"/>
        <w:numPr>
          <w:ilvl w:val="0"/>
          <w:numId w:val="48"/>
        </w:numPr>
        <w:jc w:val="both"/>
        <w:rPr>
          <w:rFonts w:cs="Tahoma"/>
          <w:noProof/>
        </w:rPr>
      </w:pPr>
      <w:r>
        <w:rPr>
          <w:noProof/>
        </w:rPr>
        <w:drawing>
          <wp:anchor distT="0" distB="0" distL="114300" distR="114300" simplePos="0" relativeHeight="251684864" behindDoc="0" locked="0" layoutInCell="1" allowOverlap="1" wp14:anchorId="59AA2C3D" wp14:editId="78FA2AD3">
            <wp:simplePos x="0" y="0"/>
            <wp:positionH relativeFrom="margin">
              <wp:align>right</wp:align>
            </wp:positionH>
            <wp:positionV relativeFrom="paragraph">
              <wp:posOffset>6350</wp:posOffset>
            </wp:positionV>
            <wp:extent cx="720000" cy="720000"/>
            <wp:effectExtent l="0" t="0" r="4445" b="4445"/>
            <wp:wrapSquare wrapText="bothSides"/>
            <wp:docPr id="1304513883" name="Bild 1" descr="Ein Bild, das Muster, nä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13883" name="Bild 1" descr="Ein Bild, das Muster, nähe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217" w:rsidRPr="00F5581F">
        <w:rPr>
          <w:b/>
          <w:bCs/>
          <w:lang w:eastAsia="de-DE"/>
        </w:rPr>
        <w:t xml:space="preserve">Lesen Sie </w:t>
      </w:r>
      <w:r w:rsidR="00997217">
        <w:rPr>
          <w:lang w:eastAsia="de-DE"/>
        </w:rPr>
        <w:t>die Definition</w:t>
      </w:r>
      <w:r>
        <w:rPr>
          <w:lang w:eastAsia="de-DE"/>
        </w:rPr>
        <w:t xml:space="preserve"> und </w:t>
      </w:r>
      <w:r w:rsidR="00DB47BD">
        <w:rPr>
          <w:b/>
          <w:bCs/>
          <w:lang w:eastAsia="de-DE"/>
        </w:rPr>
        <w:t>ermitteln</w:t>
      </w:r>
      <w:r w:rsidRPr="00F5581F">
        <w:rPr>
          <w:rFonts w:cs="Tahoma"/>
          <w:b/>
          <w:bCs/>
        </w:rPr>
        <w:t xml:space="preserve"> Sie</w:t>
      </w:r>
      <w:r w:rsidRPr="00F5581F">
        <w:rPr>
          <w:rFonts w:cs="Tahoma"/>
        </w:rPr>
        <w:t xml:space="preserve"> die </w:t>
      </w:r>
      <w:r w:rsidRPr="00F5581F">
        <w:rPr>
          <w:rFonts w:cs="Tahoma"/>
          <w:b/>
          <w:bCs/>
        </w:rPr>
        <w:t xml:space="preserve">wesentlichen </w:t>
      </w:r>
      <w:r w:rsidRPr="00F5581F">
        <w:rPr>
          <w:rFonts w:cs="Tahoma"/>
        </w:rPr>
        <w:t>Informationen.</w:t>
      </w:r>
      <w:r w:rsidRPr="00F5581F">
        <w:rPr>
          <w:rFonts w:cs="Tahoma"/>
          <w:noProof/>
        </w:rPr>
        <w:t xml:space="preserve"> </w:t>
      </w:r>
    </w:p>
    <w:p w14:paraId="010B63B4" w14:textId="4B4F6D76" w:rsidR="00412CCC" w:rsidRPr="00F5581F" w:rsidRDefault="00412CCC" w:rsidP="00F5581F">
      <w:pPr>
        <w:pStyle w:val="Listenabsatz"/>
        <w:numPr>
          <w:ilvl w:val="0"/>
          <w:numId w:val="48"/>
        </w:numPr>
        <w:jc w:val="both"/>
        <w:rPr>
          <w:rFonts w:cs="Tahoma"/>
          <w:b/>
          <w:bCs/>
        </w:rPr>
      </w:pPr>
      <w:r w:rsidRPr="00F5581F">
        <w:rPr>
          <w:rFonts w:cs="Tahoma"/>
          <w:b/>
          <w:bCs/>
        </w:rPr>
        <w:t>Recherchieren Sie</w:t>
      </w:r>
      <w:r w:rsidRPr="00F5581F">
        <w:rPr>
          <w:rFonts w:cs="Tahoma"/>
        </w:rPr>
        <w:t xml:space="preserve"> in diesem Zusammenhang auch die </w:t>
      </w:r>
      <w:r w:rsidRPr="00DB47BD">
        <w:rPr>
          <w:rFonts w:cs="Tahoma"/>
        </w:rPr>
        <w:t>Begriffe „Bots“ und „Fake-Accounts/-Profil(e).“</w:t>
      </w:r>
    </w:p>
    <w:p w14:paraId="46B0C757" w14:textId="06FE7EDF" w:rsidR="00412CCC" w:rsidRPr="00F5581F" w:rsidRDefault="00DB47BD" w:rsidP="00F5581F">
      <w:pPr>
        <w:pStyle w:val="Listenabsatz"/>
        <w:numPr>
          <w:ilvl w:val="0"/>
          <w:numId w:val="48"/>
        </w:numPr>
        <w:jc w:val="both"/>
        <w:rPr>
          <w:rFonts w:cs="Tahoma"/>
          <w:b/>
          <w:bCs/>
        </w:rPr>
      </w:pPr>
      <w:r>
        <w:rPr>
          <w:rFonts w:cs="Tahoma"/>
          <w:b/>
          <w:bCs/>
        </w:rPr>
        <w:t>Stellen</w:t>
      </w:r>
      <w:r w:rsidR="00412CCC" w:rsidRPr="00F5581F">
        <w:rPr>
          <w:rFonts w:cs="Tahoma"/>
        </w:rPr>
        <w:t xml:space="preserve"> Sie Ihre Ergebnisse z.B. in Form einer Mind-Map oder einer Tabelle </w:t>
      </w:r>
      <w:r>
        <w:rPr>
          <w:rFonts w:cs="Tahoma"/>
          <w:b/>
          <w:bCs/>
        </w:rPr>
        <w:t>dar.</w:t>
      </w:r>
    </w:p>
    <w:p w14:paraId="49DE9812" w14:textId="6C55F651" w:rsidR="00412CCC" w:rsidRPr="00DB47BD" w:rsidRDefault="00412CCC" w:rsidP="00F5581F">
      <w:pPr>
        <w:pStyle w:val="Listenabsatz"/>
        <w:numPr>
          <w:ilvl w:val="0"/>
          <w:numId w:val="48"/>
        </w:numPr>
        <w:jc w:val="both"/>
        <w:rPr>
          <w:rFonts w:cs="Tahoma"/>
        </w:rPr>
      </w:pPr>
      <w:r w:rsidRPr="00DB47BD">
        <w:rPr>
          <w:rFonts w:cs="Tahoma"/>
          <w:b/>
          <w:bCs/>
        </w:rPr>
        <w:t>Tauschen Sie</w:t>
      </w:r>
      <w:r w:rsidRPr="00DB47BD">
        <w:rPr>
          <w:rFonts w:cs="Tahoma"/>
        </w:rPr>
        <w:t xml:space="preserve"> sich mit Ihrem Mitschüler/ Ihrer Mitschülerin über Ihre Erfahrungen mit Trollen/ Bots aus.</w:t>
      </w:r>
    </w:p>
    <w:p w14:paraId="2E6DB77F" w14:textId="77777777" w:rsidR="007C53CB" w:rsidRPr="007C53CB" w:rsidRDefault="007C53CB" w:rsidP="007C53CB">
      <w:pPr>
        <w:contextualSpacing/>
        <w:jc w:val="both"/>
        <w:rPr>
          <w:rFonts w:cs="Tahoma"/>
          <w:i/>
          <w:iCs/>
        </w:rPr>
      </w:pPr>
    </w:p>
    <w:p w14:paraId="3CDD4C08" w14:textId="7AB5ABA7" w:rsidR="00412CCC" w:rsidRPr="00997217" w:rsidRDefault="00412CCC" w:rsidP="00997217">
      <w:pPr>
        <w:rPr>
          <w:lang w:eastAsia="de-DE"/>
        </w:rPr>
      </w:pPr>
      <w:r w:rsidRPr="00CC59D9">
        <w:rPr>
          <w:rFonts w:eastAsia="Times New Roman" w:cs="Tahoma"/>
          <w:b/>
          <w:bCs/>
          <w:lang w:eastAsia="de-DE"/>
        </w:rPr>
        <w:t>Definition</w:t>
      </w:r>
    </w:p>
    <w:p w14:paraId="21CDB4FE" w14:textId="293EE882" w:rsidR="00997217" w:rsidRDefault="00997217" w:rsidP="00412CCC">
      <w:pPr>
        <w:suppressLineNumbers w:val="0"/>
        <w:spacing w:after="0" w:line="240" w:lineRule="auto"/>
        <w:jc w:val="both"/>
        <w:rPr>
          <w:rFonts w:eastAsia="Times New Roman" w:cs="Tahoma"/>
          <w:lang w:eastAsia="de-DE"/>
        </w:rPr>
      </w:pPr>
      <w:r>
        <w:rPr>
          <w:rFonts w:eastAsia="Times New Roman" w:cs="Tahoma"/>
          <w:lang w:eastAsia="de-DE"/>
        </w:rPr>
        <w:lastRenderedPageBreak/>
        <w:t>„</w:t>
      </w:r>
      <w:r w:rsidRPr="00CC59D9">
        <w:rPr>
          <w:rFonts w:eastAsia="Times New Roman" w:cs="Tahoma"/>
          <w:lang w:eastAsia="de-DE"/>
        </w:rPr>
        <w:t>Als Troll werden</w:t>
      </w:r>
      <w:r w:rsidR="00412CCC">
        <w:rPr>
          <w:rFonts w:eastAsia="Times New Roman" w:cs="Tahoma"/>
          <w:lang w:eastAsia="de-DE"/>
        </w:rPr>
        <w:t xml:space="preserve"> </w:t>
      </w:r>
      <w:r w:rsidRPr="00CC59D9">
        <w:rPr>
          <w:rFonts w:eastAsia="Times New Roman" w:cs="Tahoma"/>
          <w:lang w:eastAsia="de-DE"/>
        </w:rPr>
        <w:t>Internetnutzer oder auch Bots bezeichnet, die bewusst manipulative und provokante Inhalte oder Kommentare posten, um andere Nutzer*innen zu einer bestimmten Handlung zu bewegen. Der Begriff leitet sich aus dem englischen "trolling with bait" ab, was so viel bedeutet wie "mit einem Köder locken". Dabei können zwei Arten von Trollen unterschieden werden. Es gibt einerseits Trolle, die mit ihren Posts lediglich provozieren wollen, um sich dann an der Reaktion und dem entstandenen Schaden zu amüsieren und es gibt andererseits Trolle, die aufgrund einer bestimmten Ideologie mit einer politischen Agenda gezielt posten. Bei Letzteren gibt es sowohl Nutzer*innen, die rein aus Überzeugung handeln als auch Nutzer*innen, die dafür bezahlt werden diese Inhalte zu veröffentlichen. Mittlerweile werden auch verstärkt Algorithmen eingesetzt, die automatisiert Inhalte in soziale Netzwerke posten und sich als menschliche Nutzer*innen ausgeben. (Vgl. Social Bots)</w:t>
      </w:r>
      <w:r>
        <w:rPr>
          <w:rFonts w:eastAsia="Times New Roman" w:cs="Tahoma"/>
          <w:lang w:eastAsia="de-DE"/>
        </w:rPr>
        <w:t>“</w:t>
      </w:r>
    </w:p>
    <w:p w14:paraId="057285B7" w14:textId="77777777" w:rsidR="00412CCC" w:rsidRPr="00CC59D9" w:rsidRDefault="00412CCC" w:rsidP="00596914">
      <w:pPr>
        <w:spacing w:before="100" w:beforeAutospacing="1" w:after="100" w:afterAutospacing="1" w:line="240" w:lineRule="auto"/>
        <w:contextualSpacing/>
        <w:jc w:val="both"/>
        <w:rPr>
          <w:rFonts w:eastAsia="Times New Roman" w:cs="Tahoma"/>
          <w:lang w:eastAsia="de-DE"/>
        </w:rPr>
      </w:pPr>
    </w:p>
    <w:p w14:paraId="6BA535D5" w14:textId="59CD1098" w:rsidR="00997217" w:rsidRDefault="00997217" w:rsidP="00596914">
      <w:pPr>
        <w:spacing w:before="100" w:beforeAutospacing="1" w:after="100" w:afterAutospacing="1" w:line="240" w:lineRule="auto"/>
        <w:contextualSpacing/>
        <w:jc w:val="right"/>
        <w:rPr>
          <w:rFonts w:eastAsia="Times New Roman" w:cs="Times New Roman"/>
          <w:sz w:val="20"/>
          <w:szCs w:val="20"/>
          <w:lang w:eastAsia="de-DE"/>
        </w:rPr>
      </w:pPr>
      <w:r w:rsidRPr="00CC59D9">
        <w:rPr>
          <w:rFonts w:eastAsia="Times New Roman" w:cs="Times New Roman"/>
          <w:sz w:val="20"/>
          <w:szCs w:val="20"/>
          <w:lang w:eastAsia="de-DE"/>
        </w:rPr>
        <w:t>Quelle: Eickelmann, J</w:t>
      </w:r>
      <w:r w:rsidR="00DB47BD">
        <w:rPr>
          <w:rFonts w:eastAsia="Times New Roman" w:cs="Times New Roman"/>
          <w:sz w:val="20"/>
          <w:szCs w:val="20"/>
          <w:lang w:eastAsia="de-DE"/>
        </w:rPr>
        <w:t>.</w:t>
      </w:r>
      <w:r w:rsidRPr="00CC59D9">
        <w:rPr>
          <w:rFonts w:eastAsia="Times New Roman" w:cs="Times New Roman"/>
          <w:sz w:val="20"/>
          <w:szCs w:val="20"/>
          <w:lang w:eastAsia="de-DE"/>
        </w:rPr>
        <w:t xml:space="preserve"> (2017): "Hate Speech und Verletzbarkeit im digitalen Zeitalter"</w:t>
      </w:r>
    </w:p>
    <w:p w14:paraId="71E5C4B8" w14:textId="77777777" w:rsidR="00412CCC" w:rsidRPr="003D4FBD" w:rsidRDefault="00412CCC" w:rsidP="00596914">
      <w:pPr>
        <w:spacing w:before="100" w:beforeAutospacing="1" w:after="100" w:afterAutospacing="1" w:line="240" w:lineRule="auto"/>
        <w:contextualSpacing/>
        <w:jc w:val="right"/>
        <w:rPr>
          <w:rFonts w:eastAsia="Times New Roman" w:cs="Times New Roman"/>
          <w:sz w:val="20"/>
          <w:szCs w:val="20"/>
          <w:lang w:eastAsia="de-DE"/>
        </w:rPr>
      </w:pPr>
    </w:p>
    <w:p w14:paraId="3C0F2A1C" w14:textId="25D05BE0" w:rsidR="00997217" w:rsidRPr="004A5201" w:rsidRDefault="00B64368" w:rsidP="00596914">
      <w:pPr>
        <w:spacing w:before="100" w:beforeAutospacing="1" w:after="100" w:afterAutospacing="1" w:line="240" w:lineRule="auto"/>
        <w:jc w:val="right"/>
        <w:rPr>
          <w:rFonts w:eastAsia="Times New Roman" w:cs="Times New Roman"/>
          <w:sz w:val="18"/>
          <w:szCs w:val="18"/>
          <w:lang w:eastAsia="de-DE"/>
        </w:rPr>
      </w:pPr>
      <w:hyperlink r:id="rId13" w:history="1">
        <w:r>
          <w:rPr>
            <w:rStyle w:val="Hyperlink"/>
            <w:rFonts w:eastAsia="Times New Roman" w:cs="Times New Roman"/>
            <w:sz w:val="18"/>
            <w:szCs w:val="18"/>
            <w:lang w:eastAsia="de-DE"/>
          </w:rPr>
          <w:t xml:space="preserve">Link zu einem Gloassar   </w:t>
        </w:r>
      </w:hyperlink>
      <w:r w:rsidR="00997217" w:rsidRPr="004A5201">
        <w:rPr>
          <w:rFonts w:eastAsia="Times New Roman" w:cs="Times New Roman"/>
          <w:sz w:val="18"/>
          <w:szCs w:val="18"/>
          <w:lang w:eastAsia="de-DE"/>
        </w:rPr>
        <w:t xml:space="preserve"> (zuletzt abgerufen am 06.06.2024)</w:t>
      </w:r>
    </w:p>
    <w:p w14:paraId="623CA3A9" w14:textId="77777777" w:rsidR="00DB47BD" w:rsidRPr="007C53CB" w:rsidRDefault="00DB47BD" w:rsidP="00DB47BD">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7C53CB">
        <w:rPr>
          <w:rFonts w:ascii="Gudea" w:hAnsi="Gudea" w:cs="Tahoma"/>
          <w:b/>
          <w:bCs/>
          <w:sz w:val="20"/>
          <w:szCs w:val="20"/>
        </w:rPr>
        <w:t>Hinweise für Lehrkraft:</w:t>
      </w:r>
    </w:p>
    <w:p w14:paraId="4B5F7325" w14:textId="77777777" w:rsidR="00DB47BD" w:rsidRPr="007C53CB" w:rsidRDefault="00DB47BD" w:rsidP="00DB47BD">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27D129BC" w14:textId="77777777" w:rsidR="00DB47BD" w:rsidRPr="007C53CB" w:rsidRDefault="00DB47BD" w:rsidP="00DB47BD">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7C53CB">
        <w:rPr>
          <w:rFonts w:ascii="Gudea" w:hAnsi="Gudea" w:cs="Tahoma"/>
          <w:b/>
          <w:bCs/>
          <w:sz w:val="20"/>
          <w:szCs w:val="20"/>
        </w:rPr>
        <w:t>Bot(s)</w:t>
      </w:r>
      <w:r w:rsidRPr="007C53CB">
        <w:rPr>
          <w:rFonts w:ascii="Gudea" w:hAnsi="Gudea" w:cs="Tahoma"/>
          <w:sz w:val="20"/>
          <w:szCs w:val="20"/>
        </w:rPr>
        <w:t xml:space="preserve">: engl. für </w:t>
      </w:r>
      <w:r w:rsidRPr="007C53CB">
        <w:rPr>
          <w:rFonts w:ascii="Gudea" w:hAnsi="Gudea" w:cs="Tahoma"/>
          <w:b/>
          <w:bCs/>
          <w:sz w:val="20"/>
          <w:szCs w:val="20"/>
        </w:rPr>
        <w:t>Roboter;</w:t>
      </w:r>
      <w:r w:rsidRPr="007C53CB">
        <w:rPr>
          <w:rFonts w:ascii="Gudea" w:hAnsi="Gudea" w:cs="Tahoma"/>
          <w:sz w:val="20"/>
          <w:szCs w:val="20"/>
        </w:rPr>
        <w:t xml:space="preserve"> Unterscheidung in </w:t>
      </w:r>
      <w:r w:rsidRPr="007C53CB">
        <w:rPr>
          <w:rFonts w:ascii="Gudea" w:hAnsi="Gudea" w:cs="Tahoma"/>
          <w:b/>
          <w:bCs/>
          <w:sz w:val="20"/>
          <w:szCs w:val="20"/>
        </w:rPr>
        <w:t>„gute“ Bots = automatisierte Accounts</w:t>
      </w:r>
      <w:r>
        <w:rPr>
          <w:rFonts w:ascii="Gudea" w:hAnsi="Gudea" w:cs="Tahoma"/>
          <w:sz w:val="20"/>
          <w:szCs w:val="20"/>
        </w:rPr>
        <w:t xml:space="preserve"> </w:t>
      </w:r>
      <w:r w:rsidRPr="001E6E1C">
        <w:rPr>
          <w:rFonts w:ascii="Gudea" w:hAnsi="Gudea" w:cs="Tahoma"/>
          <w:sz w:val="20"/>
          <w:szCs w:val="20"/>
        </w:rPr>
        <w:sym w:font="Wingdings" w:char="F0E0"/>
      </w:r>
      <w:r>
        <w:rPr>
          <w:rFonts w:ascii="Gudea" w:hAnsi="Gudea" w:cs="Tahoma"/>
          <w:sz w:val="20"/>
          <w:szCs w:val="20"/>
        </w:rPr>
        <w:t xml:space="preserve"> </w:t>
      </w:r>
      <w:r w:rsidRPr="007C53CB">
        <w:rPr>
          <w:rFonts w:ascii="Gudea" w:hAnsi="Gudea" w:cs="Tahoma"/>
          <w:sz w:val="20"/>
          <w:szCs w:val="20"/>
        </w:rPr>
        <w:t xml:space="preserve">posten Nachrichten und/ oder Informationen zu aktuellen Ereignissen (Wetter, …) und </w:t>
      </w:r>
      <w:r w:rsidRPr="007C53CB">
        <w:rPr>
          <w:rFonts w:ascii="Gudea" w:hAnsi="Gudea" w:cs="Tahoma"/>
          <w:b/>
          <w:bCs/>
          <w:sz w:val="20"/>
          <w:szCs w:val="20"/>
        </w:rPr>
        <w:t>„schlechte“ Bots</w:t>
      </w:r>
      <w:r w:rsidRPr="007C53CB">
        <w:rPr>
          <w:rFonts w:ascii="Gudea" w:hAnsi="Gudea" w:cs="Tahoma"/>
          <w:sz w:val="20"/>
          <w:szCs w:val="20"/>
        </w:rPr>
        <w:t xml:space="preserve"> </w:t>
      </w:r>
      <w:r w:rsidRPr="001E6E1C">
        <w:rPr>
          <w:rFonts w:ascii="Gudea" w:hAnsi="Gudea" w:cs="Tahoma"/>
          <w:sz w:val="20"/>
          <w:szCs w:val="20"/>
        </w:rPr>
        <w:sym w:font="Wingdings" w:char="F0E0"/>
      </w:r>
      <w:r w:rsidRPr="007C53CB">
        <w:rPr>
          <w:rFonts w:ascii="Gudea" w:hAnsi="Gudea" w:cs="Tahoma"/>
          <w:sz w:val="20"/>
          <w:szCs w:val="20"/>
        </w:rPr>
        <w:t>täuschen zu einem bestimmten Zweck vor, echte Menschen</w:t>
      </w:r>
      <w:r>
        <w:rPr>
          <w:rFonts w:ascii="Gudea" w:hAnsi="Gudea" w:cs="Tahoma"/>
          <w:sz w:val="20"/>
          <w:szCs w:val="20"/>
        </w:rPr>
        <w:t xml:space="preserve"> zu sein</w:t>
      </w:r>
      <w:r w:rsidRPr="007C53CB">
        <w:rPr>
          <w:rFonts w:ascii="Gudea" w:hAnsi="Gudea" w:cs="Tahoma"/>
          <w:sz w:val="20"/>
          <w:szCs w:val="20"/>
        </w:rPr>
        <w:t xml:space="preserve">; tragen </w:t>
      </w:r>
      <w:r>
        <w:rPr>
          <w:rFonts w:ascii="Gudea" w:hAnsi="Gudea" w:cs="Tahoma"/>
          <w:sz w:val="20"/>
          <w:szCs w:val="20"/>
        </w:rPr>
        <w:t>da</w:t>
      </w:r>
      <w:r w:rsidRPr="007C53CB">
        <w:rPr>
          <w:rFonts w:ascii="Gudea" w:hAnsi="Gudea" w:cs="Tahoma"/>
          <w:sz w:val="20"/>
          <w:szCs w:val="20"/>
        </w:rPr>
        <w:t>zu bei, dass Meinungen zu Themen verstärkt werden; „befeuern“ Diskussionen im Netz</w:t>
      </w:r>
    </w:p>
    <w:p w14:paraId="1E3ADC3A" w14:textId="77777777" w:rsidR="00DB47BD" w:rsidRPr="007C53CB" w:rsidRDefault="00DB47BD" w:rsidP="00DB47BD">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531F691F" w14:textId="77777777" w:rsidR="00DB47BD" w:rsidRPr="007C53CB" w:rsidRDefault="00DB47BD" w:rsidP="00DB47BD">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7C53CB">
        <w:rPr>
          <w:rFonts w:ascii="Gudea" w:hAnsi="Gudea" w:cs="Tahoma"/>
          <w:b/>
          <w:bCs/>
          <w:sz w:val="20"/>
          <w:szCs w:val="20"/>
        </w:rPr>
        <w:t xml:space="preserve">Fake-Account(s)/Profile: </w:t>
      </w:r>
      <w:r w:rsidRPr="007C53CB">
        <w:rPr>
          <w:rFonts w:ascii="Gudea" w:hAnsi="Gudea" w:cs="Tahoma"/>
          <w:sz w:val="20"/>
          <w:szCs w:val="20"/>
        </w:rPr>
        <w:t xml:space="preserve">Accounts/ Profile, die unter </w:t>
      </w:r>
      <w:r w:rsidRPr="007C53CB">
        <w:rPr>
          <w:rFonts w:ascii="Gudea" w:hAnsi="Gudea" w:cs="Tahoma"/>
          <w:b/>
          <w:bCs/>
          <w:sz w:val="20"/>
          <w:szCs w:val="20"/>
        </w:rPr>
        <w:t>falschem Namen</w:t>
      </w:r>
      <w:r w:rsidRPr="007C53CB">
        <w:rPr>
          <w:rFonts w:ascii="Gudea" w:hAnsi="Gudea" w:cs="Tahoma"/>
          <w:sz w:val="20"/>
          <w:szCs w:val="20"/>
        </w:rPr>
        <w:t xml:space="preserve"> oder einer </w:t>
      </w:r>
      <w:r w:rsidRPr="007C53CB">
        <w:rPr>
          <w:rFonts w:ascii="Gudea" w:hAnsi="Gudea" w:cs="Tahoma"/>
          <w:b/>
          <w:bCs/>
          <w:sz w:val="20"/>
          <w:szCs w:val="20"/>
        </w:rPr>
        <w:t>falschen Identität</w:t>
      </w:r>
      <w:r w:rsidRPr="007C53CB">
        <w:rPr>
          <w:rFonts w:ascii="Gudea" w:hAnsi="Gudea" w:cs="Tahoma"/>
          <w:sz w:val="20"/>
          <w:szCs w:val="20"/>
        </w:rPr>
        <w:t xml:space="preserve"> erstellt wurden; werden oft genutzt, um </w:t>
      </w:r>
      <w:r w:rsidRPr="007C53CB">
        <w:rPr>
          <w:rFonts w:ascii="Gudea" w:hAnsi="Gudea" w:cs="Tahoma"/>
          <w:b/>
          <w:bCs/>
          <w:sz w:val="20"/>
          <w:szCs w:val="20"/>
        </w:rPr>
        <w:t>Schaden</w:t>
      </w:r>
      <w:r w:rsidRPr="007C53CB">
        <w:rPr>
          <w:rFonts w:ascii="Gudea" w:hAnsi="Gudea" w:cs="Tahoma"/>
          <w:sz w:val="20"/>
          <w:szCs w:val="20"/>
        </w:rPr>
        <w:t xml:space="preserve"> zu verursachen</w:t>
      </w:r>
    </w:p>
    <w:p w14:paraId="7710B21C" w14:textId="77777777" w:rsidR="00DB47BD" w:rsidRPr="007C53CB" w:rsidRDefault="00DB47BD" w:rsidP="00DB47BD">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568DD2EF" w14:textId="77777777" w:rsidR="00DB47BD" w:rsidRPr="007C53CB" w:rsidRDefault="00DB47BD" w:rsidP="00DB47BD">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7C53CB">
        <w:rPr>
          <w:rFonts w:ascii="Gudea" w:hAnsi="Gudea" w:cs="Tahoma"/>
          <w:b/>
          <w:bCs/>
          <w:sz w:val="20"/>
          <w:szCs w:val="20"/>
        </w:rPr>
        <w:t>Troll(e): Internetbenutzer oder Bots</w:t>
      </w:r>
      <w:r w:rsidRPr="007C53CB">
        <w:rPr>
          <w:rFonts w:ascii="Gudea" w:hAnsi="Gudea" w:cs="Tahoma"/>
          <w:sz w:val="20"/>
          <w:szCs w:val="20"/>
        </w:rPr>
        <w:t xml:space="preserve">, die Inhalte posten, die </w:t>
      </w:r>
      <w:r w:rsidRPr="007C53CB">
        <w:rPr>
          <w:rFonts w:ascii="Gudea" w:hAnsi="Gudea" w:cs="Tahoma"/>
          <w:b/>
          <w:bCs/>
          <w:sz w:val="20"/>
          <w:szCs w:val="20"/>
        </w:rPr>
        <w:t>provozieren oder manipulieren</w:t>
      </w:r>
      <w:r>
        <w:rPr>
          <w:rFonts w:ascii="Gudea" w:hAnsi="Gudea" w:cs="Tahoma"/>
          <w:b/>
          <w:bCs/>
          <w:sz w:val="20"/>
          <w:szCs w:val="20"/>
        </w:rPr>
        <w:t>,</w:t>
      </w:r>
      <w:r w:rsidRPr="007C53CB">
        <w:rPr>
          <w:rFonts w:ascii="Gudea" w:hAnsi="Gudea" w:cs="Tahoma"/>
          <w:sz w:val="20"/>
          <w:szCs w:val="20"/>
        </w:rPr>
        <w:t xml:space="preserve"> und so bei anderen Usern eine Reaktion hervorzurufen. </w:t>
      </w:r>
    </w:p>
    <w:p w14:paraId="19E1F0EB" w14:textId="77777777" w:rsidR="00DB47BD" w:rsidRPr="007C53CB" w:rsidRDefault="00DB47BD" w:rsidP="00DB47BD">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7C53CB">
        <w:rPr>
          <w:rFonts w:ascii="Gudea" w:hAnsi="Gudea" w:cs="Tahoma"/>
          <w:sz w:val="20"/>
          <w:szCs w:val="20"/>
        </w:rPr>
        <w:t>Intentionen: Provokation und</w:t>
      </w:r>
      <w:r>
        <w:rPr>
          <w:rFonts w:ascii="Gudea" w:hAnsi="Gudea" w:cs="Tahoma"/>
          <w:sz w:val="20"/>
          <w:szCs w:val="20"/>
        </w:rPr>
        <w:t>/oder</w:t>
      </w:r>
      <w:r w:rsidRPr="007C53CB">
        <w:rPr>
          <w:rFonts w:ascii="Gudea" w:hAnsi="Gudea" w:cs="Tahoma"/>
          <w:sz w:val="20"/>
          <w:szCs w:val="20"/>
        </w:rPr>
        <w:t xml:space="preserve"> Amüsement; Verbreitung einer ideologischen Sichtweise; finanzielle Interessen.</w:t>
      </w:r>
    </w:p>
    <w:p w14:paraId="0BE435E6" w14:textId="77777777" w:rsidR="00DB47BD" w:rsidRPr="007C53CB" w:rsidRDefault="00DB47BD" w:rsidP="00DB47BD">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4CF479D1" w14:textId="22BAC891" w:rsidR="00DB47BD" w:rsidRPr="00C339D2" w:rsidRDefault="00DB47BD" w:rsidP="00DB47BD">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C339D2">
        <w:rPr>
          <w:rFonts w:ascii="Gudea" w:hAnsi="Gudea" w:cs="Tahoma"/>
          <w:sz w:val="20"/>
          <w:szCs w:val="20"/>
        </w:rPr>
        <w:t>Hinweis: An geeigneter Stelle könnte auch der Podcast „Fake News und Desinformation – Trolle, Verschwörung oder Demokratiegefährdung? #langerklärt“ (</w:t>
      </w:r>
      <w:hyperlink r:id="rId14" w:history="1">
        <w:r w:rsidR="00B64368">
          <w:rPr>
            <w:rStyle w:val="Hyperlink"/>
            <w:rFonts w:cs="Tahoma"/>
            <w:sz w:val="20"/>
            <w:szCs w:val="20"/>
          </w:rPr>
          <w:t>Link zur bpb.de/mediathek/</w:t>
        </w:r>
      </w:hyperlink>
      <w:r w:rsidRPr="00C339D2">
        <w:rPr>
          <w:rFonts w:ascii="Gudea" w:hAnsi="Gudea" w:cs="Tahoma"/>
          <w:sz w:val="20"/>
          <w:szCs w:val="20"/>
        </w:rPr>
        <w:t>) herangezogen werden). Unter dem angegebenen Link findet man auch Unterrichtsmaterialien zu dem Thema.</w:t>
      </w:r>
    </w:p>
    <w:p w14:paraId="47E91213" w14:textId="0CCE7366" w:rsidR="00332F94" w:rsidRPr="00332F94" w:rsidRDefault="00332F94" w:rsidP="00596914">
      <w:pPr>
        <w:pStyle w:val="StandardWeb"/>
        <w:suppressLineNumbers/>
        <w:rPr>
          <w:rFonts w:ascii="Gudea" w:hAnsi="Gudea"/>
          <w:sz w:val="18"/>
          <w:szCs w:val="18"/>
        </w:rPr>
      </w:pPr>
    </w:p>
    <w:p w14:paraId="4416BCDB" w14:textId="77777777" w:rsidR="007C53CB" w:rsidRDefault="007C53CB" w:rsidP="007C53CB">
      <w:pPr>
        <w:pStyle w:val="berschrift2"/>
      </w:pPr>
      <w:bookmarkStart w:id="4" w:name="_Hlk169624165"/>
      <w:r>
        <w:t>Trolle erkennen (I)</w:t>
      </w:r>
    </w:p>
    <w:bookmarkEnd w:id="4"/>
    <w:p w14:paraId="16336DCE" w14:textId="15A8F5DD" w:rsidR="007C53CB" w:rsidRDefault="007C53CB" w:rsidP="007C53CB">
      <w:pPr>
        <w:rPr>
          <w:b/>
          <w:bCs/>
        </w:rPr>
      </w:pPr>
      <w:r>
        <w:rPr>
          <w:b/>
          <w:bCs/>
        </w:rPr>
        <w:t>Aufgabe</w:t>
      </w:r>
      <w:r w:rsidR="0023006A">
        <w:rPr>
          <w:b/>
          <w:bCs/>
        </w:rPr>
        <w:t>n</w:t>
      </w:r>
    </w:p>
    <w:p w14:paraId="4E082491" w14:textId="4319964D" w:rsidR="007C53CB" w:rsidRPr="00F5581F" w:rsidRDefault="0023006A" w:rsidP="00F5581F">
      <w:pPr>
        <w:pStyle w:val="Listenabsatz"/>
        <w:numPr>
          <w:ilvl w:val="0"/>
          <w:numId w:val="49"/>
        </w:numPr>
        <w:jc w:val="both"/>
        <w:rPr>
          <w:b/>
          <w:bCs/>
        </w:rPr>
      </w:pPr>
      <w:r w:rsidRPr="00F5581F">
        <w:rPr>
          <w:b/>
          <w:bCs/>
        </w:rPr>
        <w:t xml:space="preserve">Lesen Sie </w:t>
      </w:r>
      <w:r w:rsidRPr="0023006A">
        <w:t>die Kommentare.</w:t>
      </w:r>
    </w:p>
    <w:p w14:paraId="2986AD1E" w14:textId="163BA69E" w:rsidR="00464B36" w:rsidRDefault="007C53CB" w:rsidP="00F5581F">
      <w:pPr>
        <w:pStyle w:val="Listenabsatz"/>
        <w:numPr>
          <w:ilvl w:val="0"/>
          <w:numId w:val="49"/>
        </w:numPr>
        <w:jc w:val="both"/>
      </w:pPr>
      <w:r w:rsidRPr="00F5581F">
        <w:rPr>
          <w:b/>
          <w:bCs/>
        </w:rPr>
        <w:t>Untersuchen Sie</w:t>
      </w:r>
      <w:r>
        <w:t xml:space="preserve">, welche Strategien die „Trolle“ verfolgen. Achten Sie dabei besonders auf </w:t>
      </w:r>
      <w:r w:rsidRPr="00F5581F">
        <w:rPr>
          <w:b/>
          <w:bCs/>
        </w:rPr>
        <w:t xml:space="preserve">sprachliche und inhaltliche Aspekte. </w:t>
      </w:r>
      <w:r w:rsidR="00464B36">
        <w:t xml:space="preserve">In diesem Zusammenhang können Sie sich auch fragen, welche Emotionen die Kommentare </w:t>
      </w:r>
      <w:r w:rsidR="0097305A">
        <w:t xml:space="preserve">bei den an der Diskussion Beteiligten </w:t>
      </w:r>
      <w:r w:rsidR="00464B36">
        <w:t>auslösen.</w:t>
      </w:r>
    </w:p>
    <w:p w14:paraId="3E276487" w14:textId="77777777" w:rsidR="007C53CB" w:rsidRDefault="007C53CB" w:rsidP="007C53CB">
      <w:pPr>
        <w:contextualSpacing/>
        <w:jc w:val="both"/>
      </w:pPr>
    </w:p>
    <w:p w14:paraId="084861EB" w14:textId="77777777" w:rsidR="007C53CB" w:rsidRPr="008978BF" w:rsidRDefault="007C53CB" w:rsidP="007C53CB">
      <w:pPr>
        <w:jc w:val="both"/>
        <w:rPr>
          <w:i/>
          <w:iCs/>
        </w:rPr>
      </w:pPr>
      <w:bookmarkStart w:id="5" w:name="_Hlk169350236"/>
      <w:r w:rsidRPr="008978BF">
        <w:rPr>
          <w:b/>
          <w:bCs/>
        </w:rPr>
        <w:t>Beispiel 1</w:t>
      </w:r>
      <w:r>
        <w:rPr>
          <w:b/>
          <w:bCs/>
        </w:rPr>
        <w:t xml:space="preserve">: </w:t>
      </w:r>
      <w:r w:rsidRPr="008978BF">
        <w:rPr>
          <w:i/>
          <w:iCs/>
        </w:rPr>
        <w:t>„Mit Sturmgewehren &amp; Panzern hat es nicht geklappt, jetzt versucht Deutschland es mit Geld und „Demokratie“. Ob das auf dauer gut geht möchte ich stark bezweifeln.“</w:t>
      </w:r>
    </w:p>
    <w:p w14:paraId="5BE123CD" w14:textId="77777777" w:rsidR="007C53CB" w:rsidRPr="008978BF" w:rsidRDefault="007C53CB" w:rsidP="007C53CB">
      <w:pPr>
        <w:jc w:val="both"/>
      </w:pPr>
      <w:r w:rsidRPr="00723BA7">
        <w:rPr>
          <w:b/>
          <w:bCs/>
        </w:rPr>
        <w:lastRenderedPageBreak/>
        <w:t>Intention:</w:t>
      </w:r>
      <w:r>
        <w:t xml:space="preserve"> _______________________________________________________________________</w:t>
      </w:r>
    </w:p>
    <w:p w14:paraId="6727487C" w14:textId="77777777" w:rsidR="007C53CB" w:rsidRDefault="007C53CB" w:rsidP="007C53CB">
      <w:pPr>
        <w:jc w:val="both"/>
      </w:pPr>
      <w:r w:rsidRPr="00723BA7">
        <w:rPr>
          <w:b/>
          <w:bCs/>
        </w:rPr>
        <w:t>Merkmale:</w:t>
      </w:r>
      <w:r>
        <w:rPr>
          <w:b/>
          <w:bCs/>
        </w:rPr>
        <w:t xml:space="preserve"> </w:t>
      </w:r>
      <w:r>
        <w:t>______________________________________________________________________</w:t>
      </w:r>
    </w:p>
    <w:bookmarkEnd w:id="5"/>
    <w:p w14:paraId="6914B528" w14:textId="77777777" w:rsidR="007C53CB" w:rsidRPr="00236742" w:rsidRDefault="007C53CB" w:rsidP="007C53CB">
      <w:pPr>
        <w:jc w:val="both"/>
        <w:rPr>
          <w:b/>
          <w:bCs/>
          <w:sz w:val="10"/>
          <w:szCs w:val="10"/>
        </w:rPr>
      </w:pPr>
    </w:p>
    <w:p w14:paraId="5A769FE3" w14:textId="77777777" w:rsidR="007C53CB" w:rsidRPr="00723BA7" w:rsidRDefault="007C53CB" w:rsidP="007C53CB">
      <w:pPr>
        <w:jc w:val="both"/>
        <w:rPr>
          <w:i/>
          <w:iCs/>
        </w:rPr>
      </w:pPr>
      <w:r w:rsidRPr="008978BF">
        <w:rPr>
          <w:b/>
          <w:bCs/>
        </w:rPr>
        <w:t>Beispiel 2:</w:t>
      </w:r>
      <w:r>
        <w:rPr>
          <w:b/>
          <w:bCs/>
        </w:rPr>
        <w:t xml:space="preserve"> </w:t>
      </w:r>
      <w:r w:rsidRPr="00723BA7">
        <w:rPr>
          <w:i/>
          <w:iCs/>
        </w:rPr>
        <w:t>„Ist das eigentlich ein Toupet auf seinem Kopf?“</w:t>
      </w:r>
    </w:p>
    <w:p w14:paraId="13E0B7EF" w14:textId="77777777" w:rsidR="007C53CB" w:rsidRPr="008978BF" w:rsidRDefault="007C53CB" w:rsidP="007C53CB">
      <w:pPr>
        <w:jc w:val="both"/>
      </w:pPr>
      <w:r w:rsidRPr="00723BA7">
        <w:rPr>
          <w:b/>
          <w:bCs/>
        </w:rPr>
        <w:t>Intention:</w:t>
      </w:r>
      <w:r>
        <w:t xml:space="preserve"> _______________________________________________________________________</w:t>
      </w:r>
    </w:p>
    <w:p w14:paraId="2EFD17F4" w14:textId="77777777" w:rsidR="007C53CB" w:rsidRDefault="007C53CB" w:rsidP="007C53CB">
      <w:pPr>
        <w:jc w:val="both"/>
      </w:pPr>
      <w:r w:rsidRPr="00723BA7">
        <w:rPr>
          <w:b/>
          <w:bCs/>
        </w:rPr>
        <w:t>Merkmale:</w:t>
      </w:r>
      <w:r>
        <w:rPr>
          <w:b/>
          <w:bCs/>
        </w:rPr>
        <w:t xml:space="preserve"> </w:t>
      </w:r>
      <w:r>
        <w:t>______________________________________________________________________</w:t>
      </w:r>
    </w:p>
    <w:p w14:paraId="3E8CB419" w14:textId="77777777" w:rsidR="007C53CB" w:rsidRPr="00236742" w:rsidRDefault="007C53CB" w:rsidP="007C53CB">
      <w:pPr>
        <w:jc w:val="both"/>
        <w:rPr>
          <w:sz w:val="10"/>
          <w:szCs w:val="10"/>
        </w:rPr>
      </w:pPr>
    </w:p>
    <w:p w14:paraId="36E5EF5C" w14:textId="77777777" w:rsidR="007C53CB" w:rsidRDefault="007C53CB" w:rsidP="007C53CB">
      <w:pPr>
        <w:jc w:val="both"/>
        <w:rPr>
          <w:i/>
          <w:iCs/>
        </w:rPr>
      </w:pPr>
      <w:bookmarkStart w:id="6" w:name="_Hlk169622160"/>
      <w:r>
        <w:rPr>
          <w:b/>
          <w:bCs/>
        </w:rPr>
        <w:t xml:space="preserve">Beispiel 3: </w:t>
      </w:r>
      <w:r w:rsidRPr="00723BA7">
        <w:rPr>
          <w:i/>
          <w:iCs/>
        </w:rPr>
        <w:t>„Gibt es auch noch was Interessantes zu posten?“</w:t>
      </w:r>
    </w:p>
    <w:p w14:paraId="2E1C72D1" w14:textId="77777777" w:rsidR="007C53CB" w:rsidRPr="008978BF" w:rsidRDefault="007C53CB" w:rsidP="007C53CB">
      <w:pPr>
        <w:jc w:val="both"/>
      </w:pPr>
      <w:r w:rsidRPr="00723BA7">
        <w:rPr>
          <w:b/>
          <w:bCs/>
        </w:rPr>
        <w:t>Intention:</w:t>
      </w:r>
      <w:r w:rsidRPr="008978BF">
        <w:t xml:space="preserve"> </w:t>
      </w:r>
      <w:r>
        <w:t>_______________________________________________________________________</w:t>
      </w:r>
    </w:p>
    <w:p w14:paraId="146D7FF7" w14:textId="77777777" w:rsidR="007C53CB" w:rsidRDefault="007C53CB" w:rsidP="007C53CB">
      <w:pPr>
        <w:jc w:val="both"/>
      </w:pPr>
      <w:r w:rsidRPr="00723BA7">
        <w:rPr>
          <w:b/>
          <w:bCs/>
        </w:rPr>
        <w:t>Merkmale:</w:t>
      </w:r>
      <w:r>
        <w:rPr>
          <w:b/>
          <w:bCs/>
        </w:rPr>
        <w:t xml:space="preserve"> </w:t>
      </w:r>
      <w:r>
        <w:t>______________________________________________________________________</w:t>
      </w:r>
    </w:p>
    <w:bookmarkEnd w:id="6"/>
    <w:p w14:paraId="47D2D782" w14:textId="77777777" w:rsidR="007C53CB" w:rsidRPr="00236742" w:rsidRDefault="007C53CB" w:rsidP="007C53CB">
      <w:pPr>
        <w:jc w:val="both"/>
        <w:rPr>
          <w:i/>
          <w:iCs/>
          <w:sz w:val="10"/>
          <w:szCs w:val="10"/>
        </w:rPr>
      </w:pPr>
    </w:p>
    <w:p w14:paraId="7EA27994" w14:textId="77777777" w:rsidR="007C53CB" w:rsidRDefault="007C53CB" w:rsidP="007C53CB">
      <w:pPr>
        <w:jc w:val="both"/>
        <w:rPr>
          <w:i/>
          <w:iCs/>
        </w:rPr>
      </w:pPr>
      <w:r>
        <w:rPr>
          <w:b/>
          <w:bCs/>
        </w:rPr>
        <w:t xml:space="preserve">Beispiel 4: </w:t>
      </w:r>
      <w:r w:rsidRPr="00723BA7">
        <w:rPr>
          <w:i/>
          <w:iCs/>
        </w:rPr>
        <w:t>„</w:t>
      </w:r>
      <w:r>
        <w:rPr>
          <w:i/>
          <w:iCs/>
        </w:rPr>
        <w:t xml:space="preserve">Tolles Foto ! Schöneres haben Sie nicht da gelle </w:t>
      </w:r>
      <w:r w:rsidRPr="00723BA7">
        <w:rPr>
          <w:i/>
          <w:iCs/>
        </w:rPr>
        <w:t>?“</w:t>
      </w:r>
    </w:p>
    <w:p w14:paraId="3A1F1D6D" w14:textId="77777777" w:rsidR="007C53CB" w:rsidRPr="008978BF" w:rsidRDefault="007C53CB" w:rsidP="007C53CB">
      <w:pPr>
        <w:jc w:val="both"/>
      </w:pPr>
      <w:r w:rsidRPr="00723BA7">
        <w:rPr>
          <w:b/>
          <w:bCs/>
        </w:rPr>
        <w:t>Intention:</w:t>
      </w:r>
      <w:r w:rsidRPr="008978BF">
        <w:t xml:space="preserve"> </w:t>
      </w:r>
      <w:r>
        <w:t>_______________________________________________________________________</w:t>
      </w:r>
    </w:p>
    <w:p w14:paraId="56B89F69" w14:textId="77777777" w:rsidR="007C53CB" w:rsidRDefault="007C53CB" w:rsidP="007C53CB">
      <w:pPr>
        <w:jc w:val="both"/>
      </w:pPr>
      <w:r w:rsidRPr="00723BA7">
        <w:rPr>
          <w:b/>
          <w:bCs/>
        </w:rPr>
        <w:t>Merkmale:</w:t>
      </w:r>
      <w:r>
        <w:rPr>
          <w:b/>
          <w:bCs/>
        </w:rPr>
        <w:t xml:space="preserve"> </w:t>
      </w:r>
      <w:r>
        <w:t>______________________________________________________________________</w:t>
      </w:r>
    </w:p>
    <w:p w14:paraId="03C85D8F" w14:textId="77777777" w:rsidR="007C53CB" w:rsidRPr="00166E3A" w:rsidRDefault="007C53CB" w:rsidP="007C53CB">
      <w:pPr>
        <w:jc w:val="both"/>
        <w:rPr>
          <w:i/>
          <w:iCs/>
          <w:sz w:val="10"/>
          <w:szCs w:val="10"/>
        </w:rPr>
      </w:pPr>
    </w:p>
    <w:p w14:paraId="38B9E555" w14:textId="77777777" w:rsidR="007C53CB" w:rsidRDefault="007C53CB" w:rsidP="007C53CB">
      <w:pPr>
        <w:jc w:val="both"/>
        <w:rPr>
          <w:i/>
          <w:iCs/>
        </w:rPr>
      </w:pPr>
      <w:bookmarkStart w:id="7" w:name="_Hlk168564304"/>
      <w:r>
        <w:rPr>
          <w:b/>
          <w:bCs/>
        </w:rPr>
        <w:t xml:space="preserve">Beispiel 5: </w:t>
      </w:r>
      <w:r w:rsidRPr="00723BA7">
        <w:rPr>
          <w:i/>
          <w:iCs/>
        </w:rPr>
        <w:t>„</w:t>
      </w:r>
      <w:r>
        <w:rPr>
          <w:i/>
          <w:iCs/>
        </w:rPr>
        <w:t>Wo ist der Bus mit Leuten die das interessiert“</w:t>
      </w:r>
    </w:p>
    <w:p w14:paraId="4E9FB210" w14:textId="77777777" w:rsidR="007C53CB" w:rsidRPr="008978BF" w:rsidRDefault="007C53CB" w:rsidP="007C53CB">
      <w:pPr>
        <w:jc w:val="both"/>
      </w:pPr>
      <w:r w:rsidRPr="00723BA7">
        <w:rPr>
          <w:b/>
          <w:bCs/>
        </w:rPr>
        <w:t>Intention:</w:t>
      </w:r>
      <w:r w:rsidRPr="008978BF">
        <w:t xml:space="preserve"> </w:t>
      </w:r>
      <w:r>
        <w:t>_______________________________________________________________________</w:t>
      </w:r>
    </w:p>
    <w:p w14:paraId="5F7EF4E4" w14:textId="77777777" w:rsidR="007C53CB" w:rsidRDefault="007C53CB" w:rsidP="007C53CB">
      <w:pPr>
        <w:jc w:val="both"/>
        <w:rPr>
          <w:b/>
          <w:bCs/>
        </w:rPr>
      </w:pPr>
      <w:r w:rsidRPr="00723BA7">
        <w:rPr>
          <w:b/>
          <w:bCs/>
        </w:rPr>
        <w:t>Merkmale:</w:t>
      </w:r>
      <w:r>
        <w:rPr>
          <w:b/>
          <w:bCs/>
        </w:rPr>
        <w:t xml:space="preserve"> </w:t>
      </w:r>
      <w:r>
        <w:t>______________________________________________________________________</w:t>
      </w:r>
      <w:bookmarkEnd w:id="7"/>
      <w:r>
        <w:rPr>
          <w:b/>
          <w:bCs/>
        </w:rPr>
        <w:t>_</w:t>
      </w:r>
    </w:p>
    <w:p w14:paraId="2485A9F1" w14:textId="77777777" w:rsidR="007C53CB" w:rsidRPr="00166E3A" w:rsidRDefault="007C53CB" w:rsidP="007C53CB">
      <w:pPr>
        <w:jc w:val="both"/>
        <w:rPr>
          <w:b/>
          <w:bCs/>
          <w:sz w:val="10"/>
          <w:szCs w:val="10"/>
        </w:rPr>
      </w:pPr>
    </w:p>
    <w:p w14:paraId="36D55798" w14:textId="77777777" w:rsidR="007C53CB" w:rsidRDefault="007C53CB" w:rsidP="007C53CB">
      <w:pPr>
        <w:jc w:val="both"/>
        <w:rPr>
          <w:i/>
          <w:iCs/>
        </w:rPr>
      </w:pPr>
      <w:r>
        <w:rPr>
          <w:b/>
          <w:bCs/>
        </w:rPr>
        <w:t xml:space="preserve">Beispiel 6: </w:t>
      </w:r>
      <w:r w:rsidRPr="00723BA7">
        <w:rPr>
          <w:i/>
          <w:iCs/>
        </w:rPr>
        <w:t>„</w:t>
      </w:r>
      <w:r>
        <w:rPr>
          <w:i/>
          <w:iCs/>
        </w:rPr>
        <w:t>In China ist ein voller Reissack umgefallen. Ein mindestens genauso Bewegendes Ereignis. Lasst uns darüber sprechen. Bitte !!!!“</w:t>
      </w:r>
    </w:p>
    <w:p w14:paraId="318E4247" w14:textId="77777777" w:rsidR="007C53CB" w:rsidRPr="008978BF" w:rsidRDefault="007C53CB" w:rsidP="007C53CB">
      <w:pPr>
        <w:jc w:val="both"/>
      </w:pPr>
      <w:r w:rsidRPr="00723BA7">
        <w:rPr>
          <w:b/>
          <w:bCs/>
        </w:rPr>
        <w:t>Intention:</w:t>
      </w:r>
      <w:r w:rsidRPr="008978BF">
        <w:t xml:space="preserve"> </w:t>
      </w:r>
      <w:r>
        <w:t>_______________________________________________________________________</w:t>
      </w:r>
    </w:p>
    <w:p w14:paraId="39917263" w14:textId="77777777" w:rsidR="007C53CB" w:rsidRDefault="007C53CB" w:rsidP="007C53CB">
      <w:pPr>
        <w:jc w:val="both"/>
      </w:pPr>
      <w:r w:rsidRPr="00723BA7">
        <w:rPr>
          <w:b/>
          <w:bCs/>
        </w:rPr>
        <w:t>Merkmale:</w:t>
      </w:r>
      <w:r>
        <w:rPr>
          <w:b/>
          <w:bCs/>
        </w:rPr>
        <w:t xml:space="preserve"> </w:t>
      </w:r>
      <w:r>
        <w:t>______________________________________________________________________</w:t>
      </w:r>
    </w:p>
    <w:p w14:paraId="1BDE1C94" w14:textId="0FBD3EB0" w:rsidR="007C53CB" w:rsidRPr="00A941BA" w:rsidRDefault="0063578B" w:rsidP="007C53CB">
      <w:pPr>
        <w:jc w:val="right"/>
        <w:rPr>
          <w:sz w:val="18"/>
          <w:szCs w:val="18"/>
        </w:rPr>
      </w:pPr>
      <w:hyperlink r:id="rId15" w:history="1">
        <w:r>
          <w:rPr>
            <w:rStyle w:val="Hyperlink"/>
            <w:sz w:val="18"/>
            <w:szCs w:val="18"/>
          </w:rPr>
          <w:t>Link zu thebestsocial.media</w:t>
        </w:r>
      </w:hyperlink>
      <w:r w:rsidR="007C53CB" w:rsidRPr="00A941BA">
        <w:rPr>
          <w:sz w:val="18"/>
          <w:szCs w:val="18"/>
        </w:rPr>
        <w:t xml:space="preserve"> (zuletzt abgerufen am 06.06.2024)</w:t>
      </w:r>
    </w:p>
    <w:p w14:paraId="5C0BAB07" w14:textId="3B200405" w:rsidR="00956DD2" w:rsidRDefault="00956DD2"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7C53CB">
        <w:rPr>
          <w:rFonts w:ascii="Gudea" w:hAnsi="Gudea" w:cs="Tahoma"/>
          <w:b/>
          <w:bCs/>
          <w:sz w:val="20"/>
          <w:szCs w:val="20"/>
        </w:rPr>
        <w:t xml:space="preserve">Hinweise für </w:t>
      </w:r>
      <w:r w:rsidR="00C64FFB">
        <w:rPr>
          <w:rFonts w:ascii="Gudea" w:hAnsi="Gudea" w:cs="Tahoma"/>
          <w:b/>
          <w:bCs/>
          <w:sz w:val="20"/>
          <w:szCs w:val="20"/>
        </w:rPr>
        <w:t xml:space="preserve">die </w:t>
      </w:r>
      <w:r w:rsidRPr="007C53CB">
        <w:rPr>
          <w:rFonts w:ascii="Gudea" w:hAnsi="Gudea" w:cs="Tahoma"/>
          <w:b/>
          <w:bCs/>
          <w:sz w:val="20"/>
          <w:szCs w:val="20"/>
        </w:rPr>
        <w:t>Lehrkraft:</w:t>
      </w:r>
    </w:p>
    <w:p w14:paraId="677D9D48" w14:textId="77777777" w:rsidR="00956DD2" w:rsidRPr="007C53CB" w:rsidRDefault="00956DD2"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21B0F013" w14:textId="64A1D9A4" w:rsidR="00956DD2" w:rsidRPr="00956DD2" w:rsidRDefault="00956DD2"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bookmarkStart w:id="8" w:name="_Hlk169350568"/>
      <w:r w:rsidRPr="00956DD2">
        <w:rPr>
          <w:rFonts w:ascii="Gudea" w:hAnsi="Gudea" w:cs="Tahoma"/>
          <w:b/>
          <w:bCs/>
          <w:sz w:val="20"/>
          <w:szCs w:val="20"/>
        </w:rPr>
        <w:t xml:space="preserve">Beispiel 1: </w:t>
      </w:r>
    </w:p>
    <w:p w14:paraId="500FF07B" w14:textId="453DDF2D" w:rsidR="00956DD2" w:rsidRPr="00956DD2" w:rsidRDefault="00956DD2"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Intention: </w:t>
      </w:r>
      <w:r w:rsidR="00C41981" w:rsidRPr="00C41981">
        <w:rPr>
          <w:rFonts w:ascii="Gudea" w:hAnsi="Gudea" w:cs="Tahoma"/>
          <w:sz w:val="20"/>
          <w:szCs w:val="20"/>
        </w:rPr>
        <w:t xml:space="preserve">provozieren, kritisieren, </w:t>
      </w:r>
      <w:r w:rsidR="0097305A">
        <w:rPr>
          <w:rFonts w:ascii="Gudea" w:hAnsi="Gudea" w:cs="Tahoma"/>
          <w:sz w:val="20"/>
          <w:szCs w:val="20"/>
        </w:rPr>
        <w:t>„</w:t>
      </w:r>
      <w:r w:rsidR="00C41981" w:rsidRPr="00C41981">
        <w:rPr>
          <w:rFonts w:ascii="Gudea" w:hAnsi="Gudea" w:cs="Tahoma"/>
          <w:sz w:val="20"/>
          <w:szCs w:val="20"/>
        </w:rPr>
        <w:t>Zweifel äußern</w:t>
      </w:r>
      <w:r w:rsidR="00976AF7">
        <w:rPr>
          <w:rFonts w:ascii="Gudea" w:hAnsi="Gudea" w:cs="Tahoma"/>
          <w:sz w:val="20"/>
          <w:szCs w:val="20"/>
        </w:rPr>
        <w:t xml:space="preserve"> (?)</w:t>
      </w:r>
    </w:p>
    <w:p w14:paraId="46AD0ED3" w14:textId="28A76362" w:rsidR="00956DD2" w:rsidRPr="00C41981" w:rsidRDefault="00956DD2"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956DD2">
        <w:rPr>
          <w:rFonts w:ascii="Gudea" w:hAnsi="Gudea" w:cs="Tahoma"/>
          <w:b/>
          <w:bCs/>
          <w:sz w:val="20"/>
          <w:szCs w:val="20"/>
        </w:rPr>
        <w:t xml:space="preserve">Merkmale: </w:t>
      </w:r>
      <w:r w:rsidR="00C41981" w:rsidRPr="00C41981">
        <w:rPr>
          <w:rFonts w:ascii="Gudea" w:hAnsi="Gudea" w:cs="Tahoma"/>
          <w:sz w:val="20"/>
          <w:szCs w:val="20"/>
        </w:rPr>
        <w:t xml:space="preserve">das Wort „Demokratie“ in Anführungszeichen; zynischer Wortlaut; Anspielung auf das Handeln Deutschlands im </w:t>
      </w:r>
      <w:r w:rsidR="0097305A">
        <w:rPr>
          <w:rFonts w:ascii="Gudea" w:hAnsi="Gudea" w:cs="Tahoma"/>
          <w:sz w:val="20"/>
          <w:szCs w:val="20"/>
        </w:rPr>
        <w:t>Kontext eines Krieges (vermutlich 2. Weltkrieg)</w:t>
      </w:r>
    </w:p>
    <w:bookmarkEnd w:id="8"/>
    <w:p w14:paraId="78FE09FD" w14:textId="77777777" w:rsidR="00C41981" w:rsidRDefault="00C41981"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48F66440" w14:textId="2F0D5DEE" w:rsidR="00C41981" w:rsidRPr="00956DD2" w:rsidRDefault="00C41981"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Beispiel </w:t>
      </w:r>
      <w:r w:rsidR="007363AC">
        <w:rPr>
          <w:rFonts w:ascii="Gudea" w:hAnsi="Gudea" w:cs="Tahoma"/>
          <w:b/>
          <w:bCs/>
          <w:sz w:val="20"/>
          <w:szCs w:val="20"/>
        </w:rPr>
        <w:t>2</w:t>
      </w:r>
      <w:r w:rsidRPr="00956DD2">
        <w:rPr>
          <w:rFonts w:ascii="Gudea" w:hAnsi="Gudea" w:cs="Tahoma"/>
          <w:b/>
          <w:bCs/>
          <w:sz w:val="20"/>
          <w:szCs w:val="20"/>
        </w:rPr>
        <w:t xml:space="preserve">: </w:t>
      </w:r>
    </w:p>
    <w:p w14:paraId="2F70B9ED" w14:textId="27DF3733" w:rsidR="00C41981" w:rsidRPr="00956DD2" w:rsidRDefault="00C41981"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Intention: </w:t>
      </w:r>
      <w:r>
        <w:rPr>
          <w:rFonts w:ascii="Gudea" w:hAnsi="Gudea" w:cs="Tahoma"/>
          <w:sz w:val="20"/>
          <w:szCs w:val="20"/>
        </w:rPr>
        <w:t xml:space="preserve">provozieren, </w:t>
      </w:r>
      <w:r w:rsidR="00E71C5A">
        <w:rPr>
          <w:rFonts w:ascii="Gudea" w:hAnsi="Gudea" w:cs="Tahoma"/>
          <w:sz w:val="20"/>
          <w:szCs w:val="20"/>
        </w:rPr>
        <w:t>sich lustig machen, spotten</w:t>
      </w:r>
      <w:r w:rsidR="00471037">
        <w:rPr>
          <w:rFonts w:ascii="Gudea" w:hAnsi="Gudea" w:cs="Tahoma"/>
          <w:sz w:val="20"/>
          <w:szCs w:val="20"/>
        </w:rPr>
        <w:t>, beleidigen</w:t>
      </w:r>
    </w:p>
    <w:p w14:paraId="1299884D" w14:textId="708AA87C" w:rsidR="00C41981" w:rsidRDefault="00C41981"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956DD2">
        <w:rPr>
          <w:rFonts w:ascii="Gudea" w:hAnsi="Gudea" w:cs="Tahoma"/>
          <w:b/>
          <w:bCs/>
          <w:sz w:val="20"/>
          <w:szCs w:val="20"/>
        </w:rPr>
        <w:t xml:space="preserve">Merkmale: </w:t>
      </w:r>
      <w:r w:rsidR="00E71C5A">
        <w:rPr>
          <w:rFonts w:ascii="Gudea" w:hAnsi="Gudea" w:cs="Tahoma"/>
          <w:sz w:val="20"/>
          <w:szCs w:val="20"/>
        </w:rPr>
        <w:t xml:space="preserve">unsachlich; anstatt sich </w:t>
      </w:r>
      <w:r w:rsidR="0097305A">
        <w:rPr>
          <w:rFonts w:ascii="Gudea" w:hAnsi="Gudea" w:cs="Tahoma"/>
          <w:sz w:val="20"/>
          <w:szCs w:val="20"/>
        </w:rPr>
        <w:t xml:space="preserve">sachlich </w:t>
      </w:r>
      <w:r w:rsidR="00E71C5A">
        <w:rPr>
          <w:rFonts w:ascii="Gudea" w:hAnsi="Gudea" w:cs="Tahoma"/>
          <w:sz w:val="20"/>
          <w:szCs w:val="20"/>
        </w:rPr>
        <w:t>mit dem Thema auseinanderzusetzen</w:t>
      </w:r>
      <w:r w:rsidR="0097305A">
        <w:rPr>
          <w:rFonts w:ascii="Gudea" w:hAnsi="Gudea" w:cs="Tahoma"/>
          <w:sz w:val="20"/>
          <w:szCs w:val="20"/>
        </w:rPr>
        <w:t>/ sich sachlich zu einem Sachverhalt zu äußern</w:t>
      </w:r>
      <w:r w:rsidR="00E71C5A">
        <w:rPr>
          <w:rFonts w:ascii="Gudea" w:hAnsi="Gudea" w:cs="Tahoma"/>
          <w:sz w:val="20"/>
          <w:szCs w:val="20"/>
        </w:rPr>
        <w:t>, wird ein äußeres Merkmal (hier Haare)</w:t>
      </w:r>
      <w:r w:rsidR="0097305A">
        <w:rPr>
          <w:rFonts w:ascii="Gudea" w:hAnsi="Gudea" w:cs="Tahoma"/>
          <w:sz w:val="20"/>
          <w:szCs w:val="20"/>
        </w:rPr>
        <w:t xml:space="preserve"> einer Person</w:t>
      </w:r>
      <w:r w:rsidR="00E71C5A">
        <w:rPr>
          <w:rFonts w:ascii="Gudea" w:hAnsi="Gudea" w:cs="Tahoma"/>
          <w:sz w:val="20"/>
          <w:szCs w:val="20"/>
        </w:rPr>
        <w:t xml:space="preserve"> </w:t>
      </w:r>
      <w:r w:rsidR="007363AC">
        <w:rPr>
          <w:rFonts w:ascii="Gudea" w:hAnsi="Gudea" w:cs="Tahoma"/>
          <w:sz w:val="20"/>
          <w:szCs w:val="20"/>
        </w:rPr>
        <w:t>thematisiert/ ins Lächerliche gezogen</w:t>
      </w:r>
    </w:p>
    <w:p w14:paraId="6FC3A63A" w14:textId="77777777" w:rsidR="007363AC" w:rsidRDefault="007363AC"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5CEE57E2" w14:textId="14C703BF" w:rsidR="007363AC" w:rsidRPr="00956DD2" w:rsidRDefault="007363AC"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Beispiel </w:t>
      </w:r>
      <w:r>
        <w:rPr>
          <w:rFonts w:ascii="Gudea" w:hAnsi="Gudea" w:cs="Tahoma"/>
          <w:b/>
          <w:bCs/>
          <w:sz w:val="20"/>
          <w:szCs w:val="20"/>
        </w:rPr>
        <w:t>3</w:t>
      </w:r>
      <w:r w:rsidRPr="00956DD2">
        <w:rPr>
          <w:rFonts w:ascii="Gudea" w:hAnsi="Gudea" w:cs="Tahoma"/>
          <w:b/>
          <w:bCs/>
          <w:sz w:val="20"/>
          <w:szCs w:val="20"/>
        </w:rPr>
        <w:t xml:space="preserve">: </w:t>
      </w:r>
    </w:p>
    <w:p w14:paraId="3EAE600E" w14:textId="38E5707E" w:rsidR="007363AC" w:rsidRPr="00956DD2" w:rsidRDefault="007363AC"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lastRenderedPageBreak/>
        <w:t xml:space="preserve">Intention: </w:t>
      </w:r>
      <w:r>
        <w:rPr>
          <w:rFonts w:ascii="Gudea" w:hAnsi="Gudea" w:cs="Tahoma"/>
          <w:sz w:val="20"/>
          <w:szCs w:val="20"/>
        </w:rPr>
        <w:t xml:space="preserve">provozieren, </w:t>
      </w:r>
      <w:r w:rsidR="00471037">
        <w:rPr>
          <w:rFonts w:ascii="Gudea" w:hAnsi="Gudea" w:cs="Tahoma"/>
          <w:sz w:val="20"/>
          <w:szCs w:val="20"/>
        </w:rPr>
        <w:t>Desinteresse zeigen</w:t>
      </w:r>
    </w:p>
    <w:p w14:paraId="42A7C297" w14:textId="16D4FC15" w:rsidR="007363AC" w:rsidRDefault="007363AC"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956DD2">
        <w:rPr>
          <w:rFonts w:ascii="Gudea" w:hAnsi="Gudea" w:cs="Tahoma"/>
          <w:b/>
          <w:bCs/>
          <w:sz w:val="20"/>
          <w:szCs w:val="20"/>
        </w:rPr>
        <w:t xml:space="preserve">Merkmale: </w:t>
      </w:r>
      <w:r>
        <w:rPr>
          <w:rFonts w:ascii="Gudea" w:hAnsi="Gudea" w:cs="Tahoma"/>
          <w:sz w:val="20"/>
          <w:szCs w:val="20"/>
        </w:rPr>
        <w:t xml:space="preserve">unsachlich; </w:t>
      </w:r>
      <w:r w:rsidR="00471037">
        <w:rPr>
          <w:rFonts w:ascii="Gudea" w:hAnsi="Gudea" w:cs="Tahoma"/>
          <w:sz w:val="20"/>
          <w:szCs w:val="20"/>
        </w:rPr>
        <w:t>es wird reagiert, gleichzeitig wird suggeriert, dass das Thema bedeutungslos/ uninteressant ist</w:t>
      </w:r>
      <w:r w:rsidR="0097305A">
        <w:rPr>
          <w:rFonts w:ascii="Gudea" w:hAnsi="Gudea" w:cs="Tahoma"/>
          <w:sz w:val="20"/>
          <w:szCs w:val="20"/>
        </w:rPr>
        <w:t xml:space="preserve"> und </w:t>
      </w:r>
      <w:r w:rsidR="00471037">
        <w:rPr>
          <w:rFonts w:ascii="Gudea" w:hAnsi="Gudea" w:cs="Tahoma"/>
          <w:sz w:val="20"/>
          <w:szCs w:val="20"/>
        </w:rPr>
        <w:t>eine Auseinandersetzung entsprechend nicht lohnend/ nötig ist</w:t>
      </w:r>
    </w:p>
    <w:p w14:paraId="34282C3F" w14:textId="7376D272" w:rsidR="007363AC" w:rsidRDefault="007363AC"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244CC110" w14:textId="5136B008" w:rsidR="00471037" w:rsidRPr="00956DD2" w:rsidRDefault="00471037"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Beispiel </w:t>
      </w:r>
      <w:r>
        <w:rPr>
          <w:rFonts w:ascii="Gudea" w:hAnsi="Gudea" w:cs="Tahoma"/>
          <w:b/>
          <w:bCs/>
          <w:sz w:val="20"/>
          <w:szCs w:val="20"/>
        </w:rPr>
        <w:t>4</w:t>
      </w:r>
      <w:r w:rsidRPr="00956DD2">
        <w:rPr>
          <w:rFonts w:ascii="Gudea" w:hAnsi="Gudea" w:cs="Tahoma"/>
          <w:b/>
          <w:bCs/>
          <w:sz w:val="20"/>
          <w:szCs w:val="20"/>
        </w:rPr>
        <w:t xml:space="preserve">: </w:t>
      </w:r>
    </w:p>
    <w:p w14:paraId="2F975B74" w14:textId="69172F02" w:rsidR="00471037" w:rsidRPr="00956DD2" w:rsidRDefault="00471037"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Intention: </w:t>
      </w:r>
      <w:r>
        <w:rPr>
          <w:rFonts w:ascii="Gudea" w:hAnsi="Gudea" w:cs="Tahoma"/>
          <w:sz w:val="20"/>
          <w:szCs w:val="20"/>
        </w:rPr>
        <w:t>provozieren, spotten, sich lächerlich machen, belei</w:t>
      </w:r>
      <w:r w:rsidR="00891046">
        <w:rPr>
          <w:rFonts w:ascii="Gudea" w:hAnsi="Gudea" w:cs="Tahoma"/>
          <w:sz w:val="20"/>
          <w:szCs w:val="20"/>
        </w:rPr>
        <w:t>d</w:t>
      </w:r>
      <w:r>
        <w:rPr>
          <w:rFonts w:ascii="Gudea" w:hAnsi="Gudea" w:cs="Tahoma"/>
          <w:sz w:val="20"/>
          <w:szCs w:val="20"/>
        </w:rPr>
        <w:t>igen</w:t>
      </w:r>
      <w:r w:rsidR="00891046">
        <w:rPr>
          <w:rFonts w:ascii="Gudea" w:hAnsi="Gudea" w:cs="Tahoma"/>
          <w:sz w:val="20"/>
          <w:szCs w:val="20"/>
        </w:rPr>
        <w:t>, kritisieren</w:t>
      </w:r>
    </w:p>
    <w:p w14:paraId="5C9C4668" w14:textId="1D26A3B8" w:rsidR="00471037" w:rsidRDefault="00471037"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956DD2">
        <w:rPr>
          <w:rFonts w:ascii="Gudea" w:hAnsi="Gudea" w:cs="Tahoma"/>
          <w:b/>
          <w:bCs/>
          <w:sz w:val="20"/>
          <w:szCs w:val="20"/>
        </w:rPr>
        <w:t xml:space="preserve">Merkmale: </w:t>
      </w:r>
      <w:r>
        <w:rPr>
          <w:rFonts w:ascii="Gudea" w:hAnsi="Gudea" w:cs="Tahoma"/>
          <w:sz w:val="20"/>
          <w:szCs w:val="20"/>
        </w:rPr>
        <w:t xml:space="preserve">unsachlich; es wird reagiert, gleichzeitig wird sich lustig gemacht; „gelle“ </w:t>
      </w:r>
      <w:r w:rsidRPr="00471037">
        <w:rPr>
          <w:rFonts w:ascii="Gudea" w:hAnsi="Gudea" w:cs="Tahoma"/>
          <w:sz w:val="20"/>
          <w:szCs w:val="20"/>
        </w:rPr>
        <w:sym w:font="Wingdings" w:char="F0E0"/>
      </w:r>
      <w:r>
        <w:rPr>
          <w:rFonts w:ascii="Gudea" w:hAnsi="Gudea" w:cs="Tahoma"/>
          <w:sz w:val="20"/>
          <w:szCs w:val="20"/>
        </w:rPr>
        <w:t xml:space="preserve"> ugs., unvollständiger Satzbau. Vermeintliches Kompliment</w:t>
      </w:r>
      <w:r w:rsidR="002232A1">
        <w:rPr>
          <w:rFonts w:ascii="Gudea" w:hAnsi="Gudea" w:cs="Tahoma"/>
          <w:sz w:val="20"/>
          <w:szCs w:val="20"/>
        </w:rPr>
        <w:t xml:space="preserve"> („Tolles Foto“)</w:t>
      </w:r>
      <w:r>
        <w:rPr>
          <w:rFonts w:ascii="Gudea" w:hAnsi="Gudea" w:cs="Tahoma"/>
          <w:sz w:val="20"/>
          <w:szCs w:val="20"/>
        </w:rPr>
        <w:t xml:space="preserve"> entpuppt sich als Hohn/ Spott.</w:t>
      </w:r>
      <w:r w:rsidR="0097305A">
        <w:rPr>
          <w:rFonts w:ascii="Gudea" w:hAnsi="Gudea" w:cs="Tahoma"/>
          <w:sz w:val="20"/>
          <w:szCs w:val="20"/>
        </w:rPr>
        <w:t xml:space="preserve"> Direkte Ansprache </w:t>
      </w:r>
      <w:r w:rsidR="002232A1">
        <w:rPr>
          <w:rFonts w:ascii="Gudea" w:hAnsi="Gudea" w:cs="Tahoma"/>
          <w:sz w:val="20"/>
          <w:szCs w:val="20"/>
        </w:rPr>
        <w:t>(</w:t>
      </w:r>
      <w:r w:rsidR="0097305A">
        <w:rPr>
          <w:rFonts w:ascii="Gudea" w:hAnsi="Gudea" w:cs="Tahoma"/>
          <w:sz w:val="20"/>
          <w:szCs w:val="20"/>
        </w:rPr>
        <w:t>„Sie“</w:t>
      </w:r>
      <w:r w:rsidR="002232A1">
        <w:rPr>
          <w:rFonts w:ascii="Gudea" w:hAnsi="Gudea" w:cs="Tahoma"/>
          <w:sz w:val="20"/>
          <w:szCs w:val="20"/>
        </w:rPr>
        <w:t>)</w:t>
      </w:r>
      <w:r w:rsidR="0097305A">
        <w:rPr>
          <w:rFonts w:ascii="Gudea" w:hAnsi="Gudea" w:cs="Tahoma"/>
          <w:sz w:val="20"/>
          <w:szCs w:val="20"/>
        </w:rPr>
        <w:t xml:space="preserve"> an Verfasser-/innen/ Redakteur/-innen</w:t>
      </w:r>
    </w:p>
    <w:p w14:paraId="0DA6DFCB" w14:textId="6BD4DB48" w:rsidR="00891046" w:rsidRDefault="00891046"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761AD3E6" w14:textId="378E7D90" w:rsidR="00C41981" w:rsidRPr="00236742" w:rsidRDefault="00891046" w:rsidP="00464B36">
      <w:pPr>
        <w:pStyle w:val="StandardWeb"/>
        <w:suppressLineNumbers/>
        <w:pBdr>
          <w:top w:val="single" w:sz="4" w:space="1" w:color="auto"/>
          <w:left w:val="single" w:sz="4" w:space="4" w:color="auto"/>
          <w:bottom w:val="single" w:sz="4" w:space="1" w:color="auto"/>
          <w:right w:val="single" w:sz="4" w:space="4" w:color="auto"/>
        </w:pBdr>
        <w:contextualSpacing/>
        <w:jc w:val="both"/>
        <w:rPr>
          <w:b/>
          <w:bCs/>
          <w:sz w:val="10"/>
          <w:szCs w:val="10"/>
        </w:rPr>
      </w:pPr>
      <w:r w:rsidRPr="00956DD2">
        <w:rPr>
          <w:rFonts w:ascii="Gudea" w:hAnsi="Gudea" w:cs="Tahoma"/>
          <w:b/>
          <w:bCs/>
          <w:sz w:val="20"/>
          <w:szCs w:val="20"/>
        </w:rPr>
        <w:t xml:space="preserve">Beispiel </w:t>
      </w:r>
      <w:r>
        <w:rPr>
          <w:rFonts w:ascii="Gudea" w:hAnsi="Gudea" w:cs="Tahoma"/>
          <w:b/>
          <w:bCs/>
          <w:sz w:val="20"/>
          <w:szCs w:val="20"/>
        </w:rPr>
        <w:t>5 und 6</w:t>
      </w:r>
      <w:r w:rsidRPr="00956DD2">
        <w:rPr>
          <w:rFonts w:ascii="Gudea" w:hAnsi="Gudea" w:cs="Tahoma"/>
          <w:b/>
          <w:bCs/>
          <w:sz w:val="20"/>
          <w:szCs w:val="20"/>
        </w:rPr>
        <w:t xml:space="preserve"> </w:t>
      </w:r>
      <w:r>
        <w:rPr>
          <w:rFonts w:ascii="Gudea" w:hAnsi="Gudea" w:cs="Tahoma"/>
          <w:b/>
          <w:bCs/>
          <w:sz w:val="20"/>
          <w:szCs w:val="20"/>
        </w:rPr>
        <w:t>siehe Beispiel 3</w:t>
      </w:r>
      <w:r w:rsidR="00A71E84">
        <w:rPr>
          <w:rFonts w:ascii="Gudea" w:hAnsi="Gudea" w:cs="Tahoma"/>
          <w:b/>
          <w:bCs/>
          <w:sz w:val="20"/>
          <w:szCs w:val="20"/>
        </w:rPr>
        <w:t>; Ton in Beispiel 6 spöttischer und höhnischer</w:t>
      </w:r>
      <w:r w:rsidR="002232A1">
        <w:rPr>
          <w:rFonts w:ascii="Gudea" w:hAnsi="Gudea" w:cs="Tahoma"/>
          <w:b/>
          <w:bCs/>
          <w:sz w:val="20"/>
          <w:szCs w:val="20"/>
        </w:rPr>
        <w:t xml:space="preserve"> („Bitte!!!!)</w:t>
      </w:r>
    </w:p>
    <w:p w14:paraId="4DF8A99C" w14:textId="2E6CE97A" w:rsidR="00A71E84" w:rsidRDefault="00A71E84" w:rsidP="00A71E84">
      <w:pPr>
        <w:pStyle w:val="berschrift2"/>
      </w:pPr>
      <w:r>
        <w:t>Trolle erkennen (II)</w:t>
      </w:r>
    </w:p>
    <w:p w14:paraId="44C3B31E" w14:textId="66972D16" w:rsidR="00A71E84" w:rsidRDefault="00A71E84" w:rsidP="00A71E84">
      <w:pPr>
        <w:rPr>
          <w:b/>
          <w:bCs/>
        </w:rPr>
      </w:pPr>
      <w:r>
        <w:rPr>
          <w:b/>
          <w:bCs/>
        </w:rPr>
        <w:t>Aufgabe</w:t>
      </w:r>
    </w:p>
    <w:p w14:paraId="3653FD24" w14:textId="1104E3C1" w:rsidR="00A71E84" w:rsidRDefault="00A71E84" w:rsidP="00A71E84">
      <w:pPr>
        <w:rPr>
          <w:lang w:eastAsia="de-DE"/>
        </w:rPr>
      </w:pPr>
      <w:r>
        <w:rPr>
          <w:lang w:eastAsia="de-DE"/>
        </w:rPr>
        <w:t>Sie wollen für Ihre Schule ein ansprechendes Infoblatt zum Thema „Trolle im Internet erkennen“ erstellen.</w:t>
      </w:r>
    </w:p>
    <w:p w14:paraId="1E8CCF6E" w14:textId="36098B5E" w:rsidR="00A71E84" w:rsidRDefault="00A71E84" w:rsidP="00356972">
      <w:pPr>
        <w:pStyle w:val="Listenabsatz"/>
        <w:numPr>
          <w:ilvl w:val="0"/>
          <w:numId w:val="37"/>
        </w:numPr>
        <w:rPr>
          <w:lang w:eastAsia="de-DE"/>
        </w:rPr>
      </w:pPr>
      <w:r w:rsidRPr="0023006A">
        <w:rPr>
          <w:b/>
          <w:bCs/>
          <w:lang w:eastAsia="de-DE"/>
        </w:rPr>
        <w:t>Lesen Sie</w:t>
      </w:r>
      <w:r>
        <w:rPr>
          <w:lang w:eastAsia="de-DE"/>
        </w:rPr>
        <w:t xml:space="preserve"> dazu d</w:t>
      </w:r>
      <w:r w:rsidR="00166E3A">
        <w:rPr>
          <w:lang w:eastAsia="de-DE"/>
        </w:rPr>
        <w:t>en</w:t>
      </w:r>
      <w:r>
        <w:rPr>
          <w:lang w:eastAsia="de-DE"/>
        </w:rPr>
        <w:t xml:space="preserve"> folgenden Text und entnehmen Sie ih</w:t>
      </w:r>
      <w:r w:rsidR="002232A1">
        <w:rPr>
          <w:lang w:eastAsia="de-DE"/>
        </w:rPr>
        <w:t>m</w:t>
      </w:r>
      <w:r w:rsidR="00FB0A55">
        <w:rPr>
          <w:lang w:eastAsia="de-DE"/>
        </w:rPr>
        <w:t xml:space="preserve"> </w:t>
      </w:r>
      <w:r>
        <w:rPr>
          <w:lang w:eastAsia="de-DE"/>
        </w:rPr>
        <w:t>die wichtigsten Informationen.</w:t>
      </w:r>
    </w:p>
    <w:p w14:paraId="49BEE050" w14:textId="4C16B1E9" w:rsidR="00A71E84" w:rsidRDefault="00A71E84" w:rsidP="00A71E84">
      <w:pPr>
        <w:pStyle w:val="Listenabsatz"/>
        <w:rPr>
          <w:lang w:eastAsia="de-DE"/>
        </w:rPr>
      </w:pPr>
      <w:r>
        <w:rPr>
          <w:noProof/>
        </w:rPr>
        <w:drawing>
          <wp:anchor distT="0" distB="0" distL="114300" distR="114300" simplePos="0" relativeHeight="251686912" behindDoc="0" locked="0" layoutInCell="1" allowOverlap="1" wp14:anchorId="7B52D784" wp14:editId="52288EC6">
            <wp:simplePos x="0" y="0"/>
            <wp:positionH relativeFrom="margin">
              <wp:align>right</wp:align>
            </wp:positionH>
            <wp:positionV relativeFrom="paragraph">
              <wp:posOffset>95885</wp:posOffset>
            </wp:positionV>
            <wp:extent cx="720000" cy="720000"/>
            <wp:effectExtent l="0" t="0" r="4445" b="4445"/>
            <wp:wrapSquare wrapText="bothSides"/>
            <wp:docPr id="1479850689" name="Bild 1"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50689" name="Bild 1" descr="Ein Bild, das Muster, Pixel, Design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de-DE"/>
        </w:rPr>
        <w:t xml:space="preserve">Ergänzend können Sie dazu das Video (QR-Code) schauen. </w:t>
      </w:r>
    </w:p>
    <w:p w14:paraId="13542352" w14:textId="19256EC1" w:rsidR="00A71E84" w:rsidRDefault="00A71E84" w:rsidP="00A71E84">
      <w:pPr>
        <w:pStyle w:val="Listenabsatz"/>
        <w:numPr>
          <w:ilvl w:val="0"/>
          <w:numId w:val="37"/>
        </w:numPr>
        <w:rPr>
          <w:lang w:eastAsia="de-DE"/>
        </w:rPr>
      </w:pPr>
      <w:r w:rsidRPr="0023006A">
        <w:rPr>
          <w:b/>
          <w:bCs/>
          <w:lang w:eastAsia="de-DE"/>
        </w:rPr>
        <w:t>Erstellen Sie</w:t>
      </w:r>
      <w:r>
        <w:rPr>
          <w:lang w:eastAsia="de-DE"/>
        </w:rPr>
        <w:t xml:space="preserve"> im Anschluss das Infoblatt.</w:t>
      </w:r>
      <w:r w:rsidRPr="00A71E84">
        <w:rPr>
          <w:noProof/>
        </w:rPr>
        <w:t xml:space="preserve"> </w:t>
      </w:r>
    </w:p>
    <w:p w14:paraId="785E6AAD" w14:textId="2E0414B0" w:rsidR="006974EA" w:rsidRPr="00DB47BD" w:rsidRDefault="006974EA" w:rsidP="00F5581F">
      <w:pPr>
        <w:pStyle w:val="Listenabsatz"/>
        <w:numPr>
          <w:ilvl w:val="0"/>
          <w:numId w:val="37"/>
        </w:numPr>
        <w:rPr>
          <w:lang w:eastAsia="de-DE"/>
        </w:rPr>
      </w:pPr>
      <w:r w:rsidRPr="00DB47BD">
        <w:rPr>
          <w:noProof/>
        </w:rPr>
        <w:t xml:space="preserve">Zusatz: </w:t>
      </w:r>
      <w:r w:rsidRPr="00DB47BD">
        <w:rPr>
          <w:b/>
          <w:bCs/>
          <w:noProof/>
        </w:rPr>
        <w:t>Ergänzen Sie</w:t>
      </w:r>
      <w:r w:rsidRPr="00DB47BD">
        <w:rPr>
          <w:noProof/>
        </w:rPr>
        <w:t xml:space="preserve"> Ihr</w:t>
      </w:r>
      <w:r w:rsidR="00DB47BD">
        <w:rPr>
          <w:noProof/>
        </w:rPr>
        <w:t>e</w:t>
      </w:r>
      <w:r w:rsidRPr="00DB47BD">
        <w:rPr>
          <w:noProof/>
        </w:rPr>
        <w:t xml:space="preserve"> Informationen um interessante Aspekte aus dem Text „Internet-Foren: Woran erkennt man einen Troll?“</w:t>
      </w:r>
    </w:p>
    <w:p w14:paraId="34DF916A" w14:textId="65A5F7DA" w:rsidR="0065743E" w:rsidRPr="005108C7" w:rsidRDefault="0065743E" w:rsidP="0065743E">
      <w:pPr>
        <w:pBdr>
          <w:top w:val="single" w:sz="4" w:space="1" w:color="auto"/>
          <w:left w:val="single" w:sz="4" w:space="4" w:color="auto"/>
          <w:bottom w:val="single" w:sz="4" w:space="1" w:color="auto"/>
          <w:right w:val="single" w:sz="4" w:space="4" w:color="auto"/>
        </w:pBdr>
        <w:jc w:val="both"/>
        <w:rPr>
          <w:b/>
          <w:bCs/>
        </w:rPr>
      </w:pPr>
      <w:r w:rsidRPr="005108C7">
        <w:rPr>
          <w:b/>
          <w:bCs/>
        </w:rPr>
        <w:t>Material 1</w:t>
      </w:r>
    </w:p>
    <w:p w14:paraId="7FDA5C61" w14:textId="77777777" w:rsidR="0065743E" w:rsidRPr="005108C7" w:rsidRDefault="0065743E" w:rsidP="0065743E">
      <w:pPr>
        <w:pBdr>
          <w:top w:val="single" w:sz="4" w:space="1" w:color="auto"/>
          <w:left w:val="single" w:sz="4" w:space="4" w:color="auto"/>
          <w:bottom w:val="single" w:sz="4" w:space="1" w:color="auto"/>
          <w:right w:val="single" w:sz="4" w:space="4" w:color="auto"/>
        </w:pBdr>
        <w:jc w:val="both"/>
        <w:rPr>
          <w:b/>
          <w:bCs/>
        </w:rPr>
      </w:pPr>
      <w:r w:rsidRPr="005108C7">
        <w:rPr>
          <w:b/>
          <w:bCs/>
        </w:rPr>
        <w:t>Wie erkenne ich Trolle?</w:t>
      </w:r>
    </w:p>
    <w:p w14:paraId="77170360" w14:textId="77777777" w:rsidR="0065743E" w:rsidRPr="005108C7" w:rsidRDefault="0065743E" w:rsidP="00464B36">
      <w:pPr>
        <w:suppressLineNumbers w:val="0"/>
        <w:pBdr>
          <w:top w:val="single" w:sz="4" w:space="1" w:color="auto"/>
          <w:left w:val="single" w:sz="4" w:space="4" w:color="auto"/>
          <w:bottom w:val="single" w:sz="4" w:space="1" w:color="auto"/>
          <w:right w:val="single" w:sz="4" w:space="4" w:color="auto"/>
        </w:pBdr>
        <w:jc w:val="both"/>
      </w:pPr>
      <w:r w:rsidRPr="005108C7">
        <w:t>Da sich hinter Trollen oft echte Menschen verstecken, sind die Accounts schwieriger als Fake-Accounts zu erkennen. Insbesondere wenn solche Profile im Rahmen von Troll-Netzwerken jahrelang gepflegt werden, so dass die üblichen Merkmale wie Profilname, Erstellungsdatum, Biografie und Followeranzahl für deren Entlarvung nicht immer aufschlussreich sind. Trotzdem überprüfen Sie auf alle Fälle die bereits oben aufgeführten typischen Merkmale von Fake-Accounts.</w:t>
      </w:r>
    </w:p>
    <w:p w14:paraId="48E969BE" w14:textId="4CDB59DA" w:rsidR="0065743E" w:rsidRPr="005108C7" w:rsidRDefault="0065743E" w:rsidP="00464B36">
      <w:pPr>
        <w:suppressLineNumbers w:val="0"/>
        <w:pBdr>
          <w:top w:val="single" w:sz="4" w:space="1" w:color="auto"/>
          <w:left w:val="single" w:sz="4" w:space="4" w:color="auto"/>
          <w:bottom w:val="single" w:sz="4" w:space="1" w:color="auto"/>
          <w:right w:val="single" w:sz="4" w:space="4" w:color="auto"/>
        </w:pBdr>
        <w:jc w:val="both"/>
      </w:pPr>
      <w:r w:rsidRPr="005108C7">
        <w:t>Zusätzlich analysieren Sie die von der Person öffentlich geposteten Inhalte: Führen Links eventuell zu Nachrichtenseiten, die Falschmeldungen produzieren</w:t>
      </w:r>
      <w:r>
        <w:t xml:space="preserve">? </w:t>
      </w:r>
      <w:r w:rsidRPr="005108C7">
        <w:t>Beachten Sie dabei auch, ob im verdächtigen Account neben zahlreichen Reposts auch persönliche Einträge erscheinen. Wenn sich die Aktivität des Profils ausschließlich auf die Verbreitung von fremden Inhalten, insbesondere von erwiesenen Falschmeldungen, beschränkt, kann das ein Hinweis auf einen Internettroll sein.</w:t>
      </w:r>
    </w:p>
    <w:p w14:paraId="3D8A7F35" w14:textId="77777777" w:rsidR="0065743E" w:rsidRPr="005108C7" w:rsidRDefault="0065743E" w:rsidP="00464B36">
      <w:pPr>
        <w:suppressLineNumbers w:val="0"/>
        <w:pBdr>
          <w:top w:val="single" w:sz="4" w:space="1" w:color="auto"/>
          <w:left w:val="single" w:sz="4" w:space="4" w:color="auto"/>
          <w:bottom w:val="single" w:sz="4" w:space="1" w:color="auto"/>
          <w:right w:val="single" w:sz="4" w:space="4" w:color="auto"/>
        </w:pBdr>
        <w:jc w:val="both"/>
      </w:pPr>
      <w:r w:rsidRPr="005108C7">
        <w:t>Prüfen Sie, ob Sie gemeinsame Freunde haben. Ist das der Fall, fragen Sie bei ihnen nach, wer die fragliche Person ist.</w:t>
      </w:r>
    </w:p>
    <w:p w14:paraId="053EDE49" w14:textId="77777777" w:rsidR="0065743E" w:rsidRPr="005108C7" w:rsidRDefault="0065743E" w:rsidP="00464B36">
      <w:pPr>
        <w:suppressLineNumbers w:val="0"/>
        <w:pBdr>
          <w:top w:val="single" w:sz="4" w:space="1" w:color="auto"/>
          <w:left w:val="single" w:sz="4" w:space="4" w:color="auto"/>
          <w:bottom w:val="single" w:sz="4" w:space="1" w:color="auto"/>
          <w:right w:val="single" w:sz="4" w:space="4" w:color="auto"/>
        </w:pBdr>
        <w:jc w:val="both"/>
      </w:pPr>
      <w:r w:rsidRPr="005108C7">
        <w:lastRenderedPageBreak/>
        <w:t>Achten Sie darauf, wie viel Zeit der vermeintliche Troll in sozialen Netzwerken verbringt: Stundenlange Diskussionen in Kommentaren bei bestimmten Medienaccounts, Verbreitung von denselben Messages unter verschiedenen Beiträgen, Posten und Teilen in sehr kurzen Abständen können ein Hinweis darauf sein, dass die Person ihre Aktivitäten auf Facebook, Twitter, Instagram und YouTube "hauptberuflich" betreibt.</w:t>
      </w:r>
    </w:p>
    <w:p w14:paraId="57E25BAD" w14:textId="77777777" w:rsidR="0065743E" w:rsidRPr="005108C7" w:rsidRDefault="0065743E" w:rsidP="00464B36">
      <w:pPr>
        <w:suppressLineNumbers w:val="0"/>
        <w:pBdr>
          <w:top w:val="single" w:sz="4" w:space="1" w:color="auto"/>
          <w:left w:val="single" w:sz="4" w:space="4" w:color="auto"/>
          <w:bottom w:val="single" w:sz="4" w:space="1" w:color="auto"/>
          <w:right w:val="single" w:sz="4" w:space="4" w:color="auto"/>
        </w:pBdr>
        <w:jc w:val="both"/>
      </w:pPr>
      <w:r w:rsidRPr="005108C7">
        <w:t>Eine der wichtigsten Fragen bei der Erkennung von einem Troll in sozialen Netzwerken ist, ob er einen sinnvollen inhaltlichen Beitrag zur Diskussion leistet. Ist es nicht der Fall und der Account manipuliert die anderen und ruft nur negative Emotionen hervor, verzichten Sie auf weitere Diskussion und melden Sie das Profil dem Seitenbetreiber zur Überprüfung.</w:t>
      </w:r>
    </w:p>
    <w:p w14:paraId="21E3EECA" w14:textId="630B326C" w:rsidR="0065743E" w:rsidRDefault="0063578B" w:rsidP="00914600">
      <w:pPr>
        <w:pBdr>
          <w:top w:val="single" w:sz="4" w:space="1" w:color="auto"/>
          <w:left w:val="single" w:sz="4" w:space="4" w:color="auto"/>
          <w:bottom w:val="single" w:sz="4" w:space="1" w:color="auto"/>
          <w:right w:val="single" w:sz="4" w:space="4" w:color="auto"/>
        </w:pBdr>
        <w:spacing w:line="240" w:lineRule="auto"/>
        <w:contextualSpacing/>
        <w:jc w:val="right"/>
        <w:rPr>
          <w:i/>
          <w:iCs/>
        </w:rPr>
      </w:pPr>
      <w:hyperlink r:id="rId17" w:history="1">
        <w:r>
          <w:rPr>
            <w:rStyle w:val="Hyperlink"/>
            <w:i/>
            <w:iCs/>
            <w:sz w:val="18"/>
            <w:szCs w:val="18"/>
          </w:rPr>
          <w:t>Link zu dw.com/de/faktencheck</w:t>
        </w:r>
      </w:hyperlink>
      <w:r w:rsidR="0065743E" w:rsidRPr="00464B36">
        <w:rPr>
          <w:i/>
          <w:iCs/>
          <w:sz w:val="18"/>
          <w:szCs w:val="18"/>
        </w:rPr>
        <w:t xml:space="preserve"> (zuletzt abgerufen am 06.06.2024</w:t>
      </w:r>
      <w:r w:rsidR="0065743E">
        <w:rPr>
          <w:i/>
          <w:iCs/>
        </w:rPr>
        <w:t>)</w:t>
      </w:r>
    </w:p>
    <w:p w14:paraId="667E62DF" w14:textId="77777777" w:rsidR="006974EA" w:rsidRDefault="006974EA" w:rsidP="00FB0A55">
      <w:pPr>
        <w:rPr>
          <w:b/>
          <w:bCs/>
        </w:rPr>
      </w:pPr>
    </w:p>
    <w:p w14:paraId="11DCEBC5" w14:textId="4010FB1D" w:rsidR="00FB0A55" w:rsidRPr="00E905E2" w:rsidRDefault="006974EA" w:rsidP="006974EA">
      <w:pPr>
        <w:pBdr>
          <w:top w:val="single" w:sz="4" w:space="1" w:color="auto"/>
          <w:left w:val="single" w:sz="4" w:space="4" w:color="auto"/>
          <w:bottom w:val="single" w:sz="4" w:space="1" w:color="auto"/>
          <w:right w:val="single" w:sz="4" w:space="4" w:color="auto"/>
        </w:pBdr>
        <w:rPr>
          <w:b/>
          <w:bCs/>
        </w:rPr>
      </w:pPr>
      <w:r>
        <w:rPr>
          <w:b/>
          <w:bCs/>
        </w:rPr>
        <w:t xml:space="preserve">Zusatzmaterial </w:t>
      </w:r>
    </w:p>
    <w:p w14:paraId="634DA886" w14:textId="77777777" w:rsidR="00FB0A55" w:rsidRPr="00E905E2" w:rsidRDefault="00FB0A55" w:rsidP="006974EA">
      <w:pPr>
        <w:pBdr>
          <w:top w:val="single" w:sz="4" w:space="1" w:color="auto"/>
          <w:left w:val="single" w:sz="4" w:space="4" w:color="auto"/>
          <w:bottom w:val="single" w:sz="4" w:space="1" w:color="auto"/>
          <w:right w:val="single" w:sz="4" w:space="4" w:color="auto"/>
        </w:pBdr>
        <w:rPr>
          <w:b/>
          <w:bCs/>
        </w:rPr>
      </w:pPr>
      <w:r w:rsidRPr="00E905E2">
        <w:rPr>
          <w:b/>
          <w:bCs/>
        </w:rPr>
        <w:t>Internet-Foren: Woran erkennt man einen Troll?</w:t>
      </w:r>
    </w:p>
    <w:p w14:paraId="35471338" w14:textId="77777777" w:rsidR="00FB0A55" w:rsidRPr="00E905E2" w:rsidRDefault="00FB0A55" w:rsidP="006974EA">
      <w:pPr>
        <w:pBdr>
          <w:top w:val="single" w:sz="4" w:space="1" w:color="auto"/>
          <w:left w:val="single" w:sz="4" w:space="4" w:color="auto"/>
          <w:bottom w:val="single" w:sz="4" w:space="1" w:color="auto"/>
          <w:right w:val="single" w:sz="4" w:space="4" w:color="auto"/>
        </w:pBdr>
        <w:jc w:val="both"/>
        <w:rPr>
          <w:i/>
          <w:iCs/>
        </w:rPr>
      </w:pPr>
      <w:r w:rsidRPr="00E905E2">
        <w:rPr>
          <w:i/>
          <w:iCs/>
        </w:rPr>
        <w:t>US-Forscher wollen mithilfe eines Algorithmus asoziales Verhalten bei Internet-Diskussionen identifizieren - und schon nach 10 Posts vorhersagen, ob der User ein Troll ist, der später gesperrt wird.</w:t>
      </w:r>
    </w:p>
    <w:p w14:paraId="02B90C76" w14:textId="77777777" w:rsidR="00FB0A55" w:rsidRPr="00FB0A55" w:rsidRDefault="00FB0A55" w:rsidP="006974EA">
      <w:pPr>
        <w:pBdr>
          <w:top w:val="single" w:sz="4" w:space="1" w:color="auto"/>
          <w:left w:val="single" w:sz="4" w:space="4" w:color="auto"/>
          <w:bottom w:val="single" w:sz="4" w:space="1" w:color="auto"/>
          <w:right w:val="single" w:sz="4" w:space="4" w:color="auto"/>
        </w:pBdr>
        <w:contextualSpacing/>
        <w:jc w:val="right"/>
      </w:pPr>
      <w:r w:rsidRPr="00FB0A55">
        <w:t>Von Maria Fiedler</w:t>
      </w:r>
    </w:p>
    <w:p w14:paraId="101FB86D" w14:textId="77777777" w:rsidR="00FB0A55" w:rsidRDefault="00FB0A55" w:rsidP="006974EA">
      <w:pPr>
        <w:pBdr>
          <w:top w:val="single" w:sz="4" w:space="1" w:color="auto"/>
          <w:left w:val="single" w:sz="4" w:space="4" w:color="auto"/>
          <w:bottom w:val="single" w:sz="4" w:space="1" w:color="auto"/>
          <w:right w:val="single" w:sz="4" w:space="4" w:color="auto"/>
        </w:pBdr>
        <w:contextualSpacing/>
        <w:jc w:val="right"/>
      </w:pPr>
      <w:r w:rsidRPr="00E905E2">
        <w:t>15.04.2015, 09:38 Uhr</w:t>
      </w:r>
    </w:p>
    <w:p w14:paraId="2BF2F1DC" w14:textId="77777777" w:rsidR="00FB0A55" w:rsidRPr="00E905E2" w:rsidRDefault="00FB0A55" w:rsidP="006974EA">
      <w:pPr>
        <w:pBdr>
          <w:top w:val="single" w:sz="4" w:space="1" w:color="auto"/>
          <w:left w:val="single" w:sz="4" w:space="4" w:color="auto"/>
          <w:bottom w:val="single" w:sz="4" w:space="1" w:color="auto"/>
          <w:right w:val="single" w:sz="4" w:space="4" w:color="auto"/>
        </w:pBdr>
        <w:contextualSpacing/>
        <w:jc w:val="right"/>
      </w:pPr>
    </w:p>
    <w:p w14:paraId="2235619C" w14:textId="77777777" w:rsidR="00FB0A55" w:rsidRDefault="00FB0A55" w:rsidP="00464B36">
      <w:pPr>
        <w:suppressLineNumbers w:val="0"/>
        <w:pBdr>
          <w:top w:val="single" w:sz="4" w:space="1" w:color="auto"/>
          <w:left w:val="single" w:sz="4" w:space="4" w:color="auto"/>
          <w:bottom w:val="single" w:sz="4" w:space="1" w:color="auto"/>
          <w:right w:val="single" w:sz="4" w:space="4" w:color="auto"/>
        </w:pBdr>
        <w:jc w:val="both"/>
      </w:pPr>
      <w:r>
        <w:t>Sie wollen provozieren, wütende Antworten auslösen und Diskussionen sabotieren. Wenn sich Trolle in Diskussionsforen im Internet einmischen, ist das meistens destruktiv. Community-Moderatoren und Social-Media-Managern bereiten die Trolle Kopfschmerzen: Viele ihrer Kommentare müssen gelöscht werden – irgendwann bekommen sie möglicherweise einen Platzverweis und werden gesperrt.</w:t>
      </w:r>
    </w:p>
    <w:p w14:paraId="74EE6B98" w14:textId="77777777" w:rsidR="00FB0A55" w:rsidRDefault="00FB0A55" w:rsidP="00464B36">
      <w:pPr>
        <w:suppressLineNumbers w:val="0"/>
        <w:pBdr>
          <w:top w:val="single" w:sz="4" w:space="1" w:color="auto"/>
          <w:left w:val="single" w:sz="4" w:space="4" w:color="auto"/>
          <w:bottom w:val="single" w:sz="4" w:space="1" w:color="auto"/>
          <w:right w:val="single" w:sz="4" w:space="4" w:color="auto"/>
        </w:pBdr>
        <w:jc w:val="both"/>
      </w:pPr>
      <w:r>
        <w:t>Um Moderatoren das Leben leichter zu machen und potenzielle Trolle schneller zu erkennen, haben Forscher von der Stanford University einen Algorithmus entwickelt. Dieser soll schon nach den ersten zehn Posts prognostizieren, ob ein User irgendwann wegen asozialen Verhaltens gesperrt werden muss. Dazu untersuchten die Wissenschaftler zunächst die Kommentare unter den Beiträgen auf CNN.com, der Nachrichtenseite breitbart.com und dem Online-Magazin für Computerspiele IGN.com. Die Forscher konzentrierten sich auf etwa 12 000 User, die sich innerhalb eines Zeitraums bei einer der drei Seiten angemeldet hatten und später gesperrt wurden.</w:t>
      </w:r>
    </w:p>
    <w:p w14:paraId="79A2A2D2" w14:textId="77777777" w:rsidR="00FB0A55" w:rsidRDefault="00FB0A55" w:rsidP="00464B36">
      <w:pPr>
        <w:suppressLineNumbers w:val="0"/>
        <w:pBdr>
          <w:top w:val="single" w:sz="4" w:space="1" w:color="auto"/>
          <w:left w:val="single" w:sz="4" w:space="4" w:color="auto"/>
          <w:bottom w:val="single" w:sz="4" w:space="1" w:color="auto"/>
          <w:right w:val="single" w:sz="4" w:space="4" w:color="auto"/>
        </w:pBdr>
        <w:jc w:val="both"/>
      </w:pPr>
      <w:r>
        <w:t>Doch woran erkennt man einen Troll? Die Forschung hat ergeben, dass die Posts von Trollen schlechter lesbar sind als andere, über die Zeit an Qualität verlieren, und dass Trolle mehr Zeit in einer einzelnen Diskussion verbringen. Ihre Beiträge bekommen weniger gute Bewertungen als andere, dafür aber viele Antworten. „Das legt nahe, dass sie andere in unergiebige, zeitraubende Diskussionen verstricken“, heißt es in der Studie. Ihre Beiträge werden auch häufiger gelöscht.</w:t>
      </w:r>
    </w:p>
    <w:p w14:paraId="6F4D5530" w14:textId="77777777" w:rsidR="00FB0A55" w:rsidRDefault="00FB0A55" w:rsidP="00464B36">
      <w:pPr>
        <w:suppressLineNumbers w:val="0"/>
        <w:pBdr>
          <w:top w:val="single" w:sz="4" w:space="1" w:color="auto"/>
          <w:left w:val="single" w:sz="4" w:space="4" w:color="auto"/>
          <w:bottom w:val="single" w:sz="4" w:space="1" w:color="auto"/>
          <w:right w:val="single" w:sz="4" w:space="4" w:color="auto"/>
        </w:pBdr>
        <w:jc w:val="both"/>
      </w:pPr>
      <w:r>
        <w:lastRenderedPageBreak/>
        <w:t>Anhand dieser Kriterien entwickelten die Forscher den Algorithmus, der in Zukunft schon früh auf potenzielle Trolle hinweisen soll. Für große Nachrichtenseiten wie CNN.com könnte das sinnvoll sein – dort braucht es durchschnittlich 124 gelöschte Kommentare, bis ein User tatsächlich gesperrt wird. „Wenn man diese Nutzer schneller findet, könnten Moderatoren in der Lage sein, die Community besser zu überwachen“, so die Hoffnung der Forscher.</w:t>
      </w:r>
    </w:p>
    <w:p w14:paraId="04C9F8DE" w14:textId="77777777" w:rsidR="00FB0A55" w:rsidRDefault="00FB0A55" w:rsidP="00464B36">
      <w:pPr>
        <w:suppressLineNumbers w:val="0"/>
        <w:pBdr>
          <w:top w:val="single" w:sz="4" w:space="1" w:color="auto"/>
          <w:left w:val="single" w:sz="4" w:space="4" w:color="auto"/>
          <w:bottom w:val="single" w:sz="4" w:space="1" w:color="auto"/>
          <w:right w:val="single" w:sz="4" w:space="4" w:color="auto"/>
        </w:pBdr>
        <w:jc w:val="both"/>
      </w:pPr>
      <w:r>
        <w:t>Trolle sind oft hartnäckig</w:t>
      </w:r>
    </w:p>
    <w:p w14:paraId="535D1BD0" w14:textId="77777777" w:rsidR="00FB0A55" w:rsidRDefault="00FB0A55" w:rsidP="00464B36">
      <w:pPr>
        <w:suppressLineNumbers w:val="0"/>
        <w:pBdr>
          <w:top w:val="single" w:sz="4" w:space="1" w:color="auto"/>
          <w:left w:val="single" w:sz="4" w:space="4" w:color="auto"/>
          <w:bottom w:val="single" w:sz="4" w:space="1" w:color="auto"/>
          <w:right w:val="single" w:sz="4" w:space="4" w:color="auto"/>
        </w:pBdr>
        <w:jc w:val="both"/>
      </w:pPr>
      <w:r>
        <w:t>Dass sich Trolle häufig auf einzelne Diskussionsstränge und bestimmte User fokussieren, deckt sich mit den Erfahrungen der Community-Redaktion des Tagesspiegels. Täglich gehen dort um die 1500 Kommentare ein – gut zehn Prozent werden gesperrt, weil sie etwa beleidigend, sexistisch, homophob oder fremdenfeindlich sind. Trolle gibt es auf tagesspiegel.de aber vergleichsweise wenige. Erst wenn eine hohe Zahl an gesperrten Kommentaren zusammenkommt, wird der User ausgeschlossen. Einzelne melden sich jedoch unter neuen Pseudonymen mit neuen E-Mail-Adressen immer und immer wieder neu an.</w:t>
      </w:r>
    </w:p>
    <w:p w14:paraId="3600D91F" w14:textId="77777777" w:rsidR="00FB0A55" w:rsidRDefault="00FB0A55" w:rsidP="00464B36">
      <w:pPr>
        <w:suppressLineNumbers w:val="0"/>
        <w:pBdr>
          <w:top w:val="single" w:sz="4" w:space="1" w:color="auto"/>
          <w:left w:val="single" w:sz="4" w:space="4" w:color="auto"/>
          <w:bottom w:val="single" w:sz="4" w:space="1" w:color="auto"/>
          <w:right w:val="single" w:sz="4" w:space="4" w:color="auto"/>
        </w:pBdr>
        <w:jc w:val="both"/>
      </w:pPr>
      <w:r>
        <w:t>Das zeigt: Trolle sind oft hartnäckig. Eine kanadische Studie aus dem Jahr 2014 unter dem Titel „Trolls just want to have fun“ legt zudem nahe, sie seien sadistisch veranlagt. Einig ist man sich im Bezug auf Trolle aber vor allem in dem Ratschlag: „Don’t feed the troll“. Denn erst wer auf die Provokationen des Trolls eingeht, bietet ihm ein Forum und gibt ihm genau das, was er will.</w:t>
      </w:r>
    </w:p>
    <w:p w14:paraId="59965CF1" w14:textId="29F525F6" w:rsidR="00FB0A55" w:rsidRPr="00464B36" w:rsidRDefault="0063578B" w:rsidP="00914600">
      <w:pPr>
        <w:pBdr>
          <w:top w:val="single" w:sz="4" w:space="1" w:color="auto"/>
          <w:left w:val="single" w:sz="4" w:space="4" w:color="auto"/>
          <w:bottom w:val="single" w:sz="4" w:space="1" w:color="auto"/>
          <w:right w:val="single" w:sz="4" w:space="4" w:color="auto"/>
        </w:pBdr>
        <w:contextualSpacing/>
        <w:jc w:val="right"/>
        <w:rPr>
          <w:sz w:val="18"/>
          <w:szCs w:val="18"/>
        </w:rPr>
      </w:pPr>
      <w:hyperlink r:id="rId18" w:history="1">
        <w:r>
          <w:rPr>
            <w:rStyle w:val="Hyperlink"/>
            <w:sz w:val="18"/>
            <w:szCs w:val="18"/>
          </w:rPr>
          <w:t>Link zu einem Artikel des tagesspiegels</w:t>
        </w:r>
      </w:hyperlink>
      <w:r w:rsidR="00FB0A55" w:rsidRPr="00464B36">
        <w:rPr>
          <w:sz w:val="18"/>
          <w:szCs w:val="18"/>
        </w:rPr>
        <w:t xml:space="preserve"> (zuletzt abgerufen am 06.06.2024)</w:t>
      </w:r>
    </w:p>
    <w:p w14:paraId="4AFB7575" w14:textId="77777777" w:rsidR="0065743E" w:rsidRDefault="0065743E" w:rsidP="0065743E">
      <w:pPr>
        <w:rPr>
          <w:lang w:eastAsia="de-DE"/>
        </w:rPr>
      </w:pPr>
    </w:p>
    <w:p w14:paraId="69A76CFD" w14:textId="77777777" w:rsidR="00C64FFB" w:rsidRDefault="00C64FFB" w:rsidP="0065743E">
      <w:pPr>
        <w:rPr>
          <w:lang w:eastAsia="de-DE"/>
        </w:rPr>
      </w:pPr>
    </w:p>
    <w:p w14:paraId="7240D86A" w14:textId="77777777" w:rsidR="00C64FFB" w:rsidRDefault="00C64FFB" w:rsidP="0065743E">
      <w:pPr>
        <w:rPr>
          <w:lang w:eastAsia="de-DE"/>
        </w:rPr>
      </w:pPr>
    </w:p>
    <w:p w14:paraId="038077B4" w14:textId="77777777" w:rsidR="00C64FFB" w:rsidRDefault="00C64FFB" w:rsidP="0065743E">
      <w:pPr>
        <w:rPr>
          <w:lang w:eastAsia="de-DE"/>
        </w:rPr>
      </w:pPr>
    </w:p>
    <w:p w14:paraId="455723DC" w14:textId="77777777" w:rsidR="00C64FFB" w:rsidRDefault="00C64FFB" w:rsidP="0065743E">
      <w:pPr>
        <w:rPr>
          <w:lang w:eastAsia="de-DE"/>
        </w:rPr>
      </w:pPr>
    </w:p>
    <w:p w14:paraId="5A1E11FD" w14:textId="77777777" w:rsidR="00C64FFB" w:rsidRDefault="00C64FFB" w:rsidP="0065743E">
      <w:pPr>
        <w:rPr>
          <w:lang w:eastAsia="de-DE"/>
        </w:rPr>
      </w:pPr>
    </w:p>
    <w:p w14:paraId="06993F49" w14:textId="638AA34C" w:rsidR="00166E3A" w:rsidRDefault="007C72FA" w:rsidP="00166E3A">
      <w:pPr>
        <w:pStyle w:val="berschrift2"/>
      </w:pPr>
      <w:bookmarkStart w:id="9" w:name="_Hlk169981789"/>
      <w:r>
        <w:t xml:space="preserve">Vertiefung: </w:t>
      </w:r>
      <w:r w:rsidR="00C64FFB">
        <w:t>Umgang mit Trollen</w:t>
      </w:r>
    </w:p>
    <w:bookmarkEnd w:id="9"/>
    <w:p w14:paraId="20D18490" w14:textId="429C3ACF" w:rsidR="007C72FA" w:rsidRDefault="007C72FA" w:rsidP="007C72FA">
      <w:pPr>
        <w:pStyle w:val="Listenabsatz"/>
        <w:numPr>
          <w:ilvl w:val="0"/>
          <w:numId w:val="38"/>
        </w:numPr>
      </w:pPr>
      <w:r w:rsidRPr="00F5581F">
        <w:rPr>
          <w:b/>
          <w:bCs/>
          <w:noProof/>
        </w:rPr>
        <w:drawing>
          <wp:anchor distT="0" distB="0" distL="114300" distR="114300" simplePos="0" relativeHeight="251688960" behindDoc="0" locked="0" layoutInCell="1" allowOverlap="1" wp14:anchorId="1C125B45" wp14:editId="408F3D1E">
            <wp:simplePos x="0" y="0"/>
            <wp:positionH relativeFrom="margin">
              <wp:align>right</wp:align>
            </wp:positionH>
            <wp:positionV relativeFrom="paragraph">
              <wp:posOffset>6985</wp:posOffset>
            </wp:positionV>
            <wp:extent cx="719455" cy="719455"/>
            <wp:effectExtent l="0" t="0" r="4445" b="4445"/>
            <wp:wrapSquare wrapText="bothSides"/>
            <wp:docPr id="26820388" name="Bild 1"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0388" name="Bild 1" descr="Ein Bild, das Muster, Quadrat, Pixel, Design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81F">
        <w:rPr>
          <w:b/>
          <w:bCs/>
        </w:rPr>
        <w:t>Schauen Sie</w:t>
      </w:r>
      <w:r>
        <w:t xml:space="preserve"> sich das folgende Video an: </w:t>
      </w:r>
      <w:hyperlink r:id="rId20" w:history="1">
        <w:r w:rsidR="0063578B">
          <w:rPr>
            <w:rStyle w:val="Hyperlink"/>
          </w:rPr>
          <w:t>Link zu einem Video</w:t>
        </w:r>
      </w:hyperlink>
      <w:r>
        <w:t xml:space="preserve"> (zuletzt abgerufen am 06.06.2024)</w:t>
      </w:r>
      <w:r w:rsidRPr="007C72FA">
        <w:rPr>
          <w:noProof/>
        </w:rPr>
        <w:t xml:space="preserve"> </w:t>
      </w:r>
    </w:p>
    <w:p w14:paraId="5CA95CF3" w14:textId="26BCCA2E" w:rsidR="00FE4411" w:rsidRPr="00DB47BD" w:rsidRDefault="00FE4411" w:rsidP="00FE4411">
      <w:pPr>
        <w:pStyle w:val="Listenabsatz"/>
        <w:rPr>
          <w:i/>
          <w:iCs/>
        </w:rPr>
      </w:pPr>
      <w:r w:rsidRPr="00FE4411">
        <w:rPr>
          <w:i/>
          <w:iCs/>
          <w:noProof/>
        </w:rPr>
        <w:t>Alternatives Vid</w:t>
      </w:r>
      <w:r w:rsidR="00457242">
        <w:rPr>
          <w:i/>
          <w:iCs/>
          <w:noProof/>
        </w:rPr>
        <w:t>e</w:t>
      </w:r>
      <w:r w:rsidRPr="00FE4411">
        <w:rPr>
          <w:i/>
          <w:iCs/>
          <w:noProof/>
        </w:rPr>
        <w:t>o (</w:t>
      </w:r>
      <w:r w:rsidR="004A74F2">
        <w:rPr>
          <w:i/>
          <w:iCs/>
          <w:noProof/>
        </w:rPr>
        <w:t xml:space="preserve">sehr </w:t>
      </w:r>
      <w:r w:rsidRPr="00FE4411">
        <w:rPr>
          <w:i/>
          <w:iCs/>
          <w:noProof/>
        </w:rPr>
        <w:t xml:space="preserve">explizite Sprache, aber „mehr Inhalt“): </w:t>
      </w:r>
      <w:r w:rsidRPr="00DB47BD">
        <w:rPr>
          <w:i/>
          <w:iCs/>
        </w:rPr>
        <w:t xml:space="preserve">Fünf Tipps gegen Internet-Trolle - Fab5 unter </w:t>
      </w:r>
      <w:hyperlink r:id="rId21" w:history="1">
        <w:r w:rsidR="0063578B">
          <w:rPr>
            <w:rStyle w:val="Hyperlink"/>
            <w:i/>
            <w:iCs/>
          </w:rPr>
          <w:t>Link zu einem Video</w:t>
        </w:r>
      </w:hyperlink>
      <w:r w:rsidRPr="00DB47BD">
        <w:rPr>
          <w:i/>
          <w:iCs/>
        </w:rPr>
        <w:t xml:space="preserve"> (zuletzt abgerufen am 22.6.2024)</w:t>
      </w:r>
    </w:p>
    <w:p w14:paraId="20D74A67" w14:textId="77777777" w:rsidR="007C72FA" w:rsidRDefault="007C72FA" w:rsidP="007C72FA">
      <w:pPr>
        <w:pStyle w:val="Listenabsatz"/>
        <w:numPr>
          <w:ilvl w:val="0"/>
          <w:numId w:val="38"/>
        </w:numPr>
      </w:pPr>
      <w:r w:rsidRPr="000328E1">
        <w:rPr>
          <w:b/>
          <w:bCs/>
        </w:rPr>
        <w:t>Formulieren</w:t>
      </w:r>
      <w:r>
        <w:t xml:space="preserve"> </w:t>
      </w:r>
      <w:r w:rsidRPr="00F5581F">
        <w:rPr>
          <w:b/>
          <w:bCs/>
        </w:rPr>
        <w:t>Sie</w:t>
      </w:r>
      <w:r>
        <w:t xml:space="preserve"> im Anschluss konkrete Empfehlungen für den Umgang mit Trollen im Internet.</w:t>
      </w:r>
    </w:p>
    <w:p w14:paraId="2817D425" w14:textId="314DB81E" w:rsidR="00FE4411" w:rsidRPr="00FE4411" w:rsidRDefault="00FE4411" w:rsidP="00FE4411">
      <w:pPr>
        <w:pStyle w:val="Listenabsatz"/>
        <w:rPr>
          <w:i/>
          <w:iCs/>
        </w:rPr>
      </w:pPr>
      <w:r w:rsidRPr="00FE4411">
        <w:rPr>
          <w:i/>
          <w:iCs/>
        </w:rPr>
        <w:t xml:space="preserve">Alternative: </w:t>
      </w:r>
      <w:r w:rsidRPr="00F5581F">
        <w:rPr>
          <w:b/>
          <w:bCs/>
          <w:i/>
          <w:iCs/>
        </w:rPr>
        <w:t>Ergänzen Sie</w:t>
      </w:r>
      <w:r w:rsidRPr="00FE4411">
        <w:rPr>
          <w:i/>
          <w:iCs/>
        </w:rPr>
        <w:t xml:space="preserve"> das Infoblatt (Aufgabe 1.4) um die Kategorie „Tipps im Umgang mit Trollen</w:t>
      </w:r>
    </w:p>
    <w:p w14:paraId="158E003B" w14:textId="77777777" w:rsidR="00457242" w:rsidRDefault="007C72FA" w:rsidP="00FE4411">
      <w:pPr>
        <w:pStyle w:val="Listenabsatz"/>
        <w:numPr>
          <w:ilvl w:val="0"/>
          <w:numId w:val="38"/>
        </w:numPr>
      </w:pPr>
      <w:r w:rsidRPr="00F5581F">
        <w:rPr>
          <w:b/>
          <w:bCs/>
        </w:rPr>
        <w:t>Erklären Sie,</w:t>
      </w:r>
      <w:r>
        <w:t xml:space="preserve"> auf welche Art die Redakteure</w:t>
      </w:r>
      <w:r w:rsidR="002232A1">
        <w:t>/ Redakteurinnen</w:t>
      </w:r>
      <w:r>
        <w:t xml:space="preserve"> der „Welt“ reagieren.</w:t>
      </w:r>
      <w:r w:rsidR="00FE4411">
        <w:t xml:space="preserve"> </w:t>
      </w:r>
    </w:p>
    <w:p w14:paraId="1C69108F" w14:textId="77777777" w:rsidR="00F5581F" w:rsidRDefault="00FE4411" w:rsidP="00F5581F">
      <w:pPr>
        <w:pStyle w:val="Listenabsatz"/>
      </w:pPr>
      <w:r w:rsidRPr="00F5581F">
        <w:rPr>
          <w:b/>
          <w:bCs/>
        </w:rPr>
        <w:lastRenderedPageBreak/>
        <w:t>Beurteilen Sie</w:t>
      </w:r>
      <w:r>
        <w:t xml:space="preserve"> die einzelnen Reaktionen hinsichtlich ihrer „Erfolgsaussicht“.</w:t>
      </w:r>
    </w:p>
    <w:p w14:paraId="3DEFDC5C" w14:textId="3A77AE5E" w:rsidR="004A74F2" w:rsidRPr="00DB47BD" w:rsidRDefault="004A74F2" w:rsidP="00F5581F">
      <w:pPr>
        <w:pStyle w:val="Listenabsatz"/>
        <w:numPr>
          <w:ilvl w:val="0"/>
          <w:numId w:val="38"/>
        </w:numPr>
      </w:pPr>
      <w:r w:rsidRPr="00DB47BD">
        <w:t xml:space="preserve">Zusatz: Suchen Sie sich zwei Kommentare aus und </w:t>
      </w:r>
      <w:r w:rsidRPr="00DB47BD">
        <w:rPr>
          <w:b/>
          <w:bCs/>
        </w:rPr>
        <w:t>formulieren Sie</w:t>
      </w:r>
      <w:r w:rsidRPr="00DB47BD">
        <w:t xml:space="preserve"> selbst eine Antwort.</w:t>
      </w:r>
    </w:p>
    <w:p w14:paraId="08595350" w14:textId="64C08FBC" w:rsidR="00FE4411" w:rsidRPr="00FE4411" w:rsidRDefault="00FE4411" w:rsidP="00FE4411">
      <w:pPr>
        <w:rPr>
          <w:b/>
          <w:bCs/>
        </w:rPr>
      </w:pPr>
      <w:r w:rsidRPr="00FE4411">
        <w:rPr>
          <w:b/>
          <w:bCs/>
        </w:rPr>
        <w:t>Reaktionen auf Trollkommentare</w:t>
      </w:r>
    </w:p>
    <w:p w14:paraId="5741501C" w14:textId="77777777" w:rsidR="00166E3A" w:rsidRPr="008978BF" w:rsidRDefault="00166E3A" w:rsidP="00166E3A">
      <w:pPr>
        <w:jc w:val="both"/>
        <w:rPr>
          <w:i/>
          <w:iCs/>
        </w:rPr>
      </w:pPr>
      <w:r w:rsidRPr="008978BF">
        <w:rPr>
          <w:b/>
          <w:bCs/>
        </w:rPr>
        <w:t>Beispiel 1</w:t>
      </w:r>
      <w:r>
        <w:rPr>
          <w:b/>
          <w:bCs/>
        </w:rPr>
        <w:t xml:space="preserve">: </w:t>
      </w:r>
      <w:r w:rsidRPr="008978BF">
        <w:rPr>
          <w:i/>
          <w:iCs/>
        </w:rPr>
        <w:t>„Mit Sturmgewehren &amp; Panzern hat es nicht geklappt, jetzt versucht Deutschland es mit Geld und „Demokratie“. Ob das auf dauer gut geht möchte ich stark bezweifeln.“</w:t>
      </w:r>
    </w:p>
    <w:p w14:paraId="7FAB181C" w14:textId="77777777" w:rsidR="00166E3A" w:rsidRDefault="00166E3A" w:rsidP="00166E3A">
      <w:pPr>
        <w:jc w:val="both"/>
      </w:pPr>
      <w:r w:rsidRPr="00236742">
        <w:rPr>
          <w:b/>
          <w:bCs/>
        </w:rPr>
        <w:t xml:space="preserve">Reaktion: </w:t>
      </w:r>
      <w:r>
        <w:t>„Ist dein Kommentar Kunst oder kann der weg.“</w:t>
      </w:r>
    </w:p>
    <w:p w14:paraId="6107B269" w14:textId="5C97022B" w:rsidR="00C64FFB" w:rsidRPr="00236742" w:rsidRDefault="00C64FFB" w:rsidP="00166E3A">
      <w:pPr>
        <w:jc w:val="both"/>
        <w:rPr>
          <w:b/>
          <w:bCs/>
        </w:rPr>
      </w:pPr>
      <w:r>
        <w:t>________________________________________________________________________________</w:t>
      </w:r>
    </w:p>
    <w:p w14:paraId="61C8F77C" w14:textId="77777777" w:rsidR="00166E3A" w:rsidRPr="00236742" w:rsidRDefault="00166E3A" w:rsidP="00166E3A">
      <w:pPr>
        <w:jc w:val="both"/>
        <w:rPr>
          <w:b/>
          <w:bCs/>
          <w:sz w:val="10"/>
          <w:szCs w:val="10"/>
        </w:rPr>
      </w:pPr>
    </w:p>
    <w:p w14:paraId="75CB4010" w14:textId="77777777" w:rsidR="00166E3A" w:rsidRPr="00723BA7" w:rsidRDefault="00166E3A" w:rsidP="00166E3A">
      <w:pPr>
        <w:jc w:val="both"/>
        <w:rPr>
          <w:i/>
          <w:iCs/>
        </w:rPr>
      </w:pPr>
      <w:r w:rsidRPr="008978BF">
        <w:rPr>
          <w:b/>
          <w:bCs/>
        </w:rPr>
        <w:t>Beispiel 2:</w:t>
      </w:r>
      <w:r>
        <w:rPr>
          <w:b/>
          <w:bCs/>
        </w:rPr>
        <w:t xml:space="preserve"> </w:t>
      </w:r>
      <w:r w:rsidRPr="00723BA7">
        <w:rPr>
          <w:i/>
          <w:iCs/>
        </w:rPr>
        <w:t>„Ist das eigentlich ein Toupet auf seinem Kopf?“</w:t>
      </w:r>
    </w:p>
    <w:p w14:paraId="116594DC" w14:textId="77777777" w:rsidR="00166E3A" w:rsidRDefault="00166E3A" w:rsidP="00166E3A">
      <w:pPr>
        <w:jc w:val="both"/>
      </w:pPr>
      <w:r w:rsidRPr="00236742">
        <w:rPr>
          <w:b/>
          <w:bCs/>
        </w:rPr>
        <w:t>Reaktion:</w:t>
      </w:r>
      <w:r>
        <w:t xml:space="preserve"> „Das wissen wir nicht. Aber wir suchen bereits seit 1997 nach unserem Goldhamster. Weißt du, wo er steckt?“</w:t>
      </w:r>
    </w:p>
    <w:p w14:paraId="20B17466" w14:textId="77777777" w:rsidR="00C64FFB" w:rsidRPr="00236742" w:rsidRDefault="00C64FFB" w:rsidP="00C64FFB">
      <w:pPr>
        <w:jc w:val="both"/>
        <w:rPr>
          <w:b/>
          <w:bCs/>
        </w:rPr>
      </w:pPr>
      <w:r>
        <w:t>________________________________________________________________________________</w:t>
      </w:r>
    </w:p>
    <w:p w14:paraId="010C76E5" w14:textId="77777777" w:rsidR="00166E3A" w:rsidRPr="00236742" w:rsidRDefault="00166E3A" w:rsidP="00166E3A">
      <w:pPr>
        <w:jc w:val="both"/>
        <w:rPr>
          <w:sz w:val="10"/>
          <w:szCs w:val="10"/>
        </w:rPr>
      </w:pPr>
    </w:p>
    <w:p w14:paraId="5639E0CB" w14:textId="77777777" w:rsidR="00166E3A" w:rsidRDefault="00166E3A" w:rsidP="00166E3A">
      <w:pPr>
        <w:jc w:val="both"/>
        <w:rPr>
          <w:i/>
          <w:iCs/>
        </w:rPr>
      </w:pPr>
      <w:r>
        <w:rPr>
          <w:b/>
          <w:bCs/>
        </w:rPr>
        <w:t xml:space="preserve">Beispiel 3: </w:t>
      </w:r>
      <w:r w:rsidRPr="00723BA7">
        <w:rPr>
          <w:i/>
          <w:iCs/>
        </w:rPr>
        <w:t>„Gibt es auch noch was Interessantes zu posten?“</w:t>
      </w:r>
    </w:p>
    <w:p w14:paraId="0571AF08" w14:textId="77777777" w:rsidR="00166E3A" w:rsidRDefault="00166E3A" w:rsidP="00166E3A">
      <w:pPr>
        <w:jc w:val="both"/>
      </w:pPr>
      <w:r w:rsidRPr="00236742">
        <w:rPr>
          <w:b/>
          <w:bCs/>
        </w:rPr>
        <w:t>Reaktion:</w:t>
      </w:r>
      <w:r>
        <w:t xml:space="preserve"> „Nö, heute nicht mehr. Kannst dich wieder hinlegen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w:t>
      </w:r>
    </w:p>
    <w:p w14:paraId="60BEEA31" w14:textId="77777777" w:rsidR="00C64FFB" w:rsidRPr="00236742" w:rsidRDefault="00C64FFB" w:rsidP="00C64FFB">
      <w:pPr>
        <w:jc w:val="both"/>
        <w:rPr>
          <w:b/>
          <w:bCs/>
        </w:rPr>
      </w:pPr>
      <w:r>
        <w:t>________________________________________________________________________________</w:t>
      </w:r>
    </w:p>
    <w:p w14:paraId="75547854" w14:textId="77777777" w:rsidR="00166E3A" w:rsidRPr="00236742" w:rsidRDefault="00166E3A" w:rsidP="00166E3A">
      <w:pPr>
        <w:jc w:val="both"/>
        <w:rPr>
          <w:i/>
          <w:iCs/>
          <w:sz w:val="10"/>
          <w:szCs w:val="10"/>
        </w:rPr>
      </w:pPr>
    </w:p>
    <w:p w14:paraId="44993816" w14:textId="77777777" w:rsidR="00166E3A" w:rsidRDefault="00166E3A" w:rsidP="00166E3A">
      <w:pPr>
        <w:jc w:val="both"/>
        <w:rPr>
          <w:i/>
          <w:iCs/>
        </w:rPr>
      </w:pPr>
      <w:r>
        <w:rPr>
          <w:b/>
          <w:bCs/>
        </w:rPr>
        <w:t xml:space="preserve">Beispiel 4: </w:t>
      </w:r>
      <w:r w:rsidRPr="00723BA7">
        <w:rPr>
          <w:i/>
          <w:iCs/>
        </w:rPr>
        <w:t>„</w:t>
      </w:r>
      <w:r>
        <w:rPr>
          <w:i/>
          <w:iCs/>
        </w:rPr>
        <w:t xml:space="preserve">Tolles Foto ! Schöneres haben Sie nicht da gelle </w:t>
      </w:r>
      <w:r w:rsidRPr="00723BA7">
        <w:rPr>
          <w:i/>
          <w:iCs/>
        </w:rPr>
        <w:t>?“</w:t>
      </w:r>
    </w:p>
    <w:p w14:paraId="45096A5A" w14:textId="77777777" w:rsidR="00166E3A" w:rsidRPr="00236742" w:rsidRDefault="00166E3A" w:rsidP="00166E3A">
      <w:pPr>
        <w:jc w:val="both"/>
        <w:rPr>
          <w:b/>
          <w:bCs/>
        </w:rPr>
      </w:pPr>
      <w:r w:rsidRPr="00236742">
        <w:rPr>
          <w:b/>
          <w:bCs/>
        </w:rPr>
        <w:t xml:space="preserve">Reaktion: </w:t>
      </w:r>
      <w:r w:rsidRPr="00236742">
        <w:t>Das nächste Mal fragen wir sich vorher, damit auch alles deinen ästhetischen Ansprüchen genügt, ja?“</w:t>
      </w:r>
    </w:p>
    <w:p w14:paraId="20EEBD93" w14:textId="77777777" w:rsidR="00C64FFB" w:rsidRDefault="00C64FFB" w:rsidP="00C64FFB">
      <w:pPr>
        <w:jc w:val="both"/>
      </w:pPr>
      <w:bookmarkStart w:id="10" w:name="_Hlk169982799"/>
      <w:r>
        <w:t>________________________________________________________________________________</w:t>
      </w:r>
    </w:p>
    <w:p w14:paraId="6F530C7B" w14:textId="77777777" w:rsidR="00457242" w:rsidRPr="00236742" w:rsidRDefault="00457242" w:rsidP="00C64FFB">
      <w:pPr>
        <w:jc w:val="both"/>
        <w:rPr>
          <w:b/>
          <w:bCs/>
        </w:rPr>
      </w:pPr>
    </w:p>
    <w:bookmarkEnd w:id="10"/>
    <w:p w14:paraId="1541C7AE" w14:textId="77777777" w:rsidR="00166E3A" w:rsidRPr="005B3497" w:rsidRDefault="00166E3A" w:rsidP="00166E3A">
      <w:pPr>
        <w:jc w:val="both"/>
        <w:rPr>
          <w:i/>
          <w:iCs/>
          <w:sz w:val="10"/>
          <w:szCs w:val="10"/>
        </w:rPr>
      </w:pPr>
    </w:p>
    <w:p w14:paraId="17960E8B" w14:textId="77777777" w:rsidR="00166E3A" w:rsidRDefault="00166E3A" w:rsidP="00166E3A">
      <w:pPr>
        <w:jc w:val="both"/>
        <w:rPr>
          <w:i/>
          <w:iCs/>
        </w:rPr>
      </w:pPr>
      <w:r>
        <w:rPr>
          <w:b/>
          <w:bCs/>
        </w:rPr>
        <w:t xml:space="preserve">Beispiel 5: </w:t>
      </w:r>
      <w:r w:rsidRPr="00723BA7">
        <w:rPr>
          <w:i/>
          <w:iCs/>
        </w:rPr>
        <w:t>„</w:t>
      </w:r>
      <w:r>
        <w:rPr>
          <w:i/>
          <w:iCs/>
        </w:rPr>
        <w:t>Wo ist der Bus mit Leuten die das interessiert“</w:t>
      </w:r>
    </w:p>
    <w:p w14:paraId="7D035F29" w14:textId="77777777" w:rsidR="00FE4411" w:rsidRPr="00236742" w:rsidRDefault="00FE4411" w:rsidP="00FE4411">
      <w:pPr>
        <w:jc w:val="both"/>
        <w:rPr>
          <w:b/>
          <w:bCs/>
        </w:rPr>
      </w:pPr>
      <w:r>
        <w:t>________________________________________________________________________________</w:t>
      </w:r>
    </w:p>
    <w:p w14:paraId="72B8A40A" w14:textId="77777777" w:rsidR="00166E3A" w:rsidRDefault="00166E3A" w:rsidP="00166E3A">
      <w:pPr>
        <w:jc w:val="both"/>
        <w:rPr>
          <w:b/>
          <w:bCs/>
        </w:rPr>
      </w:pPr>
      <w:r>
        <w:rPr>
          <w:b/>
          <w:bCs/>
        </w:rPr>
        <w:t xml:space="preserve">Reaktion: </w:t>
      </w:r>
      <w:r w:rsidRPr="00FA1345">
        <w:t>„Der fährt gerade zum Whateverrest.“</w:t>
      </w:r>
    </w:p>
    <w:p w14:paraId="38AE0217" w14:textId="77777777" w:rsidR="00C64FFB" w:rsidRPr="00236742" w:rsidRDefault="00C64FFB" w:rsidP="00C64FFB">
      <w:pPr>
        <w:jc w:val="both"/>
        <w:rPr>
          <w:b/>
          <w:bCs/>
        </w:rPr>
      </w:pPr>
      <w:r>
        <w:t>________________________________________________________________________________</w:t>
      </w:r>
    </w:p>
    <w:p w14:paraId="307A00A8" w14:textId="77777777" w:rsidR="00166E3A" w:rsidRPr="00FA1345" w:rsidRDefault="00166E3A" w:rsidP="00166E3A">
      <w:pPr>
        <w:jc w:val="both"/>
        <w:rPr>
          <w:b/>
          <w:bCs/>
          <w:sz w:val="10"/>
          <w:szCs w:val="10"/>
        </w:rPr>
      </w:pPr>
    </w:p>
    <w:p w14:paraId="5377EB98" w14:textId="77777777" w:rsidR="00166E3A" w:rsidRDefault="00166E3A" w:rsidP="00166E3A">
      <w:pPr>
        <w:jc w:val="both"/>
        <w:rPr>
          <w:i/>
          <w:iCs/>
        </w:rPr>
      </w:pPr>
      <w:r>
        <w:rPr>
          <w:b/>
          <w:bCs/>
        </w:rPr>
        <w:t xml:space="preserve">Beispiel 6: </w:t>
      </w:r>
      <w:r w:rsidRPr="00723BA7">
        <w:rPr>
          <w:i/>
          <w:iCs/>
        </w:rPr>
        <w:t>„</w:t>
      </w:r>
      <w:r>
        <w:rPr>
          <w:i/>
          <w:iCs/>
        </w:rPr>
        <w:t>In China ist ein voller Reissack umgefallen. Ein mindestens genauso Bewegendes Ereignis. Lasst uns darüber sprechen. Bitte !!!!“</w:t>
      </w:r>
    </w:p>
    <w:p w14:paraId="15DF75D8" w14:textId="77777777" w:rsidR="00FE4411" w:rsidRDefault="00FE4411" w:rsidP="00FE4411">
      <w:pPr>
        <w:jc w:val="both"/>
      </w:pPr>
      <w:r>
        <w:t>________________________________________________________________________________</w:t>
      </w:r>
    </w:p>
    <w:p w14:paraId="2475EB2E" w14:textId="77777777" w:rsidR="00FE4411" w:rsidRPr="00FE4411" w:rsidRDefault="00FE4411" w:rsidP="00FE4411">
      <w:pPr>
        <w:jc w:val="both"/>
        <w:rPr>
          <w:b/>
          <w:bCs/>
          <w:sz w:val="10"/>
          <w:szCs w:val="10"/>
        </w:rPr>
      </w:pPr>
    </w:p>
    <w:p w14:paraId="3A9619C2" w14:textId="77777777" w:rsidR="00166E3A" w:rsidRPr="00FA1345" w:rsidRDefault="00166E3A" w:rsidP="00166E3A">
      <w:pPr>
        <w:jc w:val="both"/>
        <w:rPr>
          <w:b/>
          <w:bCs/>
        </w:rPr>
      </w:pPr>
      <w:r w:rsidRPr="00FA1345">
        <w:rPr>
          <w:b/>
          <w:bCs/>
        </w:rPr>
        <w:lastRenderedPageBreak/>
        <w:t xml:space="preserve">Reaktion: </w:t>
      </w:r>
      <w:r w:rsidRPr="00FA1345">
        <w:t>„</w:t>
      </w:r>
      <w:r>
        <w:t xml:space="preserve">Nein. Das steht morgen auf der Agenda. Und übermorgen machen wir einen Artikel über die Beweggründe von Kommentatoren, die Reissack-Sprüche schreiben, statt einfach nervenschonend weiterzuscrollen.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w:t>
      </w:r>
    </w:p>
    <w:p w14:paraId="501C6C7C" w14:textId="77777777" w:rsidR="00C64FFB" w:rsidRPr="00236742" w:rsidRDefault="00C64FFB" w:rsidP="00C64FFB">
      <w:pPr>
        <w:jc w:val="both"/>
        <w:rPr>
          <w:b/>
          <w:bCs/>
        </w:rPr>
      </w:pPr>
      <w:r>
        <w:t>________________________________________________________________________________</w:t>
      </w:r>
    </w:p>
    <w:p w14:paraId="2A2E8C26" w14:textId="77777777" w:rsidR="00166E3A" w:rsidRDefault="00166E3A" w:rsidP="00166E3A">
      <w:pPr>
        <w:jc w:val="both"/>
        <w:rPr>
          <w:b/>
          <w:bCs/>
        </w:rPr>
      </w:pPr>
      <w:r>
        <w:rPr>
          <w:b/>
          <w:bCs/>
        </w:rPr>
        <w:t xml:space="preserve">Reaktion 7: </w:t>
      </w:r>
      <w:r w:rsidRPr="00723BA7">
        <w:rPr>
          <w:i/>
          <w:iCs/>
        </w:rPr>
        <w:t>„</w:t>
      </w:r>
      <w:r>
        <w:rPr>
          <w:i/>
          <w:iCs/>
        </w:rPr>
        <w:t>Und Beate ist auch schon wach und treibt hier in Unwesen. Hallo Beate! Wie geht es uns heute?“</w:t>
      </w:r>
    </w:p>
    <w:p w14:paraId="4728A4C5" w14:textId="77777777" w:rsidR="00C64FFB" w:rsidRPr="00236742" w:rsidRDefault="00C64FFB" w:rsidP="00C64FFB">
      <w:pPr>
        <w:jc w:val="both"/>
        <w:rPr>
          <w:b/>
          <w:bCs/>
        </w:rPr>
      </w:pPr>
      <w:r>
        <w:t>________________________________________________________________________________</w:t>
      </w:r>
    </w:p>
    <w:p w14:paraId="56C36971" w14:textId="77777777" w:rsidR="00166E3A" w:rsidRPr="00BD2BA0" w:rsidRDefault="00166E3A" w:rsidP="00166E3A">
      <w:pPr>
        <w:jc w:val="both"/>
        <w:rPr>
          <w:b/>
          <w:bCs/>
          <w:sz w:val="10"/>
          <w:szCs w:val="10"/>
        </w:rPr>
      </w:pPr>
    </w:p>
    <w:p w14:paraId="21B0F383" w14:textId="77777777" w:rsidR="00166E3A" w:rsidRDefault="00166E3A" w:rsidP="00166E3A">
      <w:pPr>
        <w:jc w:val="both"/>
        <w:rPr>
          <w:i/>
          <w:iCs/>
        </w:rPr>
      </w:pPr>
      <w:r>
        <w:rPr>
          <w:b/>
          <w:bCs/>
        </w:rPr>
        <w:t xml:space="preserve">Reaktion 8: </w:t>
      </w:r>
      <w:r w:rsidRPr="00723BA7">
        <w:rPr>
          <w:i/>
          <w:iCs/>
        </w:rPr>
        <w:t>„</w:t>
      </w:r>
      <w:r>
        <w:rPr>
          <w:i/>
          <w:iCs/>
        </w:rPr>
        <w:t>Seit dem 31. Oktober beschwerst du dich über uns. Wir haben eine einfache Lösung für dich: Entlike uns doch. Das ist nervenschonender für uns alle.“</w:t>
      </w:r>
    </w:p>
    <w:p w14:paraId="5BEF0688" w14:textId="77777777" w:rsidR="00C64FFB" w:rsidRPr="00236742" w:rsidRDefault="00C64FFB" w:rsidP="00C64FFB">
      <w:pPr>
        <w:jc w:val="both"/>
        <w:rPr>
          <w:b/>
          <w:bCs/>
        </w:rPr>
      </w:pPr>
      <w:r>
        <w:t>________________________________________________________________________________</w:t>
      </w:r>
    </w:p>
    <w:p w14:paraId="1C7AABCE" w14:textId="77777777" w:rsidR="00166E3A" w:rsidRPr="00BD2BA0" w:rsidRDefault="00166E3A" w:rsidP="00166E3A">
      <w:pPr>
        <w:jc w:val="both"/>
        <w:rPr>
          <w:i/>
          <w:iCs/>
          <w:sz w:val="10"/>
          <w:szCs w:val="10"/>
        </w:rPr>
      </w:pPr>
    </w:p>
    <w:p w14:paraId="291DAEB1" w14:textId="77777777" w:rsidR="00166E3A" w:rsidRDefault="00166E3A" w:rsidP="00166E3A">
      <w:pPr>
        <w:jc w:val="both"/>
        <w:rPr>
          <w:i/>
          <w:iCs/>
        </w:rPr>
      </w:pPr>
      <w:r>
        <w:rPr>
          <w:b/>
          <w:bCs/>
        </w:rPr>
        <w:t xml:space="preserve">Reaktion 9: </w:t>
      </w:r>
      <w:r w:rsidRPr="00723BA7">
        <w:rPr>
          <w:i/>
          <w:iCs/>
        </w:rPr>
        <w:t>„</w:t>
      </w:r>
      <w:r>
        <w:rPr>
          <w:i/>
          <w:iCs/>
        </w:rPr>
        <w:t>Wer hier zur Selbstjustiz aufruft und auf andere Leser losgeht, fliegt von der Seite! Das geht an alle, die hier mit putzigen Kinderfotos und süßen Hunden im Profilbild hetzten und ihre Kinderstube vergessen. Schickt uns im Anschluss keine Beschwerdemails, in denen ihr euch auf die Meinungsfreiheit beruft. Beleidigungen sind keine Meinung! Ende der Durchsage.“</w:t>
      </w:r>
    </w:p>
    <w:p w14:paraId="382CD892" w14:textId="77777777" w:rsidR="00C64FFB" w:rsidRPr="00236742" w:rsidRDefault="00C64FFB" w:rsidP="00C64FFB">
      <w:pPr>
        <w:jc w:val="both"/>
        <w:rPr>
          <w:b/>
          <w:bCs/>
        </w:rPr>
      </w:pPr>
      <w:r>
        <w:t>________________________________________________________________________________</w:t>
      </w:r>
    </w:p>
    <w:p w14:paraId="72C38042" w14:textId="77777777" w:rsidR="00166E3A" w:rsidRPr="00E86C43" w:rsidRDefault="00166E3A" w:rsidP="00166E3A">
      <w:pPr>
        <w:rPr>
          <w:i/>
          <w:iCs/>
          <w:sz w:val="10"/>
          <w:szCs w:val="10"/>
        </w:rPr>
      </w:pPr>
    </w:p>
    <w:p w14:paraId="511C5A83" w14:textId="2EFBEA02" w:rsidR="00166E3A" w:rsidRDefault="00166E3A" w:rsidP="00166E3A">
      <w:pPr>
        <w:jc w:val="both"/>
        <w:rPr>
          <w:i/>
          <w:iCs/>
        </w:rPr>
      </w:pPr>
      <w:r>
        <w:rPr>
          <w:b/>
          <w:bCs/>
        </w:rPr>
        <w:t xml:space="preserve">Reaktion 10: </w:t>
      </w:r>
      <w:r w:rsidRPr="00723BA7">
        <w:rPr>
          <w:i/>
          <w:iCs/>
        </w:rPr>
        <w:t>„</w:t>
      </w:r>
      <w:r>
        <w:rPr>
          <w:i/>
          <w:iCs/>
        </w:rPr>
        <w:t>Wir sind dafür, dass wir pro Trollkommentar ein Softeis bekommen.“</w:t>
      </w:r>
    </w:p>
    <w:p w14:paraId="1341CD92" w14:textId="77777777" w:rsidR="00C64FFB" w:rsidRPr="00236742" w:rsidRDefault="00C64FFB" w:rsidP="00C64FFB">
      <w:pPr>
        <w:jc w:val="both"/>
        <w:rPr>
          <w:b/>
          <w:bCs/>
        </w:rPr>
      </w:pPr>
      <w:r>
        <w:t>________________________________________________________________________________</w:t>
      </w:r>
    </w:p>
    <w:p w14:paraId="01F5013F" w14:textId="77777777" w:rsidR="00C64FFB" w:rsidRDefault="00C64FFB"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7C53CB">
        <w:rPr>
          <w:rFonts w:ascii="Gudea" w:hAnsi="Gudea" w:cs="Tahoma"/>
          <w:b/>
          <w:bCs/>
          <w:sz w:val="20"/>
          <w:szCs w:val="20"/>
        </w:rPr>
        <w:t xml:space="preserve">Hinweise für </w:t>
      </w:r>
      <w:r>
        <w:rPr>
          <w:rFonts w:ascii="Gudea" w:hAnsi="Gudea" w:cs="Tahoma"/>
          <w:b/>
          <w:bCs/>
          <w:sz w:val="20"/>
          <w:szCs w:val="20"/>
        </w:rPr>
        <w:t xml:space="preserve">die </w:t>
      </w:r>
      <w:r w:rsidRPr="007C53CB">
        <w:rPr>
          <w:rFonts w:ascii="Gudea" w:hAnsi="Gudea" w:cs="Tahoma"/>
          <w:b/>
          <w:bCs/>
          <w:sz w:val="20"/>
          <w:szCs w:val="20"/>
        </w:rPr>
        <w:t>Lehrkraft:</w:t>
      </w:r>
    </w:p>
    <w:p w14:paraId="07AC3A80" w14:textId="77777777" w:rsidR="007C72FA" w:rsidRDefault="007C72FA"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1A6C502D" w14:textId="5E3B2841" w:rsidR="007C72FA" w:rsidRDefault="007C72FA"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Tipps für den Umgang mit Trollen:</w:t>
      </w:r>
    </w:p>
    <w:p w14:paraId="52074527" w14:textId="429B743B" w:rsidR="007C72FA" w:rsidRDefault="007C72FA"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Trolle melden</w:t>
      </w:r>
    </w:p>
    <w:p w14:paraId="4547433E" w14:textId="2AACE14E" w:rsidR="007C72FA" w:rsidRDefault="007C72FA"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Hilfe bei anderen Nutzern/ Nutzerinnen suchen</w:t>
      </w:r>
    </w:p>
    <w:p w14:paraId="13FCC62A" w14:textId="66905F0C" w:rsidR="004A74F2" w:rsidRDefault="00B65D1E"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xml:space="preserve">- gemeinsam den Trollen etwas </w:t>
      </w:r>
      <w:r w:rsidR="002232A1">
        <w:rPr>
          <w:rFonts w:ascii="Gudea" w:hAnsi="Gudea" w:cs="Tahoma"/>
          <w:b/>
          <w:bCs/>
          <w:sz w:val="20"/>
          <w:szCs w:val="20"/>
        </w:rPr>
        <w:t>entgegensetzen,</w:t>
      </w:r>
      <w:r w:rsidR="001C51C0">
        <w:rPr>
          <w:rFonts w:ascii="Gudea" w:hAnsi="Gudea" w:cs="Tahoma"/>
          <w:b/>
          <w:bCs/>
          <w:sz w:val="20"/>
          <w:szCs w:val="20"/>
        </w:rPr>
        <w:t xml:space="preserve"> denn wenn sich niemand widersetzt, erreichen Sie ihre Ziele, indem sie den Anschein erwecken, die Mehrheit sei ihrer Meinung.</w:t>
      </w:r>
    </w:p>
    <w:p w14:paraId="2A5E333E" w14:textId="77777777" w:rsidR="001C51C0" w:rsidRDefault="001C51C0"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408D77FC" w14:textId="07426858" w:rsidR="0023006A" w:rsidRDefault="00032254"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Generell ist in den Antworten der Redakteure</w:t>
      </w:r>
      <w:r w:rsidR="007F2C82">
        <w:rPr>
          <w:rFonts w:ascii="Gudea" w:hAnsi="Gudea" w:cs="Tahoma"/>
          <w:b/>
          <w:bCs/>
          <w:sz w:val="20"/>
          <w:szCs w:val="20"/>
        </w:rPr>
        <w:t>/ Redakteurinnen</w:t>
      </w:r>
      <w:r>
        <w:rPr>
          <w:rFonts w:ascii="Gudea" w:hAnsi="Gudea" w:cs="Tahoma"/>
          <w:b/>
          <w:bCs/>
          <w:sz w:val="20"/>
          <w:szCs w:val="20"/>
        </w:rPr>
        <w:t xml:space="preserve"> ebenfalls ein spöttischer</w:t>
      </w:r>
      <w:r w:rsidR="007F2C82">
        <w:rPr>
          <w:rFonts w:ascii="Gudea" w:hAnsi="Gudea" w:cs="Tahoma"/>
          <w:b/>
          <w:bCs/>
          <w:sz w:val="20"/>
          <w:szCs w:val="20"/>
        </w:rPr>
        <w:t xml:space="preserve">, </w:t>
      </w:r>
      <w:r w:rsidR="0023006A">
        <w:rPr>
          <w:rFonts w:ascii="Gudea" w:hAnsi="Gudea" w:cs="Tahoma"/>
          <w:b/>
          <w:bCs/>
          <w:sz w:val="20"/>
          <w:szCs w:val="20"/>
        </w:rPr>
        <w:t>aber auch humorvoller Unterton</w:t>
      </w:r>
      <w:r>
        <w:rPr>
          <w:rFonts w:ascii="Gudea" w:hAnsi="Gudea" w:cs="Tahoma"/>
          <w:b/>
          <w:bCs/>
          <w:sz w:val="20"/>
          <w:szCs w:val="20"/>
        </w:rPr>
        <w:t xml:space="preserve"> zu erkennen</w:t>
      </w:r>
      <w:r w:rsidR="0023006A">
        <w:rPr>
          <w:rFonts w:ascii="Gudea" w:hAnsi="Gudea" w:cs="Tahoma"/>
          <w:b/>
          <w:bCs/>
          <w:sz w:val="20"/>
          <w:szCs w:val="20"/>
        </w:rPr>
        <w:t>.</w:t>
      </w:r>
      <w:r w:rsidR="00AA4FBB">
        <w:rPr>
          <w:rFonts w:ascii="Gudea" w:hAnsi="Gudea" w:cs="Tahoma"/>
          <w:b/>
          <w:bCs/>
          <w:sz w:val="20"/>
          <w:szCs w:val="20"/>
        </w:rPr>
        <w:t xml:space="preserve"> </w:t>
      </w:r>
    </w:p>
    <w:p w14:paraId="1B872722" w14:textId="77777777" w:rsidR="00AA4FBB" w:rsidRDefault="00AA4FBB"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1648AB2D" w14:textId="1F195D35" w:rsidR="00AA4FBB" w:rsidRDefault="00AA4FBB"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Beispiel 6: Redakteure reagieren auf den Trollkommentar, indem Sie den Verfasser mit „seinen eigenen Mitteln sch</w:t>
      </w:r>
      <w:r w:rsidR="007C72FA">
        <w:rPr>
          <w:rFonts w:ascii="Gudea" w:hAnsi="Gudea" w:cs="Tahoma"/>
          <w:b/>
          <w:bCs/>
          <w:sz w:val="20"/>
          <w:szCs w:val="20"/>
        </w:rPr>
        <w:t>la</w:t>
      </w:r>
      <w:r>
        <w:rPr>
          <w:rFonts w:ascii="Gudea" w:hAnsi="Gudea" w:cs="Tahoma"/>
          <w:b/>
          <w:bCs/>
          <w:sz w:val="20"/>
          <w:szCs w:val="20"/>
        </w:rPr>
        <w:t xml:space="preserve">gen“ </w:t>
      </w:r>
      <w:r w:rsidRPr="00AA4FBB">
        <w:rPr>
          <w:rFonts w:ascii="Gudea" w:hAnsi="Gudea" w:cs="Tahoma"/>
          <w:b/>
          <w:bCs/>
          <w:sz w:val="20"/>
          <w:szCs w:val="20"/>
        </w:rPr>
        <w:sym w:font="Wingdings" w:char="F0E0"/>
      </w:r>
      <w:r>
        <w:rPr>
          <w:rFonts w:ascii="Gudea" w:hAnsi="Gudea" w:cs="Tahoma"/>
          <w:b/>
          <w:bCs/>
          <w:sz w:val="20"/>
          <w:szCs w:val="20"/>
        </w:rPr>
        <w:t xml:space="preserve"> Verweis auf </w:t>
      </w:r>
      <w:r w:rsidR="007233D7">
        <w:rPr>
          <w:rFonts w:ascii="Gudea" w:hAnsi="Gudea" w:cs="Tahoma"/>
          <w:b/>
          <w:bCs/>
          <w:sz w:val="20"/>
          <w:szCs w:val="20"/>
        </w:rPr>
        <w:t>Überflüssigkeit des Kommentars</w:t>
      </w:r>
    </w:p>
    <w:p w14:paraId="4A172947" w14:textId="77777777" w:rsidR="00655C32" w:rsidRDefault="00655C32"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4CEBE44C" w14:textId="33F826D3" w:rsidR="00655C32" w:rsidRDefault="00655C32"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xml:space="preserve">Beispiel </w:t>
      </w:r>
      <w:r w:rsidR="00AA4FBB">
        <w:rPr>
          <w:rFonts w:ascii="Gudea" w:hAnsi="Gudea" w:cs="Tahoma"/>
          <w:b/>
          <w:bCs/>
          <w:sz w:val="20"/>
          <w:szCs w:val="20"/>
        </w:rPr>
        <w:t>8</w:t>
      </w:r>
      <w:r>
        <w:rPr>
          <w:rFonts w:ascii="Gudea" w:hAnsi="Gudea" w:cs="Tahoma"/>
          <w:b/>
          <w:bCs/>
          <w:sz w:val="20"/>
          <w:szCs w:val="20"/>
        </w:rPr>
        <w:t xml:space="preserve">: </w:t>
      </w:r>
      <w:r w:rsidR="0023006A">
        <w:rPr>
          <w:rFonts w:ascii="Gudea" w:hAnsi="Gudea" w:cs="Tahoma"/>
          <w:b/>
          <w:bCs/>
          <w:sz w:val="20"/>
          <w:szCs w:val="20"/>
        </w:rPr>
        <w:t>gereizter</w:t>
      </w:r>
      <w:r w:rsidR="007C72FA">
        <w:rPr>
          <w:rFonts w:ascii="Gudea" w:hAnsi="Gudea" w:cs="Tahoma"/>
          <w:b/>
          <w:bCs/>
          <w:sz w:val="20"/>
          <w:szCs w:val="20"/>
        </w:rPr>
        <w:t xml:space="preserve"> </w:t>
      </w:r>
      <w:r>
        <w:rPr>
          <w:rFonts w:ascii="Gudea" w:hAnsi="Gudea" w:cs="Tahoma"/>
          <w:b/>
          <w:bCs/>
          <w:sz w:val="20"/>
          <w:szCs w:val="20"/>
        </w:rPr>
        <w:t>Unterton; Verweis auf die Möglichkeit, die Seite zu „entliken“</w:t>
      </w:r>
    </w:p>
    <w:p w14:paraId="47EF8C50" w14:textId="77777777" w:rsidR="00032254" w:rsidRDefault="00032254"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04ABD09B" w14:textId="5D71BD51" w:rsidR="00032254" w:rsidRDefault="00032254"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Der Ton in Beispiel 9 ist verhältnismäßig ernst</w:t>
      </w:r>
      <w:r w:rsidR="007F2C82">
        <w:rPr>
          <w:rFonts w:ascii="Gudea" w:hAnsi="Gudea" w:cs="Tahoma"/>
          <w:b/>
          <w:bCs/>
          <w:sz w:val="20"/>
          <w:szCs w:val="20"/>
        </w:rPr>
        <w:t xml:space="preserve"> </w:t>
      </w:r>
      <w:r w:rsidR="007F2C82" w:rsidRPr="007F2C82">
        <w:rPr>
          <w:rFonts w:ascii="Gudea" w:hAnsi="Gudea" w:cs="Tahoma"/>
          <w:b/>
          <w:bCs/>
          <w:sz w:val="20"/>
          <w:szCs w:val="20"/>
        </w:rPr>
        <w:sym w:font="Wingdings" w:char="F0E0"/>
      </w:r>
      <w:r>
        <w:rPr>
          <w:rFonts w:ascii="Gudea" w:hAnsi="Gudea" w:cs="Tahoma"/>
          <w:b/>
          <w:bCs/>
          <w:sz w:val="20"/>
          <w:szCs w:val="20"/>
        </w:rPr>
        <w:t>ernst gemeinter Hinweis auf u.U. strafrechtlich Relevante Inhalte (Aufruf zu Selbstjustiz/ Beleidigungen/ Hetze)</w:t>
      </w:r>
    </w:p>
    <w:p w14:paraId="64670A84" w14:textId="77777777" w:rsidR="00655C32" w:rsidRDefault="00655C32"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2B799151" w14:textId="1B09DCDA" w:rsidR="00655C32" w:rsidRPr="007C53CB" w:rsidRDefault="00655C32" w:rsidP="00C64FFB">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xml:space="preserve">Beispiel 10: </w:t>
      </w:r>
      <w:r w:rsidR="00AA4FBB">
        <w:rPr>
          <w:rFonts w:ascii="Gudea" w:hAnsi="Gudea" w:cs="Tahoma"/>
          <w:b/>
          <w:bCs/>
          <w:sz w:val="20"/>
          <w:szCs w:val="20"/>
        </w:rPr>
        <w:t>h</w:t>
      </w:r>
      <w:r w:rsidR="0023006A">
        <w:rPr>
          <w:rFonts w:ascii="Gudea" w:hAnsi="Gudea" w:cs="Tahoma"/>
          <w:b/>
          <w:bCs/>
          <w:sz w:val="20"/>
          <w:szCs w:val="20"/>
        </w:rPr>
        <w:t>umorvoll</w:t>
      </w:r>
    </w:p>
    <w:p w14:paraId="6DF89FE7" w14:textId="77777777" w:rsidR="00457242" w:rsidRDefault="00457242" w:rsidP="00457242">
      <w:pPr>
        <w:pStyle w:val="berschrift2"/>
      </w:pPr>
      <w:r>
        <w:lastRenderedPageBreak/>
        <w:t>Exkurs „Hate Speech</w:t>
      </w:r>
    </w:p>
    <w:p w14:paraId="3778BE1A" w14:textId="77777777" w:rsidR="00457242" w:rsidRPr="00457242" w:rsidRDefault="00457242" w:rsidP="00457242">
      <w:pPr>
        <w:pStyle w:val="berschrift3"/>
      </w:pPr>
      <w:r w:rsidRPr="00457242">
        <w:t>Der „Hass“ in Hate-Speech</w:t>
      </w:r>
    </w:p>
    <w:p w14:paraId="12FE1C05" w14:textId="77777777" w:rsidR="00457242" w:rsidRPr="00DF3130" w:rsidRDefault="00457242" w:rsidP="00457242">
      <w:pPr>
        <w:pStyle w:val="berschrift3"/>
        <w:numPr>
          <w:ilvl w:val="0"/>
          <w:numId w:val="0"/>
        </w:numPr>
        <w:rPr>
          <w:b/>
          <w:bCs/>
          <w:sz w:val="24"/>
          <w:szCs w:val="20"/>
        </w:rPr>
      </w:pPr>
      <w:r w:rsidRPr="00DF3130">
        <w:rPr>
          <w:b/>
          <w:bCs/>
          <w:sz w:val="24"/>
          <w:szCs w:val="20"/>
        </w:rPr>
        <w:t>Definition „Hass“</w:t>
      </w:r>
    </w:p>
    <w:p w14:paraId="725683A0" w14:textId="4D9371FE" w:rsidR="00457242" w:rsidRDefault="00457242" w:rsidP="00457242">
      <w:pPr>
        <w:pStyle w:val="Listenabsatz"/>
        <w:numPr>
          <w:ilvl w:val="0"/>
          <w:numId w:val="39"/>
        </w:numPr>
      </w:pPr>
      <w:r w:rsidRPr="00544913">
        <w:rPr>
          <w:b/>
          <w:bCs/>
        </w:rPr>
        <w:t>Definieren</w:t>
      </w:r>
      <w:r>
        <w:t xml:space="preserve"> Sie das Wort „Hass“ in eigenen Worten.</w:t>
      </w:r>
    </w:p>
    <w:p w14:paraId="5972ECEE" w14:textId="77777777" w:rsidR="00457242" w:rsidRDefault="00457242" w:rsidP="00457242">
      <w:pPr>
        <w:pStyle w:val="Listenabsatz"/>
        <w:numPr>
          <w:ilvl w:val="0"/>
          <w:numId w:val="39"/>
        </w:numPr>
      </w:pPr>
      <w:r w:rsidRPr="00544913">
        <w:rPr>
          <w:b/>
          <w:bCs/>
        </w:rPr>
        <w:t>Vergleichen</w:t>
      </w:r>
      <w:r>
        <w:t xml:space="preserve"> Sie Ihre Definition im Anschluss mit der unten angeführten.</w:t>
      </w:r>
    </w:p>
    <w:p w14:paraId="627232BE" w14:textId="2C890BF2" w:rsidR="00457242" w:rsidRPr="00A85BA8" w:rsidRDefault="00457242" w:rsidP="00457242">
      <w:pPr>
        <w:rPr>
          <w:b/>
          <w:bCs/>
        </w:rPr>
      </w:pPr>
      <w:r>
        <w:rPr>
          <w:b/>
          <w:bCs/>
        </w:rPr>
        <w:t>„</w:t>
      </w:r>
      <w:r w:rsidRPr="00A85BA8">
        <w:rPr>
          <w:b/>
          <w:bCs/>
        </w:rPr>
        <w:t xml:space="preserve">Hass </w:t>
      </w:r>
    </w:p>
    <w:p w14:paraId="521193A4" w14:textId="77777777" w:rsidR="00457242" w:rsidRDefault="00457242" w:rsidP="00457242">
      <w:pPr>
        <w:jc w:val="both"/>
      </w:pPr>
      <w:r>
        <w:t>[engl. hate], [EM, SOZ], Emotion intensiver Abneigung/Antipathie/Feindseligkeit gegenüber einem Objekt des Hasses (Einzelpersonen oder Gruppen (z. B. Antisemitismus)). Steigerung bis zur Vernichtungsabsicht (tödlicher Hass) möglich. Hass kann zu gewalttätigen Handlungen führen, die auf die Zerstörung und das Leiden des Objekts des Hasses abzielt (Aggression, Gewalt). Das Objekt des Hasses wird als bedrohlich oder unmoralisch angesehen. Ggf. einhergehend mit einem Gefühl der existenziellen Bedrohung des Selbst bzw. des Selbstwerts des Hassenden. Das Erleben existenzieller Verletzungen, (tradierte) soziale Normen oder eine feindselige Persönlichkeitsdisposition können die Entstehung von Hass befördern. Hass umfasst affektive (reaktive, instinktähnliche Wut), soziale (Ausgrenzung, Vermeidung von Kontakt) und kognitive (destruktive Abwertung) Komponenten.</w:t>
      </w:r>
    </w:p>
    <w:p w14:paraId="0759D4A5" w14:textId="4F863D4F" w:rsidR="00457242" w:rsidRPr="00914600" w:rsidRDefault="0063578B" w:rsidP="00457242">
      <w:pPr>
        <w:jc w:val="right"/>
        <w:rPr>
          <w:sz w:val="18"/>
          <w:szCs w:val="18"/>
        </w:rPr>
      </w:pPr>
      <w:hyperlink r:id="rId22" w:history="1">
        <w:r>
          <w:rPr>
            <w:rStyle w:val="Hyperlink"/>
            <w:sz w:val="18"/>
            <w:szCs w:val="18"/>
          </w:rPr>
          <w:t>Link zu einem Artikel zum Begriff "Hass"</w:t>
        </w:r>
      </w:hyperlink>
      <w:r w:rsidR="00457242" w:rsidRPr="00914600">
        <w:rPr>
          <w:sz w:val="18"/>
          <w:szCs w:val="18"/>
        </w:rPr>
        <w:t xml:space="preserve"> (zuletzt abgerufen am 06.06.2024)</w:t>
      </w:r>
    </w:p>
    <w:p w14:paraId="3672DAF9" w14:textId="77777777" w:rsidR="00DF3130" w:rsidRDefault="00DF3130" w:rsidP="00457242">
      <w:pPr>
        <w:jc w:val="right"/>
      </w:pPr>
    </w:p>
    <w:p w14:paraId="1C3F7E28" w14:textId="77777777" w:rsidR="00457242" w:rsidRPr="00DF3130" w:rsidRDefault="00457242" w:rsidP="00DF3130">
      <w:pPr>
        <w:pStyle w:val="berschrift3"/>
        <w:numPr>
          <w:ilvl w:val="0"/>
          <w:numId w:val="0"/>
        </w:numPr>
        <w:rPr>
          <w:b/>
          <w:bCs/>
          <w:sz w:val="26"/>
          <w:szCs w:val="22"/>
        </w:rPr>
      </w:pPr>
      <w:r w:rsidRPr="00DF3130">
        <w:rPr>
          <w:b/>
          <w:bCs/>
          <w:sz w:val="26"/>
          <w:szCs w:val="22"/>
        </w:rPr>
        <w:t>Definition „Hate Speech“</w:t>
      </w:r>
    </w:p>
    <w:p w14:paraId="4AD7918F" w14:textId="77777777" w:rsidR="00457242" w:rsidRDefault="00457242" w:rsidP="00457242">
      <w:r>
        <w:t>„Hate Speech ist Englisch und bedeutet Hassrede. Ob auf Facebook, Twitter oder in den Kommentarspalten von Tageszeitungen – tagtäglich verfassen User:innen massenhaft beleidigende und erniedrigende Beiträge.“</w:t>
      </w:r>
    </w:p>
    <w:p w14:paraId="4AF7EA4C" w14:textId="77777777" w:rsidR="00457242" w:rsidRPr="00BA59EC" w:rsidRDefault="00457242" w:rsidP="00457242">
      <w:pPr>
        <w:jc w:val="right"/>
        <w:rPr>
          <w:sz w:val="20"/>
          <w:szCs w:val="20"/>
        </w:rPr>
      </w:pPr>
      <w:r w:rsidRPr="00BA59EC">
        <w:rPr>
          <w:sz w:val="20"/>
          <w:szCs w:val="20"/>
        </w:rPr>
        <w:t>https://www.lpb-bw.de/hatespeech#c40962 (zuletzt abgerufen am 06.06.2024)</w:t>
      </w:r>
    </w:p>
    <w:p w14:paraId="6EB0F869" w14:textId="77777777" w:rsidR="00B2357D" w:rsidRDefault="00B2357D" w:rsidP="00457242">
      <w:pPr>
        <w:rPr>
          <w:b/>
          <w:bCs/>
        </w:rPr>
      </w:pPr>
    </w:p>
    <w:p w14:paraId="4C4FDC30" w14:textId="77777777" w:rsidR="00B2357D" w:rsidRDefault="00B2357D" w:rsidP="00457242">
      <w:pPr>
        <w:rPr>
          <w:b/>
          <w:bCs/>
        </w:rPr>
      </w:pPr>
    </w:p>
    <w:p w14:paraId="23E44D2A" w14:textId="1636B87A" w:rsidR="00457242" w:rsidRPr="00544913" w:rsidRDefault="00457242" w:rsidP="00457242">
      <w:pPr>
        <w:rPr>
          <w:b/>
          <w:bCs/>
        </w:rPr>
      </w:pPr>
      <w:r w:rsidRPr="00544913">
        <w:rPr>
          <w:b/>
          <w:bCs/>
        </w:rPr>
        <w:t>Frage:</w:t>
      </w:r>
    </w:p>
    <w:p w14:paraId="0870F8C9" w14:textId="7603A526" w:rsidR="00457242" w:rsidRDefault="00457242" w:rsidP="00457242">
      <w:pPr>
        <w:rPr>
          <w:b/>
          <w:bCs/>
        </w:rPr>
      </w:pPr>
      <w:r>
        <w:t xml:space="preserve">Welche Personen und Gruppen sind </w:t>
      </w:r>
      <w:r w:rsidR="00B2357D">
        <w:t xml:space="preserve">Ihrer Meinung nach </w:t>
      </w:r>
      <w:r>
        <w:t xml:space="preserve">am häufigsten von Hate-Speech betroffen? </w:t>
      </w:r>
      <w:r w:rsidR="00B2357D">
        <w:rPr>
          <w:b/>
          <w:bCs/>
        </w:rPr>
        <w:t>Diskutieren Sie.</w:t>
      </w:r>
    </w:p>
    <w:p w14:paraId="7104F728" w14:textId="77777777" w:rsidR="00457242" w:rsidRDefault="00457242" w:rsidP="00457242">
      <w:pPr>
        <w:pStyle w:val="berschrift3"/>
      </w:pPr>
      <w:bookmarkStart w:id="11" w:name="_Hlk168579784"/>
      <w:r>
        <w:t>Die Wirkung von Hate Speech</w:t>
      </w:r>
    </w:p>
    <w:bookmarkEnd w:id="11"/>
    <w:p w14:paraId="668AA5F3" w14:textId="3EB77694" w:rsidR="00457242" w:rsidRDefault="00DF3130" w:rsidP="00457242">
      <w:pPr>
        <w:pStyle w:val="Listenabsatz"/>
        <w:numPr>
          <w:ilvl w:val="0"/>
          <w:numId w:val="40"/>
        </w:numPr>
      </w:pPr>
      <w:r w:rsidRPr="00B2357D">
        <w:rPr>
          <w:b/>
          <w:bCs/>
        </w:rPr>
        <w:t>Formulieren Sie</w:t>
      </w:r>
      <w:r>
        <w:t xml:space="preserve"> einen Satz, der das Schlagwort </w:t>
      </w:r>
      <w:r w:rsidRPr="00B2357D">
        <w:rPr>
          <w:b/>
          <w:bCs/>
        </w:rPr>
        <w:t>„Hasskommentar(e)“</w:t>
      </w:r>
      <w:r>
        <w:t xml:space="preserve"> enthält.</w:t>
      </w:r>
    </w:p>
    <w:p w14:paraId="700D552F" w14:textId="77777777" w:rsidR="00457242" w:rsidRDefault="00457242" w:rsidP="00457242">
      <w:pPr>
        <w:pStyle w:val="Listenabsatz"/>
        <w:numPr>
          <w:ilvl w:val="0"/>
          <w:numId w:val="40"/>
        </w:numPr>
      </w:pPr>
      <w:r w:rsidRPr="00B2357D">
        <w:rPr>
          <w:b/>
          <w:bCs/>
        </w:rPr>
        <w:t>Analysieren Sie</w:t>
      </w:r>
      <w:r>
        <w:t xml:space="preserve"> das Schaubild „Aussagen zu Hate Speech im Internet“</w:t>
      </w:r>
    </w:p>
    <w:p w14:paraId="4A89DA38" w14:textId="51B4496A" w:rsidR="00457242" w:rsidRDefault="00457242" w:rsidP="00457242">
      <w:pPr>
        <w:pStyle w:val="Listenabsatz"/>
        <w:numPr>
          <w:ilvl w:val="0"/>
          <w:numId w:val="40"/>
        </w:numPr>
      </w:pPr>
      <w:r w:rsidRPr="00B2357D">
        <w:rPr>
          <w:b/>
          <w:bCs/>
        </w:rPr>
        <w:lastRenderedPageBreak/>
        <w:t>Vergleichen Sie</w:t>
      </w:r>
      <w:r>
        <w:t xml:space="preserve"> Ihre eigene Aussage mit den Aussagen des Schaubilds.</w:t>
      </w:r>
      <w:r w:rsidR="00DF3130">
        <w:t xml:space="preserve"> Was fällt Ihnen auf?</w:t>
      </w:r>
    </w:p>
    <w:p w14:paraId="585DB329" w14:textId="77777777" w:rsidR="00457242" w:rsidRPr="004534D3" w:rsidRDefault="00457242" w:rsidP="00457242">
      <w:pPr>
        <w:rPr>
          <w:b/>
          <w:bCs/>
        </w:rPr>
      </w:pPr>
      <w:r w:rsidRPr="004534D3">
        <w:rPr>
          <w:b/>
          <w:bCs/>
        </w:rPr>
        <w:t>Material</w:t>
      </w:r>
      <w:r>
        <w:rPr>
          <w:b/>
          <w:bCs/>
        </w:rPr>
        <w:t xml:space="preserve"> 1</w:t>
      </w:r>
      <w:r w:rsidRPr="004534D3">
        <w:rPr>
          <w:b/>
          <w:bCs/>
        </w:rPr>
        <w:t>: Aussagen zu Hate Speech im Internet</w:t>
      </w:r>
    </w:p>
    <w:p w14:paraId="1DAF21AF" w14:textId="77777777" w:rsidR="00457242" w:rsidRPr="004151B3" w:rsidRDefault="00457242" w:rsidP="00457242">
      <w:pPr>
        <w:jc w:val="right"/>
      </w:pPr>
    </w:p>
    <w:p w14:paraId="62ABFEBA" w14:textId="2E96930D" w:rsidR="00457242" w:rsidRPr="004534D3" w:rsidRDefault="00457242" w:rsidP="00457242">
      <w:pPr>
        <w:jc w:val="center"/>
        <w:rPr>
          <w:i/>
          <w:iCs/>
          <w:sz w:val="18"/>
          <w:szCs w:val="18"/>
        </w:rPr>
      </w:pPr>
    </w:p>
    <w:p w14:paraId="7B5822B2" w14:textId="1AB3D8FD" w:rsidR="00457242" w:rsidRPr="00914600" w:rsidRDefault="0063578B" w:rsidP="00914600">
      <w:pPr>
        <w:contextualSpacing/>
        <w:jc w:val="right"/>
        <w:rPr>
          <w:sz w:val="18"/>
          <w:szCs w:val="18"/>
        </w:rPr>
      </w:pPr>
      <w:hyperlink r:id="rId23" w:anchor="&amp;gid=1&amp;pid=1" w:history="1">
        <w:r>
          <w:rPr>
            <w:rStyle w:val="Hyperlink"/>
            <w:sz w:val="18"/>
            <w:szCs w:val="18"/>
          </w:rPr>
          <w:t>Link zu einem Schaubild zu hatespeach</w:t>
        </w:r>
      </w:hyperlink>
      <w:r w:rsidR="00457242" w:rsidRPr="00914600">
        <w:rPr>
          <w:sz w:val="18"/>
          <w:szCs w:val="18"/>
        </w:rPr>
        <w:t xml:space="preserve"> (zuletzt abgerufen am 06.06.2024)</w:t>
      </w:r>
    </w:p>
    <w:p w14:paraId="7F3813E6" w14:textId="77777777" w:rsidR="00457242" w:rsidRDefault="00457242" w:rsidP="00457242">
      <w:pPr>
        <w:pStyle w:val="berschrift3"/>
      </w:pPr>
      <w:r>
        <w:t>Was steckt hinter „Hate Speech“</w:t>
      </w:r>
    </w:p>
    <w:p w14:paraId="25606DE5" w14:textId="77777777" w:rsidR="00457242" w:rsidRPr="00301584" w:rsidRDefault="00457242" w:rsidP="00457242">
      <w:pPr>
        <w:rPr>
          <w:b/>
          <w:bCs/>
        </w:rPr>
      </w:pPr>
      <w:r w:rsidRPr="00301584">
        <w:rPr>
          <w:b/>
          <w:bCs/>
        </w:rPr>
        <w:t>Aufgabe:</w:t>
      </w:r>
    </w:p>
    <w:p w14:paraId="7F64B019" w14:textId="673CABDE" w:rsidR="00457242" w:rsidRDefault="00457242" w:rsidP="00457242">
      <w:pPr>
        <w:pStyle w:val="Listenabsatz"/>
        <w:numPr>
          <w:ilvl w:val="0"/>
          <w:numId w:val="41"/>
        </w:numPr>
      </w:pPr>
      <w:r w:rsidRPr="000A68D7">
        <w:rPr>
          <w:b/>
          <w:bCs/>
        </w:rPr>
        <w:t>Lesen</w:t>
      </w:r>
      <w:r>
        <w:t xml:space="preserve"> Sie den Artikel</w:t>
      </w:r>
      <w:r w:rsidR="00DF3130">
        <w:t xml:space="preserve"> </w:t>
      </w:r>
      <w:r w:rsidR="00DF3130" w:rsidRPr="00301584">
        <w:rPr>
          <w:b/>
          <w:bCs/>
        </w:rPr>
        <w:t>„</w:t>
      </w:r>
      <w:r w:rsidR="00DF3130" w:rsidRPr="00301584">
        <w:rPr>
          <w:rFonts w:eastAsia="Times New Roman" w:cs="Times New Roman"/>
          <w:b/>
          <w:bCs/>
          <w:kern w:val="36"/>
          <w:lang w:eastAsia="de-DE"/>
        </w:rPr>
        <w:t>Aus wissenschaftlicher Sicht Hate Speech: Was dahinter steckt</w:t>
      </w:r>
      <w:r w:rsidR="00DF3130">
        <w:rPr>
          <w:rFonts w:eastAsia="Times New Roman" w:cs="Times New Roman"/>
          <w:b/>
          <w:bCs/>
          <w:kern w:val="36"/>
          <w:lang w:eastAsia="de-DE"/>
        </w:rPr>
        <w:t>“.</w:t>
      </w:r>
    </w:p>
    <w:p w14:paraId="54C49AFA" w14:textId="77777777" w:rsidR="00457242" w:rsidRDefault="00457242" w:rsidP="00457242">
      <w:pPr>
        <w:pStyle w:val="Listenabsatz"/>
        <w:numPr>
          <w:ilvl w:val="0"/>
          <w:numId w:val="41"/>
        </w:numPr>
      </w:pPr>
      <w:r w:rsidRPr="000A68D7">
        <w:rPr>
          <w:b/>
          <w:bCs/>
        </w:rPr>
        <w:t>Entnehmen</w:t>
      </w:r>
      <w:r>
        <w:t xml:space="preserve"> Sie ihm die wesentlichen Informationen in Bezug auf die Ursachen von Hasskommentaren im Internet.</w:t>
      </w:r>
    </w:p>
    <w:p w14:paraId="45050EE4" w14:textId="18EFC9CA" w:rsidR="00316E80" w:rsidRDefault="00316E80" w:rsidP="00457242">
      <w:pPr>
        <w:pStyle w:val="Listenabsatz"/>
        <w:numPr>
          <w:ilvl w:val="0"/>
          <w:numId w:val="41"/>
        </w:numPr>
      </w:pPr>
      <w:r w:rsidRPr="00B2357D">
        <w:rPr>
          <w:b/>
          <w:bCs/>
        </w:rPr>
        <w:t>Erstellen</w:t>
      </w:r>
      <w:r>
        <w:t xml:space="preserve"> Sie eine Mind-Map in deren Zentrum das Wort „Hate-Speech“ steht.</w:t>
      </w:r>
    </w:p>
    <w:p w14:paraId="5F2C1FE2" w14:textId="4DC1D8EE" w:rsidR="000A68D7" w:rsidRDefault="000A68D7" w:rsidP="00457242">
      <w:pPr>
        <w:pStyle w:val="Listenabsatz"/>
        <w:numPr>
          <w:ilvl w:val="0"/>
          <w:numId w:val="41"/>
        </w:numPr>
      </w:pPr>
      <w:r w:rsidRPr="000A68D7">
        <w:rPr>
          <w:b/>
          <w:bCs/>
        </w:rPr>
        <w:t>Halten</w:t>
      </w:r>
      <w:r>
        <w:t xml:space="preserve"> Sie Ihre Ergebnisse</w:t>
      </w:r>
      <w:r w:rsidR="00316E80">
        <w:t xml:space="preserve"> unter dem </w:t>
      </w:r>
      <w:r w:rsidR="00B2357D">
        <w:t>Unterp</w:t>
      </w:r>
      <w:r w:rsidR="00316E80">
        <w:t xml:space="preserve">unkt </w:t>
      </w:r>
      <w:r w:rsidR="00316E80" w:rsidRPr="00B2357D">
        <w:rPr>
          <w:b/>
          <w:bCs/>
        </w:rPr>
        <w:t xml:space="preserve">„Ursachen“ </w:t>
      </w:r>
      <w:r>
        <w:t xml:space="preserve">schriftlich </w:t>
      </w:r>
      <w:r w:rsidRPr="000A68D7">
        <w:rPr>
          <w:b/>
          <w:bCs/>
        </w:rPr>
        <w:t>fest</w:t>
      </w:r>
    </w:p>
    <w:p w14:paraId="157A583E" w14:textId="77777777" w:rsidR="00457242" w:rsidRDefault="00457242" w:rsidP="00457242">
      <w:pPr>
        <w:pStyle w:val="Listenabsatz"/>
      </w:pPr>
    </w:p>
    <w:p w14:paraId="1197F9D3" w14:textId="77777777" w:rsidR="00457242" w:rsidRDefault="00457242" w:rsidP="00457242">
      <w:pPr>
        <w:pStyle w:val="Listenabsatz"/>
      </w:pPr>
    </w:p>
    <w:p w14:paraId="5E775488" w14:textId="77777777" w:rsidR="00457242" w:rsidRPr="00301584" w:rsidRDefault="00457242" w:rsidP="00457242">
      <w:pPr>
        <w:suppressLineNumbers w:val="0"/>
        <w:spacing w:before="100" w:beforeAutospacing="1" w:after="100" w:afterAutospacing="1" w:line="240" w:lineRule="auto"/>
        <w:jc w:val="both"/>
        <w:outlineLvl w:val="0"/>
        <w:rPr>
          <w:rFonts w:eastAsia="Times New Roman" w:cs="Times New Roman"/>
          <w:b/>
          <w:bCs/>
          <w:kern w:val="36"/>
          <w:lang w:eastAsia="de-DE"/>
        </w:rPr>
      </w:pPr>
      <w:r w:rsidRPr="00301584">
        <w:rPr>
          <w:b/>
          <w:bCs/>
        </w:rPr>
        <w:t>Material 2 „</w:t>
      </w:r>
      <w:r w:rsidRPr="00301584">
        <w:rPr>
          <w:rFonts w:eastAsia="Times New Roman" w:cs="Times New Roman"/>
          <w:b/>
          <w:bCs/>
          <w:kern w:val="36"/>
          <w:lang w:eastAsia="de-DE"/>
        </w:rPr>
        <w:t>Aus wissenschaftlicher Sicht Hate Speech: Was dahinter steckt</w:t>
      </w:r>
      <w:r>
        <w:rPr>
          <w:rFonts w:eastAsia="Times New Roman" w:cs="Times New Roman"/>
          <w:b/>
          <w:bCs/>
          <w:kern w:val="36"/>
          <w:lang w:eastAsia="de-DE"/>
        </w:rPr>
        <w:t>“</w:t>
      </w:r>
    </w:p>
    <w:p w14:paraId="22F2C05F" w14:textId="77777777" w:rsidR="00457242" w:rsidRPr="00301584" w:rsidRDefault="00457242" w:rsidP="00457242">
      <w:pPr>
        <w:suppressLineNumbers w:val="0"/>
        <w:spacing w:before="100" w:beforeAutospacing="1" w:after="100" w:afterAutospacing="1" w:line="240" w:lineRule="auto"/>
        <w:jc w:val="both"/>
        <w:outlineLvl w:val="0"/>
        <w:rPr>
          <w:rFonts w:eastAsia="Times New Roman" w:cs="Times New Roman"/>
          <w:b/>
          <w:bCs/>
          <w:kern w:val="36"/>
          <w:lang w:eastAsia="de-DE"/>
        </w:rPr>
      </w:pPr>
      <w:r w:rsidRPr="00301584">
        <w:rPr>
          <w:rFonts w:eastAsia="Times New Roman" w:cs="Times New Roman"/>
          <w:b/>
          <w:bCs/>
          <w:kern w:val="36"/>
          <w:lang w:eastAsia="de-DE"/>
        </w:rPr>
        <w:t xml:space="preserve">Aus wissenschaftlicher Sicht Hate Speech: Was dahinter steckt </w:t>
      </w:r>
    </w:p>
    <w:p w14:paraId="55CAC39E" w14:textId="77777777" w:rsidR="00457242" w:rsidRPr="00DF3130" w:rsidRDefault="00457242" w:rsidP="00B2357D">
      <w:pPr>
        <w:spacing w:before="100" w:beforeAutospacing="1" w:after="100" w:afterAutospacing="1" w:line="240" w:lineRule="auto"/>
        <w:ind w:left="708"/>
        <w:jc w:val="right"/>
        <w:rPr>
          <w:rFonts w:eastAsia="Times New Roman" w:cs="Times New Roman"/>
          <w:lang w:eastAsia="de-DE"/>
        </w:rPr>
      </w:pPr>
      <w:r w:rsidRPr="00DF3130">
        <w:rPr>
          <w:rFonts w:eastAsia="Times New Roman" w:cs="Times New Roman"/>
          <w:lang w:eastAsia="de-DE"/>
        </w:rPr>
        <w:t xml:space="preserve">15. Juni 2020, 16:00 Uhr </w:t>
      </w:r>
    </w:p>
    <w:p w14:paraId="5EBF6CB2" w14:textId="77777777" w:rsidR="00457242" w:rsidRPr="00DF3130" w:rsidRDefault="00457242" w:rsidP="00457242">
      <w:pPr>
        <w:suppressLineNumbers w:val="0"/>
        <w:spacing w:before="100" w:beforeAutospacing="1" w:after="100" w:afterAutospacing="1" w:line="240" w:lineRule="auto"/>
        <w:jc w:val="both"/>
        <w:rPr>
          <w:rFonts w:eastAsia="Times New Roman" w:cs="Times New Roman"/>
          <w:i/>
          <w:iCs/>
          <w:lang w:eastAsia="de-DE"/>
        </w:rPr>
      </w:pPr>
      <w:r w:rsidRPr="00DF3130">
        <w:rPr>
          <w:rFonts w:eastAsia="Times New Roman" w:cs="Times New Roman"/>
          <w:i/>
          <w:iCs/>
          <w:lang w:eastAsia="de-DE"/>
        </w:rPr>
        <w:t>Jüngere Internetnutzer melden Hasskommentare besonders häufig – das geht aus einer neuen repräsentativen Forsa-Studie hervor, die Anfang Juni veröffentlicht wurde. Gut so, denn Hasskommentare gibt es im Netz leider viel zu viele. In unserer Gesellschaft hat der Hass in den vergangenen Jahren deutlich zugenommen. Woran liegt das, woher kommt der Hass?</w:t>
      </w:r>
    </w:p>
    <w:p w14:paraId="70B9E2DF" w14:textId="77777777" w:rsidR="00457242" w:rsidRPr="00301584" w:rsidRDefault="00457242" w:rsidP="00457242">
      <w:pPr>
        <w:suppressLineNumbers w:val="0"/>
        <w:spacing w:before="100" w:beforeAutospacing="1" w:after="100" w:afterAutospacing="1" w:line="240" w:lineRule="auto"/>
        <w:jc w:val="right"/>
        <w:rPr>
          <w:rFonts w:eastAsia="Times New Roman" w:cs="Times New Roman"/>
          <w:lang w:eastAsia="de-DE"/>
        </w:rPr>
      </w:pPr>
      <w:r w:rsidRPr="00301584">
        <w:rPr>
          <w:rFonts w:eastAsia="Times New Roman" w:cs="Times New Roman"/>
          <w:lang w:eastAsia="de-DE"/>
        </w:rPr>
        <w:t xml:space="preserve">von Angela Fischer </w:t>
      </w:r>
    </w:p>
    <w:p w14:paraId="264168AB" w14:textId="77777777" w:rsidR="00457242" w:rsidRPr="00301584" w:rsidRDefault="00457242" w:rsidP="00457242">
      <w:pPr>
        <w:suppressLineNumbers w:val="0"/>
        <w:spacing w:before="100" w:beforeAutospacing="1" w:after="100" w:afterAutospacing="1" w:line="240" w:lineRule="auto"/>
        <w:jc w:val="both"/>
        <w:rPr>
          <w:rFonts w:eastAsia="Times New Roman" w:cs="Times New Roman"/>
          <w:lang w:eastAsia="de-DE"/>
        </w:rPr>
      </w:pPr>
      <w:r>
        <w:t xml:space="preserve">Auch ich habe schon mal einen Hasskommentar geschrieben. Auf Facebook unter einem Post der Zeitschrift BRAVO. Damals war ich zwölf Jahre alt und hatte offensichtlich ein Problem mit dem neuen Coverboy. </w:t>
      </w:r>
    </w:p>
    <w:p w14:paraId="36593214" w14:textId="77777777" w:rsidR="00457242" w:rsidRPr="00301584" w:rsidRDefault="00457242" w:rsidP="006C3386">
      <w:pPr>
        <w:suppressLineNumbers w:val="0"/>
        <w:spacing w:beforeAutospacing="1" w:after="100" w:afterAutospacing="1" w:line="240" w:lineRule="auto"/>
        <w:jc w:val="both"/>
        <w:rPr>
          <w:rFonts w:eastAsia="Times New Roman" w:cs="Times New Roman"/>
          <w:lang w:eastAsia="de-DE"/>
        </w:rPr>
      </w:pPr>
      <w:r>
        <w:rPr>
          <w:rFonts w:eastAsia="Times New Roman" w:cs="Times New Roman"/>
          <w:i/>
          <w:iCs/>
          <w:lang w:eastAsia="de-DE"/>
        </w:rPr>
        <w:t>„</w:t>
      </w:r>
      <w:r w:rsidRPr="00301584">
        <w:rPr>
          <w:rFonts w:eastAsia="Times New Roman" w:cs="Times New Roman"/>
          <w:i/>
          <w:iCs/>
          <w:lang w:eastAsia="de-DE"/>
        </w:rPr>
        <w:t>Oh mein Gott! Nicht schon wieder Andrea! Boah, ich hasse diesen Jungen so sehr. Der ist so hässlich, so ein Fake. @BRAVO: Könnt ihr endlich mal damit aufhören, über dieses hässliche Arschloch zu schreiben? Denkt mal ein bisschen mit: Wieso wird er im Internet gedisst? Weil ihn alle hassen und er einfach nur nervt! Wieso kauft niemand mehr Bravo? Weil ihr nur scheiße bringt (u.a. Andrea) Wieso werdet ihr kritisiert? Weil Andrea scheiße ist! Und nochmal: Andrea ist so ein hässliches, kleines aufmerksamkeitssuchendes, schwules usw. Arschloch!</w:t>
      </w:r>
      <w:r>
        <w:rPr>
          <w:rFonts w:eastAsia="Times New Roman" w:cs="Times New Roman"/>
          <w:i/>
          <w:iCs/>
          <w:lang w:eastAsia="de-DE"/>
        </w:rPr>
        <w:t>“</w:t>
      </w:r>
    </w:p>
    <w:p w14:paraId="16E2E775" w14:textId="77777777" w:rsidR="00457242" w:rsidRPr="00301584" w:rsidRDefault="00457242" w:rsidP="00457242">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lastRenderedPageBreak/>
        <w:t xml:space="preserve">Auweia. Das ist nicht nur beleidigend, sondern auch noch homophob. Heute schäme ich mich dafür und würde so etwas nicht mehr schreiben. Trotzdem frage ich mich: Woher kam dieser Hass? Und was hat mich davor bewahrt, damit weiterzumachen? Weil ich selber keine Antwort darauf habe, spreche ich mit Wissenschaftlern und Wissenschaftlerinnen über meinen Hasskommentar. </w:t>
      </w:r>
    </w:p>
    <w:p w14:paraId="4C034A6B" w14:textId="1EB3313B" w:rsidR="00457242" w:rsidRPr="00301584" w:rsidRDefault="00457242" w:rsidP="006C338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lang w:eastAsia="de-DE"/>
        </w:rPr>
      </w:pPr>
      <w:r>
        <w:rPr>
          <w:rFonts w:eastAsia="Times New Roman" w:cs="Times New Roman"/>
          <w:lang w:eastAsia="de-DE"/>
        </w:rPr>
        <w:t>„</w:t>
      </w:r>
      <w:r w:rsidRPr="00301584">
        <w:rPr>
          <w:rFonts w:eastAsia="Times New Roman" w:cs="Times New Roman"/>
          <w:lang w:eastAsia="de-DE"/>
        </w:rPr>
        <w:t>Erst mal klingt das für mich sehr jugendlich und sehr naiv auch irgendwie. Und trotzdem ist da eigentlich schon ein wichtiges Element mit drin. Was bei Hass immer mitschwingt, also die andere Person wird quasi zu einem Objekt degradiert.</w:t>
      </w:r>
      <w:r>
        <w:rPr>
          <w:rFonts w:eastAsia="Times New Roman" w:cs="Times New Roman"/>
          <w:lang w:eastAsia="de-DE"/>
        </w:rPr>
        <w:t>“</w:t>
      </w:r>
      <w:r w:rsidR="006C3386">
        <w:rPr>
          <w:rFonts w:eastAsia="Times New Roman" w:cs="Times New Roman"/>
          <w:lang w:eastAsia="de-DE"/>
        </w:rPr>
        <w:t xml:space="preserve"> </w:t>
      </w:r>
      <w:r w:rsidRPr="00301584">
        <w:rPr>
          <w:rFonts w:eastAsia="Times New Roman" w:cs="Times New Roman"/>
          <w:i/>
          <w:iCs/>
          <w:lang w:eastAsia="de-DE"/>
        </w:rPr>
        <w:t xml:space="preserve">Anne Otto, Psychologin und Buchautorin </w:t>
      </w:r>
    </w:p>
    <w:p w14:paraId="354AC84F" w14:textId="77777777" w:rsidR="00457242" w:rsidRPr="00301584" w:rsidRDefault="00457242" w:rsidP="00457242">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So sieht es Wissenschaftsjournalistin und Psychologin Anne Otto, sagt aber auch: Sie würde den Kommentar nicht überbewerten. Die Jugend sei eine Zeit der Extreme und der Polarisierung, in der man so etwas ausprobiere. Deshalb ist sie auch nicht überrascht, als ich ihr erzähle, dass der Post von mir stammt. Auch andere Wissenschaftler, die ich frage, nicht. Wir alle können hassen, sagt Sozialpsychologe und Konfliktforscher Andreas Zick. </w:t>
      </w:r>
    </w:p>
    <w:p w14:paraId="5FC13886" w14:textId="68CF548D" w:rsidR="00457242" w:rsidRDefault="006C3386" w:rsidP="006C338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rPr>
          <w:rFonts w:eastAsia="Times New Roman" w:cs="Times New Roman"/>
          <w:lang w:eastAsia="de-DE"/>
        </w:rPr>
      </w:pPr>
      <w:r>
        <w:rPr>
          <w:rFonts w:eastAsia="Times New Roman" w:cs="Times New Roman"/>
          <w:lang w:eastAsia="de-DE"/>
        </w:rPr>
        <w:t>„</w:t>
      </w:r>
      <w:r w:rsidR="00457242" w:rsidRPr="00301584">
        <w:rPr>
          <w:rFonts w:eastAsia="Times New Roman" w:cs="Times New Roman"/>
          <w:lang w:eastAsia="de-DE"/>
        </w:rPr>
        <w:t>Wir alle sind fähig, andere zu hassen. Also ich kenne keinen Menschen, die oder der nicht irgendwo in der Entwicklung Hass gegen andere gespürt oder vermutet hat.</w:t>
      </w:r>
      <w:r>
        <w:rPr>
          <w:rFonts w:eastAsia="Times New Roman" w:cs="Times New Roman"/>
          <w:lang w:eastAsia="de-DE"/>
        </w:rPr>
        <w:t xml:space="preserve">“ </w:t>
      </w:r>
      <w:r w:rsidR="00457242" w:rsidRPr="00301584">
        <w:rPr>
          <w:rFonts w:eastAsia="Times New Roman" w:cs="Times New Roman"/>
          <w:i/>
          <w:iCs/>
          <w:lang w:eastAsia="de-DE"/>
        </w:rPr>
        <w:t xml:space="preserve">Konfliktforscher Andreas Zick </w:t>
      </w:r>
    </w:p>
    <w:p w14:paraId="18EA4502" w14:textId="77777777" w:rsidR="00457242" w:rsidRPr="00301584" w:rsidRDefault="00457242" w:rsidP="00457242">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Und trotzdem gibt es da einen großen Unterschied - zwischen Menschen wie mir, die irgendwann mal in ihrer Jugend einen Hasskommentar geschrieben haben und denen, die heute wesentlich älter sind, als ich das damals war, und ihren Hass offen auf der Straße oder im Netz teilen. </w:t>
      </w:r>
    </w:p>
    <w:p w14:paraId="6E662595" w14:textId="77777777" w:rsidR="00457242" w:rsidRPr="00301584" w:rsidRDefault="00457242" w:rsidP="00457242">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Ein Beispiel: Aktuelle Facebook-Kommentare über Bundeskanzlerin Angela Merkel wie – Zitat – "</w:t>
      </w:r>
      <w:r w:rsidRPr="00301584">
        <w:rPr>
          <w:rFonts w:eastAsia="Times New Roman" w:cs="Times New Roman"/>
          <w:i/>
          <w:iCs/>
          <w:lang w:eastAsia="de-DE"/>
        </w:rPr>
        <w:t>Die Merkel endlich aufhängen, bevor sie noch mehr anrichtet</w:t>
      </w:r>
      <w:r w:rsidRPr="00301584">
        <w:rPr>
          <w:rFonts w:eastAsia="Times New Roman" w:cs="Times New Roman"/>
          <w:lang w:eastAsia="de-DE"/>
        </w:rPr>
        <w:t xml:space="preserve">." Woher kommt dieser Hass? Um zu verstehen, wie so ein extremes Gefühl entstehen kann, spreche ich mit Neurowissenschaftler Joachim Bauer. Er sagt: Der Auslöser ist fast immer psychischer Schmerz. Der entsteht, wenn wir ausgegrenzt, enttäuscht oder verletzt werden. Bauer zufolge gibt es zwei Möglichkeiten, wie wir damit umgehen: Die eine Möglichkeit ist, dass man den Schmerz in sich reinfrisst. </w:t>
      </w:r>
    </w:p>
    <w:p w14:paraId="6347F51C" w14:textId="20802763" w:rsidR="00457242" w:rsidRPr="006C3386" w:rsidRDefault="00457242" w:rsidP="006C338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i/>
          <w:iCs/>
          <w:lang w:eastAsia="de-DE"/>
        </w:rPr>
      </w:pPr>
      <w:r w:rsidRPr="006C3386">
        <w:rPr>
          <w:rFonts w:eastAsia="Times New Roman" w:cs="Times New Roman"/>
          <w:i/>
          <w:iCs/>
          <w:lang w:eastAsia="de-DE"/>
        </w:rPr>
        <w:t>„Die andere Möglichkeit ist, dass ich Wut kriege. Das ist sogar die gesündere Reaktion. Das heißt, wenn ich spüre, ich werde ausgegrenzt, man schließt mich aus, man verachtet mich, dann kann man auch eine Wut kriegen. Und aus dieser Wut heraus kann sich Hass entwickeln.“Joachim Bauer, Neurowissenschaftler</w:t>
      </w:r>
    </w:p>
    <w:p w14:paraId="5A932882" w14:textId="77777777" w:rsidR="00457242" w:rsidRPr="00301584" w:rsidRDefault="00457242" w:rsidP="00457242">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Hinter Hass steckt also oft eine Enttäuschung. Aber natürlich ist nicht jeder, der im Leben schon mal enttäuscht wurde, automatisch ein hasserfüllter Mensch. Ob wir hassen oder nicht, hängt auch sehr stark von unserem Umfeld ab, erklärt Sozialpsychologe Andreas Zick. </w:t>
      </w:r>
    </w:p>
    <w:p w14:paraId="5F13C91A" w14:textId="49F71393" w:rsidR="00457242" w:rsidRPr="000A68D7" w:rsidRDefault="00457242" w:rsidP="000A68D7">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i/>
          <w:iCs/>
          <w:lang w:eastAsia="de-DE"/>
        </w:rPr>
      </w:pPr>
      <w:r w:rsidRPr="000A68D7">
        <w:rPr>
          <w:rFonts w:eastAsia="Times New Roman" w:cs="Times New Roman"/>
          <w:i/>
          <w:iCs/>
          <w:lang w:eastAsia="de-DE"/>
        </w:rPr>
        <w:t>„Der Hass basiert auf Feindbildern und Vorurteilen. Die bekomme ich aus meinem sozialen Kontext. Das heißt, wenn sie in einen hassenden sozialen Kontext kommen, ist die Wahrscheinlichkeit sofort höher, dass sie sich dem anschließen, weil: Hass erzeugt Zugehörigkeit zu Gruppen.“</w:t>
      </w:r>
      <w:r w:rsidR="000A68D7" w:rsidRPr="000A68D7">
        <w:rPr>
          <w:rFonts w:eastAsia="Times New Roman" w:cs="Times New Roman"/>
          <w:i/>
          <w:iCs/>
          <w:lang w:eastAsia="de-DE"/>
        </w:rPr>
        <w:t xml:space="preserve"> </w:t>
      </w:r>
      <w:r w:rsidRPr="000A68D7">
        <w:rPr>
          <w:rFonts w:eastAsia="Times New Roman" w:cs="Times New Roman"/>
          <w:i/>
          <w:iCs/>
          <w:lang w:eastAsia="de-DE"/>
        </w:rPr>
        <w:t xml:space="preserve">Andreas Zick, Sozialpsychologe </w:t>
      </w:r>
    </w:p>
    <w:p w14:paraId="1516CF14" w14:textId="77777777" w:rsidR="00457242" w:rsidRPr="00301584" w:rsidRDefault="00457242" w:rsidP="00457242">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Und das ist etwas, wonach wir uns alle sehnen, ergänzt Neurowissenschaftler Joachim Bauer, denn der Mensch sei ein Gruppenwesen. Und dort, wo es eine Gruppe, ein "Wir", gibt, ist auch </w:t>
      </w:r>
      <w:r w:rsidRPr="00301584">
        <w:rPr>
          <w:rFonts w:eastAsia="Times New Roman" w:cs="Times New Roman"/>
          <w:lang w:eastAsia="de-DE"/>
        </w:rPr>
        <w:lastRenderedPageBreak/>
        <w:t xml:space="preserve">immer ein "Ihr", gegen das man sich abgrenzt. Deshalb richtet sich Hass so oft gegen andere Gruppen: Migranten, Politiker, neuerdings auch Virologen. Und auf die will man mit seinem Hass Einfluss nehmen, erklärt Andreas Zick. </w:t>
      </w:r>
    </w:p>
    <w:p w14:paraId="1AB11F73" w14:textId="18D4EA93" w:rsidR="00457242" w:rsidRPr="00301584" w:rsidRDefault="00457242" w:rsidP="000A68D7">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lang w:eastAsia="de-DE"/>
        </w:rPr>
      </w:pPr>
      <w:r>
        <w:rPr>
          <w:rFonts w:eastAsia="Times New Roman" w:cs="Times New Roman"/>
          <w:lang w:eastAsia="de-DE"/>
        </w:rPr>
        <w:t>„</w:t>
      </w:r>
      <w:r w:rsidRPr="00301584">
        <w:rPr>
          <w:rFonts w:eastAsia="Times New Roman" w:cs="Times New Roman"/>
          <w:lang w:eastAsia="de-DE"/>
        </w:rPr>
        <w:t>Man möchte die anderen entwürdigen. Das heißt, Hass erzeugt und stärkt das Motiv, Einfluss zu nehmen und Kontrolle auszuüben. Eine Hass-Äußerung ist auch immer ein Ausdruck von: 'Ich bin machtvoll, ich habe Kontrolle'.</w:t>
      </w:r>
      <w:r>
        <w:rPr>
          <w:rFonts w:eastAsia="Times New Roman" w:cs="Times New Roman"/>
          <w:lang w:eastAsia="de-DE"/>
        </w:rPr>
        <w:t>“</w:t>
      </w:r>
      <w:r w:rsidR="000A68D7">
        <w:rPr>
          <w:rFonts w:eastAsia="Times New Roman" w:cs="Times New Roman"/>
          <w:lang w:eastAsia="de-DE"/>
        </w:rPr>
        <w:t xml:space="preserve"> </w:t>
      </w:r>
      <w:r w:rsidRPr="00301584">
        <w:rPr>
          <w:rFonts w:eastAsia="Times New Roman" w:cs="Times New Roman"/>
          <w:i/>
          <w:iCs/>
          <w:lang w:eastAsia="de-DE"/>
        </w:rPr>
        <w:t xml:space="preserve">Andreas Zick, Sozialpsychologe </w:t>
      </w:r>
    </w:p>
    <w:p w14:paraId="40FD126E" w14:textId="77777777" w:rsidR="00457242" w:rsidRPr="00301584" w:rsidRDefault="00457242" w:rsidP="00457242">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Eine ähnliche Theorie hat auch Psychologin Anne Otto. In ihrem Buch "Woher kommt der Hass?" untersucht sie die psychologischen Ursachen von Rechtsruck und Rassismus. Eine davon bezeichnet sie als autoritäre Aggression. Was ist damit gemeint? </w:t>
      </w:r>
    </w:p>
    <w:p w14:paraId="47B8EB1D" w14:textId="77777777" w:rsidR="00457242" w:rsidRPr="00301584" w:rsidRDefault="00457242" w:rsidP="00457242">
      <w:pPr>
        <w:suppressLineNumbers w:val="0"/>
        <w:spacing w:beforeAutospacing="1" w:after="100" w:afterAutospacing="1" w:line="240" w:lineRule="auto"/>
        <w:jc w:val="both"/>
        <w:rPr>
          <w:rFonts w:eastAsia="Times New Roman" w:cs="Times New Roman"/>
          <w:lang w:eastAsia="de-DE"/>
        </w:rPr>
      </w:pPr>
      <w:r w:rsidRPr="00301584">
        <w:rPr>
          <w:rFonts w:eastAsia="Times New Roman" w:cs="Times New Roman"/>
          <w:lang w:eastAsia="de-DE"/>
        </w:rPr>
        <w:t>Dass jemand, der bereit ist zu hassen, diese autoritäre Prägung im Elternhaus durch die Gesellschaft und so weiter bekommen hat. Das heißt, im Prinzip selbst sehr viel Aggression erfahren hat, selbst sehr gehorsam, sehr angepasst sein musste, und sagt dann irgendwann, 'okay, ich warte jetzt bis zu dem Punkt, wo ich selbst so stark bin, wo ich es den anderen Leuten heimzahlen kann'.</w:t>
      </w:r>
    </w:p>
    <w:p w14:paraId="1C20999E" w14:textId="77777777" w:rsidR="00457242" w:rsidRPr="00301584" w:rsidRDefault="00457242" w:rsidP="00457242">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Hass hat also auch ganz viel mit Selbstbestätigung zu tun. Man fühlt sich besser, indem man andere runtermacht. Im Netz bekommt dafür auch noch Bestätigung von anderen, durch Reaktionen wie Likes oder Kommentare. Das macht das Ganze so verlockend und hat den Hass in unserer Gesellschaft überhaupt erst so groß werden lassen, sagt Anne Otto. Normalerweise seien Ärger, Wut, Hass oder irgendetwas, was sich entladen will, in jedem drin. </w:t>
      </w:r>
    </w:p>
    <w:p w14:paraId="29B21353" w14:textId="77777777" w:rsidR="00457242" w:rsidRPr="00301584" w:rsidRDefault="00457242" w:rsidP="00457242">
      <w:pPr>
        <w:suppressLineNumbers w:val="0"/>
        <w:spacing w:beforeAutospacing="1" w:after="100" w:afterAutospacing="1" w:line="240" w:lineRule="auto"/>
        <w:jc w:val="both"/>
        <w:rPr>
          <w:rFonts w:eastAsia="Times New Roman" w:cs="Times New Roman"/>
          <w:lang w:eastAsia="de-DE"/>
        </w:rPr>
      </w:pPr>
      <w:r w:rsidRPr="00301584">
        <w:rPr>
          <w:rFonts w:eastAsia="Times New Roman" w:cs="Times New Roman"/>
          <w:lang w:eastAsia="de-DE"/>
        </w:rPr>
        <w:t>Aber normalerweise sind die ganz gut durch andere Emotionen oder auch andere Kontrollmechanismen gedeckelt oder geschützt. Im Moment ist es eben anders: Man darf wieder diese Aggression auch zeigen.</w:t>
      </w:r>
    </w:p>
    <w:p w14:paraId="2F9C1139" w14:textId="77777777" w:rsidR="00457242" w:rsidRDefault="00457242" w:rsidP="00457242">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Wenn ich jetzt an meine Jugend zurückdenke, dann fällt mir auf: Diese Kontrollmechanismen, die gab es bei mir. Ich meine mich sogar daran zu erinnern, wie eine Freundin mich auf meinen Hasskommentar angesprochen hat. Sie fand das nicht okay. Mir war das einfach nur unfassbar peinlich. Mittlerweile kann ich mir denken, warum ich das damals gemacht habe: Ich wollte provozieren, mich besser fühlen und Langeweile hat bestimmt auch ihren Teil dazu beigetragen. Trotzdem bin ich froh, dass das mein letzter Hasskommentar geblieben ist. </w:t>
      </w:r>
    </w:p>
    <w:p w14:paraId="114D88C8" w14:textId="76B0DC75" w:rsidR="00457242" w:rsidRPr="00914600" w:rsidRDefault="0063578B" w:rsidP="006C3386">
      <w:pPr>
        <w:spacing w:before="100" w:beforeAutospacing="1" w:after="100" w:afterAutospacing="1" w:line="240" w:lineRule="auto"/>
        <w:jc w:val="right"/>
        <w:rPr>
          <w:rFonts w:eastAsia="Times New Roman" w:cs="Times New Roman"/>
          <w:sz w:val="18"/>
          <w:szCs w:val="18"/>
          <w:lang w:eastAsia="de-DE"/>
        </w:rPr>
      </w:pPr>
      <w:hyperlink r:id="rId24" w:history="1">
        <w:r>
          <w:rPr>
            <w:rStyle w:val="Hyperlink"/>
            <w:rFonts w:eastAsia="Times New Roman" w:cs="Times New Roman"/>
            <w:sz w:val="18"/>
            <w:szCs w:val="18"/>
            <w:lang w:eastAsia="de-DE"/>
          </w:rPr>
          <w:t>Link zu mdr.de/wissen/hate speech</w:t>
        </w:r>
      </w:hyperlink>
      <w:r w:rsidR="00457242" w:rsidRPr="00914600">
        <w:rPr>
          <w:rFonts w:eastAsia="Times New Roman" w:cs="Times New Roman"/>
          <w:sz w:val="18"/>
          <w:szCs w:val="18"/>
          <w:lang w:eastAsia="de-DE"/>
        </w:rPr>
        <w:t xml:space="preserve"> (zuletzt abgerufen und angepasst am 06.06.2024)</w:t>
      </w:r>
    </w:p>
    <w:p w14:paraId="0E3F9C69" w14:textId="6EBAA48A" w:rsidR="000A68D7" w:rsidRDefault="000A68D7" w:rsidP="000A68D7">
      <w:pPr>
        <w:pStyle w:val="berschrift3"/>
      </w:pPr>
      <w:r>
        <w:t>Vertiefung</w:t>
      </w:r>
    </w:p>
    <w:p w14:paraId="0B998DEF" w14:textId="702BF92B" w:rsidR="00914600" w:rsidRPr="00AA1C5B" w:rsidRDefault="00914600" w:rsidP="002E5E80">
      <w:pPr>
        <w:pStyle w:val="StandardWeb"/>
        <w:suppressLineNumbers/>
        <w:rPr>
          <w:rFonts w:ascii="Gudea" w:hAnsi="Gudea"/>
          <w:b/>
          <w:bCs/>
        </w:rPr>
      </w:pPr>
      <w:r w:rsidRPr="00AA1C5B">
        <w:rPr>
          <w:rFonts w:ascii="Gudea" w:hAnsi="Gudea"/>
          <w:b/>
          <w:bCs/>
        </w:rPr>
        <w:t>Aufgabe</w:t>
      </w:r>
      <w:r w:rsidR="00F67FAF">
        <w:rPr>
          <w:rFonts w:ascii="Gudea" w:hAnsi="Gudea"/>
          <w:b/>
          <w:bCs/>
        </w:rPr>
        <w:t xml:space="preserve"> (Partnerarbeit)</w:t>
      </w:r>
    </w:p>
    <w:p w14:paraId="4ED45EB1" w14:textId="4C459472" w:rsidR="000372DF" w:rsidRDefault="00DB25AA" w:rsidP="002E5E80">
      <w:pPr>
        <w:pStyle w:val="StandardWeb"/>
        <w:suppressLineNumbers/>
        <w:contextualSpacing/>
        <w:rPr>
          <w:rFonts w:ascii="Gudea" w:hAnsi="Gudea"/>
        </w:rPr>
      </w:pPr>
      <w:r w:rsidRPr="00B2357D">
        <w:rPr>
          <w:rFonts w:ascii="Gudea" w:hAnsi="Gudea"/>
          <w:b/>
          <w:bCs/>
          <w:noProof/>
        </w:rPr>
        <w:drawing>
          <wp:anchor distT="0" distB="0" distL="114300" distR="114300" simplePos="0" relativeHeight="251692032" behindDoc="0" locked="0" layoutInCell="1" allowOverlap="1" wp14:anchorId="1CE6C565" wp14:editId="7817B532">
            <wp:simplePos x="0" y="0"/>
            <wp:positionH relativeFrom="margin">
              <wp:align>right</wp:align>
            </wp:positionH>
            <wp:positionV relativeFrom="paragraph">
              <wp:posOffset>326390</wp:posOffset>
            </wp:positionV>
            <wp:extent cx="720000" cy="720000"/>
            <wp:effectExtent l="0" t="0" r="4445" b="4445"/>
            <wp:wrapSquare wrapText="bothSides"/>
            <wp:docPr id="1" name="Bild 1"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Muster, Quadrat, Pixel, Design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50E" w:rsidRPr="00B2357D">
        <w:rPr>
          <w:rFonts w:ascii="Gudea" w:hAnsi="Gudea"/>
          <w:b/>
          <w:bCs/>
        </w:rPr>
        <w:t>Setzen Sie</w:t>
      </w:r>
      <w:r w:rsidR="0089050E">
        <w:rPr>
          <w:rFonts w:ascii="Gudea" w:hAnsi="Gudea"/>
        </w:rPr>
        <w:t xml:space="preserve"> sich tiefergehend mit dem Phänomen „Hate Speech“ </w:t>
      </w:r>
      <w:r w:rsidR="0089050E" w:rsidRPr="00B2357D">
        <w:rPr>
          <w:rFonts w:ascii="Gudea" w:hAnsi="Gudea"/>
          <w:b/>
          <w:bCs/>
        </w:rPr>
        <w:t>auseinander</w:t>
      </w:r>
      <w:r w:rsidR="0089050E">
        <w:rPr>
          <w:rFonts w:ascii="Gudea" w:hAnsi="Gudea"/>
        </w:rPr>
        <w:t>.</w:t>
      </w:r>
    </w:p>
    <w:p w14:paraId="075E9984" w14:textId="50BEFE4B" w:rsidR="00AA1C5B" w:rsidRDefault="00AA1C5B" w:rsidP="002E5E80">
      <w:pPr>
        <w:pStyle w:val="StandardWeb"/>
        <w:suppressLineNumbers/>
        <w:contextualSpacing/>
        <w:rPr>
          <w:rFonts w:ascii="Gudea" w:hAnsi="Gudea"/>
        </w:rPr>
      </w:pPr>
      <w:r>
        <w:rPr>
          <w:rFonts w:ascii="Gudea" w:hAnsi="Gudea"/>
        </w:rPr>
        <w:t>Gehen Sie dazu folgendermaßen vor:</w:t>
      </w:r>
    </w:p>
    <w:p w14:paraId="01152ADE" w14:textId="77777777" w:rsidR="002E5E80" w:rsidRDefault="00DB25AA" w:rsidP="002E5E80">
      <w:pPr>
        <w:pStyle w:val="StandardWeb"/>
        <w:numPr>
          <w:ilvl w:val="0"/>
          <w:numId w:val="42"/>
        </w:numPr>
        <w:suppressLineNumbers/>
        <w:rPr>
          <w:rFonts w:ascii="Gudea" w:hAnsi="Gudea"/>
        </w:rPr>
      </w:pPr>
      <w:r w:rsidRPr="00B2357D">
        <w:rPr>
          <w:rFonts w:ascii="Gudea" w:hAnsi="Gudea"/>
          <w:b/>
          <w:bCs/>
        </w:rPr>
        <w:t>Scannen Sie</w:t>
      </w:r>
      <w:r w:rsidRPr="002E5E80">
        <w:rPr>
          <w:rFonts w:ascii="Gudea" w:hAnsi="Gudea"/>
        </w:rPr>
        <w:t xml:space="preserve"> den QR-Code.</w:t>
      </w:r>
    </w:p>
    <w:p w14:paraId="3B3F83D9" w14:textId="77777777" w:rsidR="00F67FAF" w:rsidRDefault="002E5E80" w:rsidP="00F67FAF">
      <w:pPr>
        <w:pStyle w:val="StandardWeb"/>
        <w:numPr>
          <w:ilvl w:val="0"/>
          <w:numId w:val="42"/>
        </w:numPr>
        <w:suppressLineNumbers/>
        <w:contextualSpacing/>
        <w:rPr>
          <w:rFonts w:ascii="Gudea" w:hAnsi="Gudea"/>
        </w:rPr>
      </w:pPr>
      <w:r w:rsidRPr="002E5E80">
        <w:rPr>
          <w:rFonts w:ascii="Gudea" w:hAnsi="Gudea"/>
          <w:b/>
          <w:bCs/>
        </w:rPr>
        <w:t>Partner A und B</w:t>
      </w:r>
      <w:r w:rsidR="00DB25AA" w:rsidRPr="002E5E80">
        <w:rPr>
          <w:rFonts w:ascii="Gudea" w:hAnsi="Gudea"/>
        </w:rPr>
        <w:t xml:space="preserve">: </w:t>
      </w:r>
    </w:p>
    <w:p w14:paraId="484CEFFE" w14:textId="6AF10451" w:rsidR="002E5E80" w:rsidRDefault="00DB25AA" w:rsidP="00F67FAF">
      <w:pPr>
        <w:pStyle w:val="StandardWeb"/>
        <w:suppressLineNumbers/>
        <w:ind w:left="720"/>
        <w:contextualSpacing/>
        <w:rPr>
          <w:rFonts w:ascii="Gudea" w:hAnsi="Gudea"/>
        </w:rPr>
      </w:pPr>
      <w:r w:rsidRPr="00F67FAF">
        <w:rPr>
          <w:rFonts w:ascii="Gudea" w:hAnsi="Gudea"/>
          <w:b/>
          <w:bCs/>
        </w:rPr>
        <w:lastRenderedPageBreak/>
        <w:t>Lesen Sie</w:t>
      </w:r>
      <w:r w:rsidRPr="002E5E80">
        <w:rPr>
          <w:rFonts w:ascii="Gudea" w:hAnsi="Gudea"/>
        </w:rPr>
        <w:t xml:space="preserve"> die A</w:t>
      </w:r>
      <w:r w:rsidR="00F67FAF">
        <w:rPr>
          <w:rFonts w:ascii="Gudea" w:hAnsi="Gudea"/>
        </w:rPr>
        <w:t>bschnitte</w:t>
      </w:r>
      <w:r w:rsidRPr="002E5E80">
        <w:rPr>
          <w:rFonts w:ascii="Gudea" w:hAnsi="Gudea"/>
        </w:rPr>
        <w:t xml:space="preserve"> „Was ist Hate Speech?“; „Welche Formen von Hate Speech gibt es?“ und „Welche Rolle spielt das Internet?“</w:t>
      </w:r>
      <w:r w:rsidR="00316E80">
        <w:rPr>
          <w:rFonts w:ascii="Gudea" w:hAnsi="Gudea"/>
        </w:rPr>
        <w:t xml:space="preserve">. </w:t>
      </w:r>
      <w:r w:rsidR="00316E80" w:rsidRPr="00F67FAF">
        <w:rPr>
          <w:rFonts w:ascii="Gudea" w:hAnsi="Gudea"/>
          <w:b/>
          <w:bCs/>
        </w:rPr>
        <w:t>Ergänzen Sie</w:t>
      </w:r>
      <w:r w:rsidR="00316E80">
        <w:rPr>
          <w:rFonts w:ascii="Gudea" w:hAnsi="Gudea"/>
        </w:rPr>
        <w:t xml:space="preserve"> Ihre Mind-Map an geeigneter Stelle um relevante </w:t>
      </w:r>
      <w:r w:rsidR="00F67FAF">
        <w:rPr>
          <w:rFonts w:ascii="Gudea" w:hAnsi="Gudea"/>
        </w:rPr>
        <w:t>Aspekte</w:t>
      </w:r>
      <w:r w:rsidR="00316E80">
        <w:rPr>
          <w:rFonts w:ascii="Gudea" w:hAnsi="Gudea"/>
        </w:rPr>
        <w:t>.</w:t>
      </w:r>
    </w:p>
    <w:p w14:paraId="184469E8" w14:textId="77777777" w:rsidR="002E5E80" w:rsidRDefault="002E5E80" w:rsidP="00316E80">
      <w:pPr>
        <w:pStyle w:val="StandardWeb"/>
        <w:suppressLineNumbers/>
        <w:contextualSpacing/>
        <w:rPr>
          <w:rFonts w:ascii="Gudea" w:hAnsi="Gudea"/>
          <w:b/>
          <w:bCs/>
        </w:rPr>
      </w:pPr>
    </w:p>
    <w:p w14:paraId="01E0FC9E" w14:textId="77777777" w:rsidR="00316E80" w:rsidRDefault="00316E80" w:rsidP="00316E80">
      <w:pPr>
        <w:pStyle w:val="StandardWeb"/>
        <w:suppressLineNumbers/>
        <w:contextualSpacing/>
        <w:rPr>
          <w:rFonts w:ascii="Gudea" w:hAnsi="Gudea"/>
          <w:b/>
          <w:bCs/>
        </w:rPr>
        <w:sectPr w:rsidR="00316E80" w:rsidSect="00464B36">
          <w:headerReference w:type="default" r:id="rId26"/>
          <w:footerReference w:type="default" r:id="rId27"/>
          <w:pgSz w:w="11906" w:h="16838" w:code="9"/>
          <w:pgMar w:top="851" w:right="1134" w:bottom="1134" w:left="1134" w:header="425" w:footer="851" w:gutter="0"/>
          <w:lnNumType w:countBy="5" w:restart="continuous"/>
          <w:cols w:space="708"/>
          <w:docGrid w:linePitch="360"/>
        </w:sectPr>
      </w:pPr>
    </w:p>
    <w:p w14:paraId="34FE1FEC" w14:textId="77777777" w:rsidR="00F67FAF" w:rsidRDefault="00AA1C5B" w:rsidP="002E5E80">
      <w:pPr>
        <w:pStyle w:val="StandardWeb"/>
        <w:numPr>
          <w:ilvl w:val="0"/>
          <w:numId w:val="42"/>
        </w:numPr>
        <w:suppressLineNumbers/>
        <w:contextualSpacing/>
        <w:rPr>
          <w:rFonts w:ascii="Gudea" w:hAnsi="Gudea"/>
        </w:rPr>
      </w:pPr>
      <w:r w:rsidRPr="002E5E80">
        <w:rPr>
          <w:rFonts w:ascii="Gudea" w:hAnsi="Gudea"/>
          <w:b/>
          <w:bCs/>
        </w:rPr>
        <w:t>Partner A</w:t>
      </w:r>
      <w:r w:rsidR="002E5E80" w:rsidRPr="002E5E80">
        <w:rPr>
          <w:rFonts w:ascii="Gudea" w:hAnsi="Gudea"/>
        </w:rPr>
        <w:t xml:space="preserve">: </w:t>
      </w:r>
    </w:p>
    <w:p w14:paraId="2268C5C2" w14:textId="2DB9339F" w:rsidR="002E5E80" w:rsidRDefault="002E5E80" w:rsidP="00F67FAF">
      <w:pPr>
        <w:pStyle w:val="StandardWeb"/>
        <w:suppressLineNumbers/>
        <w:ind w:left="720"/>
        <w:contextualSpacing/>
        <w:rPr>
          <w:rFonts w:ascii="Gudea" w:hAnsi="Gudea"/>
        </w:rPr>
      </w:pPr>
      <w:r w:rsidRPr="00F67FAF">
        <w:rPr>
          <w:rFonts w:ascii="Gudea" w:hAnsi="Gudea"/>
          <w:b/>
          <w:bCs/>
        </w:rPr>
        <w:t>Entnehmen Sie</w:t>
      </w:r>
      <w:r>
        <w:rPr>
          <w:rFonts w:ascii="Gudea" w:hAnsi="Gudea"/>
        </w:rPr>
        <w:t xml:space="preserve"> dem Abschnitt</w:t>
      </w:r>
      <w:r w:rsidRPr="002E5E80">
        <w:rPr>
          <w:rFonts w:ascii="Gudea" w:hAnsi="Gudea"/>
        </w:rPr>
        <w:t xml:space="preserve"> </w:t>
      </w:r>
      <w:r w:rsidRPr="00316E80">
        <w:rPr>
          <w:rFonts w:ascii="Gudea" w:hAnsi="Gudea"/>
          <w:b/>
          <w:bCs/>
        </w:rPr>
        <w:t>„Folgen von Hate Speech</w:t>
      </w:r>
      <w:r w:rsidR="00316E80" w:rsidRPr="00316E80">
        <w:rPr>
          <w:rFonts w:ascii="Gudea" w:hAnsi="Gudea"/>
          <w:b/>
          <w:bCs/>
        </w:rPr>
        <w:t>“</w:t>
      </w:r>
      <w:r>
        <w:rPr>
          <w:rFonts w:ascii="Gudea" w:hAnsi="Gudea"/>
        </w:rPr>
        <w:t xml:space="preserve"> die wesentlichen Informationen. </w:t>
      </w:r>
    </w:p>
    <w:p w14:paraId="78795B76" w14:textId="77E8D5EC" w:rsidR="00316E80" w:rsidRDefault="008D0821" w:rsidP="00316E80">
      <w:pPr>
        <w:pStyle w:val="StandardWeb"/>
        <w:suppressLineNumbers/>
        <w:ind w:left="720"/>
        <w:contextualSpacing/>
        <w:rPr>
          <w:rFonts w:ascii="Gudea" w:hAnsi="Gudea"/>
        </w:rPr>
      </w:pPr>
      <w:r w:rsidRPr="00F67FAF">
        <w:rPr>
          <w:rFonts w:ascii="Gudea" w:hAnsi="Gudea"/>
          <w:b/>
          <w:bCs/>
        </w:rPr>
        <w:t>Ergänzen Sie</w:t>
      </w:r>
      <w:r>
        <w:rPr>
          <w:rFonts w:ascii="Gudea" w:hAnsi="Gudea"/>
        </w:rPr>
        <w:t xml:space="preserve"> Ihre Mind-Map um den Unterpunkt </w:t>
      </w:r>
      <w:r w:rsidRPr="00F67FAF">
        <w:rPr>
          <w:rFonts w:ascii="Gudea" w:hAnsi="Gudea"/>
          <w:b/>
          <w:bCs/>
        </w:rPr>
        <w:t>„Folgen“.</w:t>
      </w:r>
    </w:p>
    <w:p w14:paraId="6CFA5947" w14:textId="77777777" w:rsidR="00F67FAF" w:rsidRDefault="00F67FAF" w:rsidP="00316E80">
      <w:pPr>
        <w:pStyle w:val="StandardWeb"/>
        <w:suppressLineNumbers/>
        <w:ind w:left="720"/>
        <w:contextualSpacing/>
        <w:rPr>
          <w:rFonts w:ascii="Gudea" w:hAnsi="Gudea"/>
        </w:rPr>
      </w:pPr>
    </w:p>
    <w:p w14:paraId="55DF0495" w14:textId="77777777" w:rsidR="00F67FAF" w:rsidRDefault="002E5E80" w:rsidP="002E5E80">
      <w:pPr>
        <w:pStyle w:val="StandardWeb"/>
        <w:suppressLineNumbers/>
        <w:ind w:left="720"/>
        <w:contextualSpacing/>
        <w:rPr>
          <w:rFonts w:ascii="Gudea" w:hAnsi="Gudea"/>
          <w:b/>
          <w:bCs/>
        </w:rPr>
      </w:pPr>
      <w:r w:rsidRPr="002E5E80">
        <w:rPr>
          <w:rFonts w:ascii="Gudea" w:hAnsi="Gudea"/>
          <w:b/>
          <w:bCs/>
        </w:rPr>
        <w:t>Partner B</w:t>
      </w:r>
      <w:r>
        <w:rPr>
          <w:rFonts w:ascii="Gudea" w:hAnsi="Gudea"/>
          <w:b/>
          <w:bCs/>
        </w:rPr>
        <w:t xml:space="preserve">: </w:t>
      </w:r>
    </w:p>
    <w:p w14:paraId="655D257B" w14:textId="7CE41AA4" w:rsidR="002E5E80" w:rsidRPr="00F67FAF" w:rsidRDefault="002E5E80" w:rsidP="002E5E80">
      <w:pPr>
        <w:pStyle w:val="StandardWeb"/>
        <w:suppressLineNumbers/>
        <w:ind w:left="720"/>
        <w:contextualSpacing/>
        <w:rPr>
          <w:rFonts w:ascii="Gudea" w:hAnsi="Gudea"/>
          <w:b/>
          <w:bCs/>
        </w:rPr>
      </w:pPr>
      <w:r w:rsidRPr="00F67FAF">
        <w:rPr>
          <w:rFonts w:ascii="Gudea" w:hAnsi="Gudea"/>
          <w:b/>
          <w:bCs/>
        </w:rPr>
        <w:t>Entnehmen Sie</w:t>
      </w:r>
      <w:r>
        <w:rPr>
          <w:rFonts w:ascii="Gudea" w:hAnsi="Gudea"/>
        </w:rPr>
        <w:t xml:space="preserve"> dem Abschnitt „</w:t>
      </w:r>
      <w:r w:rsidRPr="00316E80">
        <w:rPr>
          <w:rFonts w:ascii="Gudea" w:hAnsi="Gudea"/>
          <w:b/>
          <w:bCs/>
        </w:rPr>
        <w:t>Was kann ich gegen Hate Speech tun?“</w:t>
      </w:r>
      <w:r>
        <w:rPr>
          <w:rFonts w:ascii="Gudea" w:hAnsi="Gudea"/>
        </w:rPr>
        <w:t xml:space="preserve"> die wesentlichen Informationen. </w:t>
      </w:r>
      <w:r w:rsidR="008D0821" w:rsidRPr="00F67FAF">
        <w:rPr>
          <w:rFonts w:ascii="Gudea" w:hAnsi="Gudea"/>
          <w:b/>
          <w:bCs/>
        </w:rPr>
        <w:t>Ergänzen Sie</w:t>
      </w:r>
      <w:r w:rsidR="008D0821">
        <w:rPr>
          <w:rFonts w:ascii="Gudea" w:hAnsi="Gudea"/>
        </w:rPr>
        <w:t xml:space="preserve"> Ihre Mind-Map um den Unterpunkt </w:t>
      </w:r>
      <w:r w:rsidR="008D0821" w:rsidRPr="00F67FAF">
        <w:rPr>
          <w:rFonts w:ascii="Gudea" w:hAnsi="Gudea"/>
          <w:b/>
          <w:bCs/>
        </w:rPr>
        <w:t>„Umgang mit Hate-Speech“</w:t>
      </w:r>
    </w:p>
    <w:p w14:paraId="2F47ECE0" w14:textId="77777777" w:rsidR="002E5E80" w:rsidRDefault="002E5E80" w:rsidP="008D0821">
      <w:pPr>
        <w:pStyle w:val="StandardWeb"/>
        <w:suppressLineNumbers/>
        <w:contextualSpacing/>
        <w:rPr>
          <w:rFonts w:ascii="Gudea" w:hAnsi="Gudea"/>
        </w:rPr>
        <w:sectPr w:rsidR="002E5E80" w:rsidSect="002E5E80">
          <w:type w:val="continuous"/>
          <w:pgSz w:w="11906" w:h="16838" w:code="9"/>
          <w:pgMar w:top="851" w:right="1134" w:bottom="1134" w:left="1134" w:header="425" w:footer="851" w:gutter="0"/>
          <w:lnNumType w:countBy="5" w:restart="continuous"/>
          <w:cols w:num="2" w:space="708"/>
          <w:docGrid w:linePitch="360"/>
        </w:sectPr>
      </w:pPr>
    </w:p>
    <w:p w14:paraId="647A5DEE" w14:textId="77777777" w:rsidR="008D0821" w:rsidRDefault="008D0821" w:rsidP="008D0821">
      <w:pPr>
        <w:pStyle w:val="StandardWeb"/>
        <w:suppressLineNumbers/>
        <w:ind w:left="720"/>
        <w:contextualSpacing/>
        <w:rPr>
          <w:rFonts w:ascii="Gudea" w:hAnsi="Gudea"/>
        </w:rPr>
      </w:pPr>
    </w:p>
    <w:p w14:paraId="5E434E6A" w14:textId="1B1D10BA" w:rsidR="00AA1C5B" w:rsidRDefault="002E5E80" w:rsidP="008D0821">
      <w:pPr>
        <w:pStyle w:val="StandardWeb"/>
        <w:numPr>
          <w:ilvl w:val="0"/>
          <w:numId w:val="42"/>
        </w:numPr>
        <w:suppressLineNumbers/>
        <w:contextualSpacing/>
        <w:rPr>
          <w:rFonts w:ascii="Gudea" w:hAnsi="Gudea"/>
        </w:rPr>
      </w:pPr>
      <w:r w:rsidRPr="00F67FAF">
        <w:rPr>
          <w:rFonts w:ascii="Gudea" w:hAnsi="Gudea"/>
          <w:b/>
          <w:bCs/>
        </w:rPr>
        <w:t>T</w:t>
      </w:r>
      <w:r w:rsidRPr="002E5E80">
        <w:rPr>
          <w:rFonts w:ascii="Gudea" w:hAnsi="Gudea"/>
          <w:b/>
          <w:bCs/>
        </w:rPr>
        <w:t>auschen</w:t>
      </w:r>
      <w:r>
        <w:rPr>
          <w:rFonts w:ascii="Gudea" w:hAnsi="Gudea"/>
        </w:rPr>
        <w:t xml:space="preserve"> Sie sich im Anschluss aus</w:t>
      </w:r>
      <w:r w:rsidR="008D0821">
        <w:rPr>
          <w:rFonts w:ascii="Gudea" w:hAnsi="Gudea"/>
        </w:rPr>
        <w:t xml:space="preserve"> mit Ihrem/ Ihrer Partner/in </w:t>
      </w:r>
      <w:r w:rsidR="008D0821" w:rsidRPr="00F67FAF">
        <w:rPr>
          <w:rFonts w:ascii="Gudea" w:hAnsi="Gudea"/>
          <w:b/>
          <w:bCs/>
        </w:rPr>
        <w:t>aus und vervollständigen</w:t>
      </w:r>
      <w:r w:rsidR="008D0821">
        <w:rPr>
          <w:rFonts w:ascii="Gudea" w:hAnsi="Gudea"/>
        </w:rPr>
        <w:t xml:space="preserve"> Sie Ihre Mind-Map.</w:t>
      </w:r>
    </w:p>
    <w:p w14:paraId="0A3DE142" w14:textId="2D350990" w:rsidR="00F67FAF" w:rsidRPr="00F67FAF" w:rsidRDefault="00F67FAF" w:rsidP="008D0821">
      <w:pPr>
        <w:pStyle w:val="StandardWeb"/>
        <w:numPr>
          <w:ilvl w:val="0"/>
          <w:numId w:val="42"/>
        </w:numPr>
        <w:suppressLineNumbers/>
        <w:contextualSpacing/>
        <w:rPr>
          <w:rFonts w:ascii="Gudea" w:hAnsi="Gudea"/>
          <w:i/>
          <w:iCs/>
        </w:rPr>
      </w:pPr>
      <w:r w:rsidRPr="00F67FAF">
        <w:rPr>
          <w:rFonts w:ascii="Gudea" w:hAnsi="Gudea"/>
          <w:i/>
          <w:iCs/>
        </w:rPr>
        <w:t xml:space="preserve">Zusatz: </w:t>
      </w:r>
      <w:r w:rsidRPr="008313F6">
        <w:rPr>
          <w:rFonts w:ascii="Gudea" w:hAnsi="Gudea"/>
          <w:b/>
          <w:bCs/>
          <w:i/>
          <w:iCs/>
        </w:rPr>
        <w:t>Informieren Sie</w:t>
      </w:r>
      <w:r w:rsidRPr="00F67FAF">
        <w:rPr>
          <w:rFonts w:ascii="Gudea" w:hAnsi="Gudea"/>
          <w:i/>
          <w:iCs/>
        </w:rPr>
        <w:t xml:space="preserve"> sich um die aktuelle Rechtslage und Gesetze im Zusammenhang mit Hasskommentaren im Netz. </w:t>
      </w:r>
      <w:r w:rsidRPr="008313F6">
        <w:rPr>
          <w:rFonts w:ascii="Gudea" w:hAnsi="Gudea"/>
          <w:b/>
          <w:bCs/>
          <w:i/>
          <w:iCs/>
        </w:rPr>
        <w:t>Ergänzen Sie</w:t>
      </w:r>
      <w:r w:rsidRPr="00F67FAF">
        <w:rPr>
          <w:rFonts w:ascii="Gudea" w:hAnsi="Gudea"/>
          <w:i/>
          <w:iCs/>
        </w:rPr>
        <w:t xml:space="preserve"> Ihre Mind-Map um die entsprechenden Unterpunkte.</w:t>
      </w:r>
    </w:p>
    <w:p w14:paraId="44568DBF" w14:textId="77777777" w:rsidR="008D0821" w:rsidRDefault="008D0821" w:rsidP="008D0821">
      <w:pPr>
        <w:pStyle w:val="StandardWeb"/>
        <w:suppressLineNumbers/>
        <w:ind w:left="720"/>
        <w:contextualSpacing/>
        <w:rPr>
          <w:rFonts w:ascii="Gudea" w:hAnsi="Gudea"/>
        </w:rPr>
      </w:pPr>
    </w:p>
    <w:p w14:paraId="668BA705" w14:textId="26AA768C" w:rsidR="008D0821" w:rsidRDefault="00114DBA" w:rsidP="008D0821">
      <w:pPr>
        <w:pStyle w:val="berschrift3"/>
      </w:pPr>
      <w:r>
        <w:t xml:space="preserve">frei verfügbare </w:t>
      </w:r>
      <w:r w:rsidR="008D0821">
        <w:t>Unterrichtsmaterialien</w:t>
      </w:r>
    </w:p>
    <w:p w14:paraId="29E5CB55" w14:textId="7496F9F6" w:rsidR="00AA1C5B" w:rsidRPr="00114DBA" w:rsidRDefault="00114DBA" w:rsidP="00331370">
      <w:pPr>
        <w:pStyle w:val="berschrift3"/>
        <w:numPr>
          <w:ilvl w:val="0"/>
          <w:numId w:val="0"/>
        </w:numPr>
        <w:spacing w:line="240" w:lineRule="auto"/>
        <w:contextualSpacing/>
        <w:jc w:val="both"/>
        <w:rPr>
          <w:sz w:val="24"/>
        </w:rPr>
      </w:pPr>
      <w:r w:rsidRPr="00114DBA">
        <w:rPr>
          <w:rFonts w:eastAsiaTheme="minorHAnsi" w:cs="Arial"/>
          <w:sz w:val="24"/>
        </w:rPr>
        <w:t xml:space="preserve">Hate Speech – Gruppenbezogene Menschenfeindlichkeit im Netz Themenblätter im Unterricht Nr. 118 von Andy Alexander Hofmann, unter </w:t>
      </w:r>
      <w:hyperlink r:id="rId28" w:history="1">
        <w:r w:rsidR="0063578B">
          <w:rPr>
            <w:rStyle w:val="Hyperlink"/>
            <w:sz w:val="24"/>
          </w:rPr>
          <w:t>Link zur bpb</w:t>
        </w:r>
      </w:hyperlink>
      <w:r w:rsidRPr="00114DBA">
        <w:rPr>
          <w:sz w:val="24"/>
        </w:rPr>
        <w:t xml:space="preserve"> (zuletzt abgerufen am </w:t>
      </w:r>
      <w:r>
        <w:rPr>
          <w:sz w:val="24"/>
        </w:rPr>
        <w:t>08.07.2024)</w:t>
      </w:r>
    </w:p>
    <w:p w14:paraId="2671A7C6" w14:textId="70FF7F17" w:rsidR="008313F6" w:rsidRPr="007A39C2" w:rsidRDefault="008313F6" w:rsidP="008313F6">
      <w:pPr>
        <w:spacing w:line="240" w:lineRule="auto"/>
        <w:contextualSpacing/>
      </w:pPr>
      <w:r>
        <w:t xml:space="preserve">Übersichtsblatt „Hate Speech – Formen, Inhalte und Gefahren“, unter </w:t>
      </w:r>
      <w:hyperlink r:id="rId29" w:history="1">
        <w:r w:rsidR="0063578B">
          <w:rPr>
            <w:rStyle w:val="Hyperlink"/>
          </w:rPr>
          <w:t>Link zu einer webseite über hate speach</w:t>
        </w:r>
      </w:hyperlink>
      <w:r>
        <w:t xml:space="preserve"> (zuletzt abgerufen am 08.07.2024)</w:t>
      </w:r>
    </w:p>
    <w:p w14:paraId="5DF7CA36" w14:textId="77777777" w:rsidR="00457242" w:rsidRDefault="00457242" w:rsidP="00FE4411"/>
    <w:sectPr w:rsidR="00457242" w:rsidSect="002E5E80">
      <w:type w:val="continuous"/>
      <w:pgSz w:w="11906" w:h="16838" w:code="9"/>
      <w:pgMar w:top="851" w:right="1134" w:bottom="1134" w:left="1134" w:header="425" w:footer="851"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D452C" w14:textId="77777777" w:rsidR="00D639E8" w:rsidRPr="00332F94" w:rsidRDefault="00D639E8" w:rsidP="00263F44">
      <w:r w:rsidRPr="00332F94">
        <w:separator/>
      </w:r>
    </w:p>
  </w:endnote>
  <w:endnote w:type="continuationSeparator" w:id="0">
    <w:p w14:paraId="3957D0B8" w14:textId="77777777" w:rsidR="00D639E8" w:rsidRPr="00332F94" w:rsidRDefault="00D639E8" w:rsidP="00263F44">
      <w:r w:rsidRPr="00332F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28474658" w:rsidR="00EC3925" w:rsidRPr="00332F94" w:rsidRDefault="00EC3925" w:rsidP="003C721B">
    <w:pPr>
      <w:pStyle w:val="Kopfzeile"/>
      <w:spacing w:before="283"/>
      <w:rPr>
        <w:sz w:val="20"/>
        <w:szCs w:val="20"/>
      </w:rPr>
    </w:pPr>
    <w:r w:rsidRPr="00332F94">
      <w:rPr>
        <w:sz w:val="20"/>
        <w:szCs w:val="20"/>
      </w:rPr>
      <w:t xml:space="preserve">Stand: </w:t>
    </w:r>
    <w:r w:rsidRPr="00332F94">
      <w:rPr>
        <w:sz w:val="20"/>
        <w:szCs w:val="20"/>
      </w:rPr>
      <w:fldChar w:fldCharType="begin"/>
    </w:r>
    <w:r w:rsidRPr="00332F94">
      <w:rPr>
        <w:sz w:val="20"/>
        <w:szCs w:val="20"/>
      </w:rPr>
      <w:instrText xml:space="preserve"> DATE   \* MERGEFORMAT </w:instrText>
    </w:r>
    <w:r w:rsidRPr="00332F94">
      <w:rPr>
        <w:sz w:val="20"/>
        <w:szCs w:val="20"/>
      </w:rPr>
      <w:fldChar w:fldCharType="separate"/>
    </w:r>
    <w:r w:rsidR="00640372">
      <w:rPr>
        <w:noProof/>
        <w:sz w:val="20"/>
        <w:szCs w:val="20"/>
      </w:rPr>
      <w:t>23.10.2025</w:t>
    </w:r>
    <w:r w:rsidRPr="00332F94">
      <w:rPr>
        <w:sz w:val="20"/>
        <w:szCs w:val="20"/>
      </w:rPr>
      <w:fldChar w:fldCharType="end"/>
    </w:r>
    <w:r w:rsidRPr="00332F94">
      <w:rPr>
        <w:sz w:val="20"/>
        <w:szCs w:val="20"/>
      </w:rPr>
      <w:tab/>
    </w:r>
    <w:r w:rsidRPr="00332F94">
      <w:rPr>
        <w:sz w:val="20"/>
        <w:szCs w:val="20"/>
      </w:rPr>
      <w:tab/>
    </w:r>
    <w:r w:rsidRPr="00332F94">
      <w:rPr>
        <w:sz w:val="20"/>
        <w:szCs w:val="20"/>
      </w:rPr>
      <w:fldChar w:fldCharType="begin"/>
    </w:r>
    <w:r w:rsidRPr="00332F94">
      <w:rPr>
        <w:sz w:val="20"/>
        <w:szCs w:val="20"/>
      </w:rPr>
      <w:instrText xml:space="preserve"> PAGE   \* MERGEFORMAT </w:instrText>
    </w:r>
    <w:r w:rsidRPr="00332F94">
      <w:rPr>
        <w:sz w:val="20"/>
        <w:szCs w:val="20"/>
      </w:rPr>
      <w:fldChar w:fldCharType="separate"/>
    </w:r>
    <w:r w:rsidR="00615F85" w:rsidRPr="00332F94">
      <w:rPr>
        <w:sz w:val="20"/>
        <w:szCs w:val="20"/>
      </w:rPr>
      <w:t>1</w:t>
    </w:r>
    <w:r w:rsidRPr="00332F94">
      <w:rPr>
        <w:sz w:val="20"/>
        <w:szCs w:val="20"/>
      </w:rPr>
      <w:fldChar w:fldCharType="end"/>
    </w:r>
    <w:r w:rsidRPr="00332F94">
      <w:rPr>
        <w:sz w:val="20"/>
        <w:szCs w:val="20"/>
      </w:rPr>
      <w:t xml:space="preserve"> von </w:t>
    </w:r>
    <w:r w:rsidRPr="00332F94">
      <w:rPr>
        <w:sz w:val="20"/>
        <w:szCs w:val="20"/>
      </w:rPr>
      <w:fldChar w:fldCharType="begin"/>
    </w:r>
    <w:r w:rsidRPr="00332F94">
      <w:rPr>
        <w:sz w:val="20"/>
        <w:szCs w:val="20"/>
      </w:rPr>
      <w:instrText xml:space="preserve"> NUMPAGES  \# "0"  \* MERGEFORMAT </w:instrText>
    </w:r>
    <w:r w:rsidRPr="00332F94">
      <w:rPr>
        <w:sz w:val="20"/>
        <w:szCs w:val="20"/>
      </w:rPr>
      <w:fldChar w:fldCharType="separate"/>
    </w:r>
    <w:r w:rsidR="00615F85" w:rsidRPr="00332F94">
      <w:rPr>
        <w:sz w:val="20"/>
        <w:szCs w:val="20"/>
      </w:rPr>
      <w:t>1</w:t>
    </w:r>
    <w:r w:rsidRPr="00332F94">
      <w:rPr>
        <w:sz w:val="20"/>
        <w:szCs w:val="20"/>
      </w:rPr>
      <w:fldChar w:fldCharType="end"/>
    </w:r>
  </w:p>
  <w:p w14:paraId="5CAAD30D" w14:textId="77777777" w:rsidR="00FE7F7F" w:rsidRPr="00332F94"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95679" w14:textId="77777777" w:rsidR="00D639E8" w:rsidRPr="00332F94" w:rsidRDefault="00D639E8" w:rsidP="00263F44">
      <w:r w:rsidRPr="00332F94">
        <w:separator/>
      </w:r>
    </w:p>
  </w:footnote>
  <w:footnote w:type="continuationSeparator" w:id="0">
    <w:p w14:paraId="51733BF5" w14:textId="77777777" w:rsidR="00D639E8" w:rsidRPr="00332F94" w:rsidRDefault="00D639E8" w:rsidP="00263F44">
      <w:r w:rsidRPr="00332F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11C5C812" w:rsidR="00045D5E" w:rsidRPr="00B64368" w:rsidRDefault="00EC3925" w:rsidP="00045D5E">
    <w:pPr>
      <w:pStyle w:val="Kopfzeile"/>
      <w:jc w:val="right"/>
    </w:pPr>
    <w:r w:rsidRPr="00332F94">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933462957"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rsidRPr="00332F94">
      <w:tab/>
    </w:r>
    <w:r w:rsidR="008B314A" w:rsidRPr="00332F94">
      <w:t xml:space="preserve">Unterrichtsprojekte Deutsch </w:t>
    </w:r>
    <w:r w:rsidR="00045D5E" w:rsidRPr="00332F94">
      <w:t>–</w:t>
    </w:r>
    <w:r w:rsidR="008B314A" w:rsidRPr="00332F94">
      <w:t xml:space="preserve"> </w:t>
    </w:r>
    <w:r w:rsidR="00DB47BD" w:rsidRPr="00B64368">
      <w:rPr>
        <w:b/>
        <w:bCs/>
      </w:rPr>
      <w:t>Themenfeld Sprache</w:t>
    </w:r>
    <w:r w:rsidR="00045D5E" w:rsidRPr="00B64368">
      <w:rPr>
        <w:b/>
        <w:bCs/>
      </w:rPr>
      <w:t xml:space="preserve"> </w:t>
    </w:r>
    <w:r w:rsidR="00DB47BD" w:rsidRPr="00B64368">
      <w:rPr>
        <w:b/>
        <w:bCs/>
      </w:rPr>
      <w:t>- Framing</w:t>
    </w:r>
  </w:p>
  <w:p w14:paraId="312DFEAF" w14:textId="0F9B6354" w:rsidR="00EC3925" w:rsidRPr="00332F94" w:rsidRDefault="008B314A" w:rsidP="00045D5E">
    <w:pPr>
      <w:pStyle w:val="Kopfzeile"/>
      <w:spacing w:after="240"/>
      <w:jc w:val="right"/>
    </w:pPr>
    <w:r w:rsidRPr="00332F94">
      <w:tab/>
    </w:r>
    <w:r w:rsidR="00B64368" w:rsidRPr="00B64368">
      <w:t>2_Framing_01_08_SocialMediaTrolle+HateSpeech_Lehrkraft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40565"/>
    <w:multiLevelType w:val="hybridMultilevel"/>
    <w:tmpl w:val="2C2CF6EC"/>
    <w:lvl w:ilvl="0" w:tplc="FB385648">
      <w:start w:val="1"/>
      <w:numFmt w:val="decimal"/>
      <w:lvlText w:val="%1."/>
      <w:lvlJc w:val="left"/>
      <w:pPr>
        <w:ind w:left="1428" w:hanging="360"/>
      </w:pPr>
      <w:rPr>
        <w:rFonts w:cs="Arial" w:hint="default"/>
        <w:b/>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1"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8F42E22"/>
    <w:multiLevelType w:val="hybridMultilevel"/>
    <w:tmpl w:val="EE64F3CE"/>
    <w:lvl w:ilvl="0" w:tplc="BD5CF6AC">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08E5DBC"/>
    <w:multiLevelType w:val="hybridMultilevel"/>
    <w:tmpl w:val="90FCA85A"/>
    <w:lvl w:ilvl="0" w:tplc="FB385648">
      <w:start w:val="1"/>
      <w:numFmt w:val="decimal"/>
      <w:lvlText w:val="%1."/>
      <w:lvlJc w:val="left"/>
      <w:pPr>
        <w:ind w:left="720" w:hanging="360"/>
      </w:pPr>
      <w:rPr>
        <w:rFonts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581747"/>
    <w:multiLevelType w:val="hybridMultilevel"/>
    <w:tmpl w:val="5B846D52"/>
    <w:lvl w:ilvl="0" w:tplc="5FFCD6BA">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E233969"/>
    <w:multiLevelType w:val="hybridMultilevel"/>
    <w:tmpl w:val="75BA03EE"/>
    <w:lvl w:ilvl="0" w:tplc="0407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8877E6"/>
    <w:multiLevelType w:val="hybridMultilevel"/>
    <w:tmpl w:val="21AE8808"/>
    <w:lvl w:ilvl="0" w:tplc="26944DE4">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3FF0C63"/>
    <w:multiLevelType w:val="hybridMultilevel"/>
    <w:tmpl w:val="3B4A0C5A"/>
    <w:lvl w:ilvl="0" w:tplc="368AAAE4">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76F593E"/>
    <w:multiLevelType w:val="hybridMultilevel"/>
    <w:tmpl w:val="E9A26C34"/>
    <w:lvl w:ilvl="0" w:tplc="FB385648">
      <w:start w:val="1"/>
      <w:numFmt w:val="decimal"/>
      <w:lvlText w:val="%1."/>
      <w:lvlJc w:val="left"/>
      <w:pPr>
        <w:ind w:left="1428" w:hanging="360"/>
      </w:pPr>
      <w:rPr>
        <w:rFonts w:cs="Arial" w:hint="default"/>
        <w:b/>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4" w15:restartNumberingAfterBreak="0">
    <w:nsid w:val="42DE12AD"/>
    <w:multiLevelType w:val="hybridMultilevel"/>
    <w:tmpl w:val="F648D492"/>
    <w:lvl w:ilvl="0" w:tplc="9A42817C">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B931D9C"/>
    <w:multiLevelType w:val="hybridMultilevel"/>
    <w:tmpl w:val="4118C12E"/>
    <w:lvl w:ilvl="0" w:tplc="95406430">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54510C2"/>
    <w:multiLevelType w:val="hybridMultilevel"/>
    <w:tmpl w:val="738088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1"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2" w15:restartNumberingAfterBreak="0">
    <w:nsid w:val="5C765AAA"/>
    <w:multiLevelType w:val="hybridMultilevel"/>
    <w:tmpl w:val="BA4691C0"/>
    <w:lvl w:ilvl="0" w:tplc="26944DE4">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5"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A3E6A3C"/>
    <w:multiLevelType w:val="hybridMultilevel"/>
    <w:tmpl w:val="A1CA4E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34709537">
    <w:abstractNumId w:val="33"/>
  </w:num>
  <w:num w:numId="2" w16cid:durableId="323705061">
    <w:abstractNumId w:val="11"/>
  </w:num>
  <w:num w:numId="3" w16cid:durableId="157431975">
    <w:abstractNumId w:val="30"/>
  </w:num>
  <w:num w:numId="4" w16cid:durableId="76051332">
    <w:abstractNumId w:val="27"/>
  </w:num>
  <w:num w:numId="5" w16cid:durableId="710762850">
    <w:abstractNumId w:val="27"/>
  </w:num>
  <w:num w:numId="6" w16cid:durableId="1878926242">
    <w:abstractNumId w:val="17"/>
  </w:num>
  <w:num w:numId="7" w16cid:durableId="1707172918">
    <w:abstractNumId w:val="17"/>
    <w:lvlOverride w:ilvl="0">
      <w:lvl w:ilvl="0">
        <w:numFmt w:val="bullet"/>
        <w:lvlText w:val=""/>
        <w:lvlJc w:val="left"/>
        <w:pPr>
          <w:ind w:left="720" w:hanging="363"/>
        </w:pPr>
        <w:rPr>
          <w:rFonts w:ascii="Gudea" w:eastAsia="OpenSymbol" w:hAnsi="Gudea" w:cs="OpenSymbol" w:hint="default"/>
          <w:color w:val="84000D"/>
        </w:rPr>
      </w:lvl>
    </w:lvlOverride>
  </w:num>
  <w:num w:numId="8" w16cid:durableId="767164458">
    <w:abstractNumId w:val="34"/>
  </w:num>
  <w:num w:numId="9" w16cid:durableId="1501970368">
    <w:abstractNumId w:val="16"/>
  </w:num>
  <w:num w:numId="10" w16cid:durableId="203568813">
    <w:abstractNumId w:val="34"/>
  </w:num>
  <w:num w:numId="11" w16cid:durableId="886797121">
    <w:abstractNumId w:val="25"/>
  </w:num>
  <w:num w:numId="12" w16cid:durableId="1980960169">
    <w:abstractNumId w:val="34"/>
  </w:num>
  <w:num w:numId="13" w16cid:durableId="278726767">
    <w:abstractNumId w:val="31"/>
  </w:num>
  <w:num w:numId="14" w16cid:durableId="702679464">
    <w:abstractNumId w:val="18"/>
  </w:num>
  <w:num w:numId="15" w16cid:durableId="1557935326">
    <w:abstractNumId w:val="22"/>
  </w:num>
  <w:num w:numId="16" w16cid:durableId="382951244">
    <w:abstractNumId w:val="35"/>
  </w:num>
  <w:num w:numId="17" w16cid:durableId="636372094">
    <w:abstractNumId w:val="14"/>
  </w:num>
  <w:num w:numId="18" w16cid:durableId="1420525226">
    <w:abstractNumId w:val="28"/>
  </w:num>
  <w:num w:numId="19" w16cid:durableId="1096630580">
    <w:abstractNumId w:val="31"/>
    <w:lvlOverride w:ilvl="0">
      <w:startOverride w:val="1"/>
    </w:lvlOverride>
  </w:num>
  <w:num w:numId="20" w16cid:durableId="932125445">
    <w:abstractNumId w:val="18"/>
    <w:lvlOverride w:ilvl="0">
      <w:startOverride w:val="1"/>
    </w:lvlOverride>
  </w:num>
  <w:num w:numId="21" w16cid:durableId="2146577379">
    <w:abstractNumId w:val="31"/>
    <w:lvlOverride w:ilvl="0">
      <w:startOverride w:val="1"/>
    </w:lvlOverride>
  </w:num>
  <w:num w:numId="22" w16cid:durableId="373703319">
    <w:abstractNumId w:val="31"/>
    <w:lvlOverride w:ilvl="0">
      <w:startOverride w:val="1"/>
    </w:lvlOverride>
  </w:num>
  <w:num w:numId="23" w16cid:durableId="1492598526">
    <w:abstractNumId w:val="9"/>
  </w:num>
  <w:num w:numId="24" w16cid:durableId="469444886">
    <w:abstractNumId w:val="7"/>
  </w:num>
  <w:num w:numId="25" w16cid:durableId="1532567465">
    <w:abstractNumId w:val="6"/>
  </w:num>
  <w:num w:numId="26" w16cid:durableId="1864440896">
    <w:abstractNumId w:val="5"/>
  </w:num>
  <w:num w:numId="27" w16cid:durableId="1647393226">
    <w:abstractNumId w:val="4"/>
  </w:num>
  <w:num w:numId="28" w16cid:durableId="310065533">
    <w:abstractNumId w:val="8"/>
  </w:num>
  <w:num w:numId="29" w16cid:durableId="710375897">
    <w:abstractNumId w:val="3"/>
  </w:num>
  <w:num w:numId="30" w16cid:durableId="791751789">
    <w:abstractNumId w:val="2"/>
  </w:num>
  <w:num w:numId="31" w16cid:durableId="1507748270">
    <w:abstractNumId w:val="1"/>
  </w:num>
  <w:num w:numId="32" w16cid:durableId="1089429718">
    <w:abstractNumId w:val="0"/>
  </w:num>
  <w:num w:numId="33" w16cid:durableId="1847865621">
    <w:abstractNumId w:val="37"/>
  </w:num>
  <w:num w:numId="34" w16cid:durableId="1313026092">
    <w:abstractNumId w:val="28"/>
  </w:num>
  <w:num w:numId="35" w16cid:durableId="930628121">
    <w:abstractNumId w:val="31"/>
    <w:lvlOverride w:ilvl="0">
      <w:startOverride w:val="1"/>
    </w:lvlOverride>
  </w:num>
  <w:num w:numId="36" w16cid:durableId="669796548">
    <w:abstractNumId w:val="31"/>
    <w:lvlOverride w:ilvl="0">
      <w:startOverride w:val="1"/>
    </w:lvlOverride>
  </w:num>
  <w:num w:numId="37" w16cid:durableId="1188955577">
    <w:abstractNumId w:val="20"/>
  </w:num>
  <w:num w:numId="38" w16cid:durableId="565535780">
    <w:abstractNumId w:val="12"/>
  </w:num>
  <w:num w:numId="39" w16cid:durableId="783109366">
    <w:abstractNumId w:val="26"/>
  </w:num>
  <w:num w:numId="40" w16cid:durableId="984512337">
    <w:abstractNumId w:val="19"/>
  </w:num>
  <w:num w:numId="41" w16cid:durableId="1591355678">
    <w:abstractNumId w:val="15"/>
  </w:num>
  <w:num w:numId="42" w16cid:durableId="665400255">
    <w:abstractNumId w:val="32"/>
  </w:num>
  <w:num w:numId="43" w16cid:durableId="1832141345">
    <w:abstractNumId w:val="29"/>
  </w:num>
  <w:num w:numId="44" w16cid:durableId="1914655128">
    <w:abstractNumId w:val="36"/>
  </w:num>
  <w:num w:numId="45" w16cid:durableId="1641493166">
    <w:abstractNumId w:val="13"/>
  </w:num>
  <w:num w:numId="46" w16cid:durableId="1349059113">
    <w:abstractNumId w:val="10"/>
  </w:num>
  <w:num w:numId="47" w16cid:durableId="996419847">
    <w:abstractNumId w:val="23"/>
  </w:num>
  <w:num w:numId="48" w16cid:durableId="226768974">
    <w:abstractNumId w:val="24"/>
  </w:num>
  <w:num w:numId="49" w16cid:durableId="17717312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2254"/>
    <w:rsid w:val="00035065"/>
    <w:rsid w:val="000372DF"/>
    <w:rsid w:val="000433EF"/>
    <w:rsid w:val="00045D5E"/>
    <w:rsid w:val="00046BB2"/>
    <w:rsid w:val="00065870"/>
    <w:rsid w:val="00083838"/>
    <w:rsid w:val="0009635B"/>
    <w:rsid w:val="000A08F7"/>
    <w:rsid w:val="000A2FD9"/>
    <w:rsid w:val="000A68D7"/>
    <w:rsid w:val="000C1899"/>
    <w:rsid w:val="000C4F61"/>
    <w:rsid w:val="000C7E6C"/>
    <w:rsid w:val="000E4A64"/>
    <w:rsid w:val="000E5416"/>
    <w:rsid w:val="000F63D9"/>
    <w:rsid w:val="0010328B"/>
    <w:rsid w:val="001078A6"/>
    <w:rsid w:val="00114DBA"/>
    <w:rsid w:val="001175D9"/>
    <w:rsid w:val="00120371"/>
    <w:rsid w:val="00120ABE"/>
    <w:rsid w:val="00125873"/>
    <w:rsid w:val="001313B3"/>
    <w:rsid w:val="00135C29"/>
    <w:rsid w:val="00144822"/>
    <w:rsid w:val="001468BA"/>
    <w:rsid w:val="001474C2"/>
    <w:rsid w:val="001503D8"/>
    <w:rsid w:val="001510F8"/>
    <w:rsid w:val="00154AAD"/>
    <w:rsid w:val="00154B07"/>
    <w:rsid w:val="00166E3A"/>
    <w:rsid w:val="00193366"/>
    <w:rsid w:val="001A016C"/>
    <w:rsid w:val="001A2103"/>
    <w:rsid w:val="001A3FDA"/>
    <w:rsid w:val="001A7B50"/>
    <w:rsid w:val="001C51C0"/>
    <w:rsid w:val="001E03DE"/>
    <w:rsid w:val="001E2674"/>
    <w:rsid w:val="001E6E1C"/>
    <w:rsid w:val="00220C31"/>
    <w:rsid w:val="002223B8"/>
    <w:rsid w:val="002232A1"/>
    <w:rsid w:val="0023006A"/>
    <w:rsid w:val="00230761"/>
    <w:rsid w:val="0023488D"/>
    <w:rsid w:val="00241FAB"/>
    <w:rsid w:val="0024208F"/>
    <w:rsid w:val="00244304"/>
    <w:rsid w:val="00253D95"/>
    <w:rsid w:val="002606E0"/>
    <w:rsid w:val="00263F44"/>
    <w:rsid w:val="00274B6E"/>
    <w:rsid w:val="00282513"/>
    <w:rsid w:val="00282EFA"/>
    <w:rsid w:val="0028650B"/>
    <w:rsid w:val="00292BAF"/>
    <w:rsid w:val="002938BF"/>
    <w:rsid w:val="00296589"/>
    <w:rsid w:val="002B2CC9"/>
    <w:rsid w:val="002C5AF4"/>
    <w:rsid w:val="002D50BA"/>
    <w:rsid w:val="002E5E80"/>
    <w:rsid w:val="002E68F9"/>
    <w:rsid w:val="002F2E66"/>
    <w:rsid w:val="0030155E"/>
    <w:rsid w:val="00307652"/>
    <w:rsid w:val="00311C43"/>
    <w:rsid w:val="00316E80"/>
    <w:rsid w:val="00331370"/>
    <w:rsid w:val="00332F94"/>
    <w:rsid w:val="00333CC2"/>
    <w:rsid w:val="00336D04"/>
    <w:rsid w:val="00374460"/>
    <w:rsid w:val="003754E3"/>
    <w:rsid w:val="00382E95"/>
    <w:rsid w:val="0039124F"/>
    <w:rsid w:val="003969C3"/>
    <w:rsid w:val="003A0618"/>
    <w:rsid w:val="003A7640"/>
    <w:rsid w:val="003B2130"/>
    <w:rsid w:val="003C5D5D"/>
    <w:rsid w:val="003C721B"/>
    <w:rsid w:val="003E5C20"/>
    <w:rsid w:val="004046CE"/>
    <w:rsid w:val="00412CCC"/>
    <w:rsid w:val="004204D2"/>
    <w:rsid w:val="00431EA3"/>
    <w:rsid w:val="0043692F"/>
    <w:rsid w:val="0044650F"/>
    <w:rsid w:val="00455880"/>
    <w:rsid w:val="00457242"/>
    <w:rsid w:val="0046328C"/>
    <w:rsid w:val="00464B36"/>
    <w:rsid w:val="00470E0A"/>
    <w:rsid w:val="00471037"/>
    <w:rsid w:val="0048193B"/>
    <w:rsid w:val="00483843"/>
    <w:rsid w:val="00490727"/>
    <w:rsid w:val="0049356E"/>
    <w:rsid w:val="004A3225"/>
    <w:rsid w:val="004A74F2"/>
    <w:rsid w:val="004B1AE5"/>
    <w:rsid w:val="004B2484"/>
    <w:rsid w:val="004B370E"/>
    <w:rsid w:val="004C2136"/>
    <w:rsid w:val="004D069D"/>
    <w:rsid w:val="004D476C"/>
    <w:rsid w:val="004F0F9E"/>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95E15"/>
    <w:rsid w:val="00596914"/>
    <w:rsid w:val="005A2907"/>
    <w:rsid w:val="005B6258"/>
    <w:rsid w:val="005C0A84"/>
    <w:rsid w:val="005C3DE5"/>
    <w:rsid w:val="005D32AB"/>
    <w:rsid w:val="005D74F8"/>
    <w:rsid w:val="005E11D2"/>
    <w:rsid w:val="005E43EE"/>
    <w:rsid w:val="005F52B1"/>
    <w:rsid w:val="005F7B80"/>
    <w:rsid w:val="00601D86"/>
    <w:rsid w:val="00615F85"/>
    <w:rsid w:val="0062129C"/>
    <w:rsid w:val="0063086E"/>
    <w:rsid w:val="00633CC6"/>
    <w:rsid w:val="00634E2F"/>
    <w:rsid w:val="0063578B"/>
    <w:rsid w:val="00637FC6"/>
    <w:rsid w:val="00640372"/>
    <w:rsid w:val="006424DD"/>
    <w:rsid w:val="0064329A"/>
    <w:rsid w:val="006505DB"/>
    <w:rsid w:val="00653A69"/>
    <w:rsid w:val="00655C32"/>
    <w:rsid w:val="0065743E"/>
    <w:rsid w:val="0066471F"/>
    <w:rsid w:val="00670BD3"/>
    <w:rsid w:val="00676A9C"/>
    <w:rsid w:val="00686F80"/>
    <w:rsid w:val="00687801"/>
    <w:rsid w:val="00695285"/>
    <w:rsid w:val="006974EA"/>
    <w:rsid w:val="00697CA8"/>
    <w:rsid w:val="006B3B75"/>
    <w:rsid w:val="006B4F58"/>
    <w:rsid w:val="006C1699"/>
    <w:rsid w:val="006C3386"/>
    <w:rsid w:val="006D7A4A"/>
    <w:rsid w:val="006E6D6E"/>
    <w:rsid w:val="00705C1A"/>
    <w:rsid w:val="007233D7"/>
    <w:rsid w:val="007363AC"/>
    <w:rsid w:val="00747952"/>
    <w:rsid w:val="007566E6"/>
    <w:rsid w:val="00766DC2"/>
    <w:rsid w:val="007A0885"/>
    <w:rsid w:val="007A1BAD"/>
    <w:rsid w:val="007A5904"/>
    <w:rsid w:val="007B2DCA"/>
    <w:rsid w:val="007B5295"/>
    <w:rsid w:val="007B6059"/>
    <w:rsid w:val="007B665C"/>
    <w:rsid w:val="007C2EB8"/>
    <w:rsid w:val="007C53CB"/>
    <w:rsid w:val="007C72FA"/>
    <w:rsid w:val="007D5D28"/>
    <w:rsid w:val="007E00B0"/>
    <w:rsid w:val="007E4198"/>
    <w:rsid w:val="007F2C82"/>
    <w:rsid w:val="007F5051"/>
    <w:rsid w:val="00806A96"/>
    <w:rsid w:val="00811543"/>
    <w:rsid w:val="00813751"/>
    <w:rsid w:val="0081449A"/>
    <w:rsid w:val="00822474"/>
    <w:rsid w:val="008313F6"/>
    <w:rsid w:val="00851F1D"/>
    <w:rsid w:val="008626D1"/>
    <w:rsid w:val="008666EC"/>
    <w:rsid w:val="00872FD6"/>
    <w:rsid w:val="008836AE"/>
    <w:rsid w:val="0089050E"/>
    <w:rsid w:val="00891046"/>
    <w:rsid w:val="00891551"/>
    <w:rsid w:val="008A2EBA"/>
    <w:rsid w:val="008A7911"/>
    <w:rsid w:val="008B314A"/>
    <w:rsid w:val="008B5BD4"/>
    <w:rsid w:val="008B696F"/>
    <w:rsid w:val="008D0821"/>
    <w:rsid w:val="008D547C"/>
    <w:rsid w:val="008E0658"/>
    <w:rsid w:val="008E12E1"/>
    <w:rsid w:val="008E62DC"/>
    <w:rsid w:val="008F3F19"/>
    <w:rsid w:val="009027E5"/>
    <w:rsid w:val="0090616C"/>
    <w:rsid w:val="00914600"/>
    <w:rsid w:val="0092578C"/>
    <w:rsid w:val="00934807"/>
    <w:rsid w:val="00934B0F"/>
    <w:rsid w:val="00947D37"/>
    <w:rsid w:val="00950A22"/>
    <w:rsid w:val="009533B3"/>
    <w:rsid w:val="00956DD2"/>
    <w:rsid w:val="009638F8"/>
    <w:rsid w:val="00963B26"/>
    <w:rsid w:val="00963EDC"/>
    <w:rsid w:val="0097305A"/>
    <w:rsid w:val="0097339B"/>
    <w:rsid w:val="009762CC"/>
    <w:rsid w:val="00976AF7"/>
    <w:rsid w:val="00991070"/>
    <w:rsid w:val="009935DA"/>
    <w:rsid w:val="00997217"/>
    <w:rsid w:val="009A2D42"/>
    <w:rsid w:val="009C05F9"/>
    <w:rsid w:val="009C59DB"/>
    <w:rsid w:val="009C630E"/>
    <w:rsid w:val="009C6405"/>
    <w:rsid w:val="009D68F6"/>
    <w:rsid w:val="009E1A78"/>
    <w:rsid w:val="009E4E76"/>
    <w:rsid w:val="009F47C5"/>
    <w:rsid w:val="009F4E5F"/>
    <w:rsid w:val="00A02163"/>
    <w:rsid w:val="00A12327"/>
    <w:rsid w:val="00A2219A"/>
    <w:rsid w:val="00A22A12"/>
    <w:rsid w:val="00A32CC4"/>
    <w:rsid w:val="00A5194A"/>
    <w:rsid w:val="00A66165"/>
    <w:rsid w:val="00A718E9"/>
    <w:rsid w:val="00A71E84"/>
    <w:rsid w:val="00A776BB"/>
    <w:rsid w:val="00A80D3E"/>
    <w:rsid w:val="00A82D51"/>
    <w:rsid w:val="00A83CBC"/>
    <w:rsid w:val="00A9421D"/>
    <w:rsid w:val="00AA1C5B"/>
    <w:rsid w:val="00AA479F"/>
    <w:rsid w:val="00AA4CD0"/>
    <w:rsid w:val="00AA4FBB"/>
    <w:rsid w:val="00AB0FE7"/>
    <w:rsid w:val="00AB3614"/>
    <w:rsid w:val="00AC15F5"/>
    <w:rsid w:val="00AD72AA"/>
    <w:rsid w:val="00AE6F99"/>
    <w:rsid w:val="00AE7ED3"/>
    <w:rsid w:val="00AF3A17"/>
    <w:rsid w:val="00B00C2B"/>
    <w:rsid w:val="00B0722F"/>
    <w:rsid w:val="00B16CF9"/>
    <w:rsid w:val="00B2357D"/>
    <w:rsid w:val="00B347F2"/>
    <w:rsid w:val="00B34CB2"/>
    <w:rsid w:val="00B364DF"/>
    <w:rsid w:val="00B64368"/>
    <w:rsid w:val="00B65D1E"/>
    <w:rsid w:val="00B70F8E"/>
    <w:rsid w:val="00B73422"/>
    <w:rsid w:val="00B734B2"/>
    <w:rsid w:val="00B8215D"/>
    <w:rsid w:val="00B90B2E"/>
    <w:rsid w:val="00BA4783"/>
    <w:rsid w:val="00BA5A1F"/>
    <w:rsid w:val="00BA69FB"/>
    <w:rsid w:val="00BC1EE8"/>
    <w:rsid w:val="00BD195B"/>
    <w:rsid w:val="00BF6D36"/>
    <w:rsid w:val="00C1022E"/>
    <w:rsid w:val="00C20184"/>
    <w:rsid w:val="00C22C2F"/>
    <w:rsid w:val="00C22DA6"/>
    <w:rsid w:val="00C339D2"/>
    <w:rsid w:val="00C41981"/>
    <w:rsid w:val="00C43374"/>
    <w:rsid w:val="00C463C2"/>
    <w:rsid w:val="00C6360C"/>
    <w:rsid w:val="00C64FFB"/>
    <w:rsid w:val="00C66C69"/>
    <w:rsid w:val="00C74AB3"/>
    <w:rsid w:val="00C8127F"/>
    <w:rsid w:val="00C91BDE"/>
    <w:rsid w:val="00CA12E7"/>
    <w:rsid w:val="00CA1ABA"/>
    <w:rsid w:val="00CB088C"/>
    <w:rsid w:val="00CB6C1D"/>
    <w:rsid w:val="00CC2266"/>
    <w:rsid w:val="00CC49D7"/>
    <w:rsid w:val="00CC5209"/>
    <w:rsid w:val="00CC5F04"/>
    <w:rsid w:val="00CC6C70"/>
    <w:rsid w:val="00CD1BA2"/>
    <w:rsid w:val="00CD6932"/>
    <w:rsid w:val="00D05737"/>
    <w:rsid w:val="00D074DD"/>
    <w:rsid w:val="00D11D30"/>
    <w:rsid w:val="00D24408"/>
    <w:rsid w:val="00D46307"/>
    <w:rsid w:val="00D6138B"/>
    <w:rsid w:val="00D639E8"/>
    <w:rsid w:val="00D6554E"/>
    <w:rsid w:val="00D6702E"/>
    <w:rsid w:val="00D727DB"/>
    <w:rsid w:val="00D80989"/>
    <w:rsid w:val="00D813BA"/>
    <w:rsid w:val="00D83FEF"/>
    <w:rsid w:val="00D86561"/>
    <w:rsid w:val="00D969BB"/>
    <w:rsid w:val="00DA10EA"/>
    <w:rsid w:val="00DA1E6E"/>
    <w:rsid w:val="00DB25AA"/>
    <w:rsid w:val="00DB47BD"/>
    <w:rsid w:val="00DD03E6"/>
    <w:rsid w:val="00DD0775"/>
    <w:rsid w:val="00DD3ABE"/>
    <w:rsid w:val="00DE41D6"/>
    <w:rsid w:val="00DE7F37"/>
    <w:rsid w:val="00DF3130"/>
    <w:rsid w:val="00E33CC2"/>
    <w:rsid w:val="00E45CE7"/>
    <w:rsid w:val="00E475FB"/>
    <w:rsid w:val="00E51D92"/>
    <w:rsid w:val="00E621A1"/>
    <w:rsid w:val="00E6580F"/>
    <w:rsid w:val="00E67DE2"/>
    <w:rsid w:val="00E71C5A"/>
    <w:rsid w:val="00E760C6"/>
    <w:rsid w:val="00E819E3"/>
    <w:rsid w:val="00E83DBD"/>
    <w:rsid w:val="00E84B7B"/>
    <w:rsid w:val="00E8738F"/>
    <w:rsid w:val="00E93763"/>
    <w:rsid w:val="00E945C6"/>
    <w:rsid w:val="00E974D1"/>
    <w:rsid w:val="00EC3925"/>
    <w:rsid w:val="00ED286F"/>
    <w:rsid w:val="00EF2646"/>
    <w:rsid w:val="00F1081A"/>
    <w:rsid w:val="00F1349A"/>
    <w:rsid w:val="00F214A3"/>
    <w:rsid w:val="00F30208"/>
    <w:rsid w:val="00F4327F"/>
    <w:rsid w:val="00F44A67"/>
    <w:rsid w:val="00F52EFA"/>
    <w:rsid w:val="00F5581F"/>
    <w:rsid w:val="00F5768C"/>
    <w:rsid w:val="00F57897"/>
    <w:rsid w:val="00F62674"/>
    <w:rsid w:val="00F66096"/>
    <w:rsid w:val="00F6673D"/>
    <w:rsid w:val="00F67FAF"/>
    <w:rsid w:val="00F754B3"/>
    <w:rsid w:val="00F766A5"/>
    <w:rsid w:val="00F90FD3"/>
    <w:rsid w:val="00FB0A55"/>
    <w:rsid w:val="00FB7C19"/>
    <w:rsid w:val="00FD5C5F"/>
    <w:rsid w:val="00FE3C1D"/>
    <w:rsid w:val="00FE4411"/>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4411"/>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paragraph" w:styleId="StandardWeb">
    <w:name w:val="Normal (Web)"/>
    <w:basedOn w:val="Standard"/>
    <w:uiPriority w:val="99"/>
    <w:unhideWhenUsed/>
    <w:rsid w:val="00332F94"/>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styleId="NichtaufgelsteErwhnung">
    <w:name w:val="Unresolved Mention"/>
    <w:basedOn w:val="Absatz-Standardschriftart"/>
    <w:uiPriority w:val="99"/>
    <w:semiHidden/>
    <w:unhideWhenUsed/>
    <w:rsid w:val="007C5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0957">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50708715">
      <w:bodyDiv w:val="1"/>
      <w:marLeft w:val="0"/>
      <w:marRight w:val="0"/>
      <w:marTop w:val="0"/>
      <w:marBottom w:val="0"/>
      <w:divBdr>
        <w:top w:val="none" w:sz="0" w:space="0" w:color="auto"/>
        <w:left w:val="none" w:sz="0" w:space="0" w:color="auto"/>
        <w:bottom w:val="none" w:sz="0" w:space="0" w:color="auto"/>
        <w:right w:val="none" w:sz="0" w:space="0" w:color="auto"/>
      </w:divBdr>
      <w:divsChild>
        <w:div w:id="1751391992">
          <w:marLeft w:val="0"/>
          <w:marRight w:val="0"/>
          <w:marTop w:val="0"/>
          <w:marBottom w:val="0"/>
          <w:divBdr>
            <w:top w:val="none" w:sz="0" w:space="0" w:color="auto"/>
            <w:left w:val="none" w:sz="0" w:space="0" w:color="auto"/>
            <w:bottom w:val="none" w:sz="0" w:space="0" w:color="auto"/>
            <w:right w:val="none" w:sz="0" w:space="0" w:color="auto"/>
          </w:divBdr>
        </w:div>
        <w:div w:id="855998417">
          <w:marLeft w:val="0"/>
          <w:marRight w:val="0"/>
          <w:marTop w:val="0"/>
          <w:marBottom w:val="0"/>
          <w:divBdr>
            <w:top w:val="none" w:sz="0" w:space="0" w:color="auto"/>
            <w:left w:val="none" w:sz="0" w:space="0" w:color="auto"/>
            <w:bottom w:val="none" w:sz="0" w:space="0" w:color="auto"/>
            <w:right w:val="none" w:sz="0" w:space="0" w:color="auto"/>
          </w:divBdr>
        </w:div>
      </w:divsChild>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832789049">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46308637">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084258835">
      <w:bodyDiv w:val="1"/>
      <w:marLeft w:val="0"/>
      <w:marRight w:val="0"/>
      <w:marTop w:val="0"/>
      <w:marBottom w:val="0"/>
      <w:divBdr>
        <w:top w:val="none" w:sz="0" w:space="0" w:color="auto"/>
        <w:left w:val="none" w:sz="0" w:space="0" w:color="auto"/>
        <w:bottom w:val="none" w:sz="0" w:space="0" w:color="auto"/>
        <w:right w:val="none" w:sz="0" w:space="0" w:color="auto"/>
      </w:divBdr>
    </w:div>
    <w:div w:id="21240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xabay.com/de/vectors/verboten-humor-troll-zufuhr-151987/" TargetMode="External"/><Relationship Id="rId13" Type="http://schemas.openxmlformats.org/officeDocument/2006/relationships/hyperlink" Target="https://www.das-nettz.de/glossar/troll" TargetMode="External"/><Relationship Id="rId18" Type="http://schemas.openxmlformats.org/officeDocument/2006/relationships/hyperlink" Target="https://www.tagesspiegel.de/gesellschaft/medien/woran-erkennt-man-einen-troll-3621301.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youtu.be/laC6AOcuvIE?si=h1l26abD28xRqJGP"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dw.com/de/faktencheck-wie-erkenne-ich-fake-accounts-bots-und-trolle/a-60032289"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youtube.com/watch?v=gnQsAt-HeNI" TargetMode="External"/><Relationship Id="rId29" Type="http://schemas.openxmlformats.org/officeDocument/2006/relationships/hyperlink" Target="https://www.digibits.de/wp-content/uploads/2020/09/Hintegrundinformationen_Hate-Speech_Formen-Inhalte-Gefahr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wds.de/wb/Troll" TargetMode="External"/><Relationship Id="rId24" Type="http://schemas.openxmlformats.org/officeDocument/2006/relationships/hyperlink" Target="https://www.mdr.de/wissen/hate-speech-was-dahinter-steckt100.html" TargetMode="External"/><Relationship Id="rId5" Type="http://schemas.openxmlformats.org/officeDocument/2006/relationships/webSettings" Target="webSettings.xml"/><Relationship Id="rId15" Type="http://schemas.openxmlformats.org/officeDocument/2006/relationships/hyperlink" Target="https://www.thebestsocial.media/de/die-10-besten-anti-troll-kommentare-von-die-welt-2/" TargetMode="External"/><Relationship Id="rId23" Type="http://schemas.openxmlformats.org/officeDocument/2006/relationships/hyperlink" Target="https://www.medienradar.de/mediensammlung/statistik/wahrnehmung-von-hassrede-im-netz" TargetMode="External"/><Relationship Id="rId28" Type="http://schemas.openxmlformats.org/officeDocument/2006/relationships/hyperlink" Target="https://www.bpb.de/shop/materialien/themenblaetter/270493/hate-speech-gruppenbezogene-menschenfeindlichkeit-im-netz/" TargetMode="Externa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ixabay.com/de/photos/norge-norwegen-norwegisch-norse-2467913/" TargetMode="External"/><Relationship Id="rId14" Type="http://schemas.openxmlformats.org/officeDocument/2006/relationships/hyperlink" Target="https://www.bpb.de/mediathek/podcasts/science-fiction-trifft-auf-realitaet/542638/fake-news-und-desinformation-trolle-verschwoerung-oder-demokratiegefaehrdung-langerklaert/" TargetMode="External"/><Relationship Id="rId22" Type="http://schemas.openxmlformats.org/officeDocument/2006/relationships/hyperlink" Target="https://dorsch.hogrefe.com/stichwort/hass"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13</Pages>
  <Words>3926</Words>
  <Characters>24739</Characters>
  <Application>Microsoft Office Word</Application>
  <DocSecurity>0</DocSecurity>
  <Lines>206</Lines>
  <Paragraphs>57</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28608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3</cp:revision>
  <dcterms:created xsi:type="dcterms:W3CDTF">2025-10-23T07:40:00Z</dcterms:created>
  <dcterms:modified xsi:type="dcterms:W3CDTF">2025-10-23T07:42:00Z</dcterms:modified>
</cp:coreProperties>
</file>