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6BE35B87" w:rsidR="00687801" w:rsidRPr="0001160C" w:rsidRDefault="00187593" w:rsidP="00687801">
      <w:pPr>
        <w:pStyle w:val="berschrift1"/>
      </w:pPr>
      <w:r w:rsidRPr="0001160C">
        <w:t xml:space="preserve">Muslime zerstören angeblich Weihnachtsbaum – </w:t>
      </w:r>
      <w:r w:rsidR="00A42E69" w:rsidRPr="0001160C">
        <w:t xml:space="preserve">Wie </w:t>
      </w:r>
      <w:r w:rsidR="00AB0D23" w:rsidRPr="0001160C">
        <w:t>die menschliche Psyche für Fake News empfänglich macht</w:t>
      </w:r>
    </w:p>
    <w:p w14:paraId="49A2124B" w14:textId="5CB99319" w:rsidR="00921FFD" w:rsidRPr="0001160C" w:rsidRDefault="00726A4A" w:rsidP="00C25172">
      <w:pPr>
        <w:rPr>
          <w:b/>
          <w:bCs/>
        </w:rPr>
      </w:pPr>
      <w:r w:rsidRPr="0001160C">
        <w:rPr>
          <w:rFonts w:ascii="Times New Roman" w:eastAsia="Times New Roman" w:hAnsi="Times New Roman" w:cs="Times New Roman"/>
          <w:lang w:eastAsia="de-DE"/>
        </w:rPr>
        <w:t xml:space="preserve"> </w:t>
      </w:r>
      <w:r w:rsidR="00921FFD" w:rsidRPr="0001160C">
        <w:rPr>
          <w:b/>
          <w:bCs/>
        </w:rPr>
        <w:t>Aufgabe</w:t>
      </w:r>
    </w:p>
    <w:p w14:paraId="5309211F" w14:textId="3DFF4E1C" w:rsidR="00A80837" w:rsidRPr="0001160C" w:rsidRDefault="00C52466" w:rsidP="00785DFB">
      <w:pPr>
        <w:pStyle w:val="berschrift3"/>
        <w:numPr>
          <w:ilvl w:val="0"/>
          <w:numId w:val="0"/>
        </w:numPr>
        <w:rPr>
          <w:sz w:val="24"/>
        </w:rPr>
      </w:pPr>
      <w:r w:rsidRPr="0001160C">
        <w:rPr>
          <w:rFonts w:cs="Arial"/>
          <w:b/>
          <w:bCs/>
          <w:noProof/>
        </w:rPr>
        <w:drawing>
          <wp:anchor distT="0" distB="0" distL="114300" distR="114300" simplePos="0" relativeHeight="251685888" behindDoc="0" locked="0" layoutInCell="1" allowOverlap="1" wp14:anchorId="192A225C" wp14:editId="7C31CE44">
            <wp:simplePos x="0" y="0"/>
            <wp:positionH relativeFrom="column">
              <wp:posOffset>-1255</wp:posOffset>
            </wp:positionH>
            <wp:positionV relativeFrom="paragraph">
              <wp:posOffset>13100</wp:posOffset>
            </wp:positionV>
            <wp:extent cx="801249" cy="801249"/>
            <wp:effectExtent l="0" t="0" r="0" b="0"/>
            <wp:wrapSquare wrapText="bothSides"/>
            <wp:docPr id="398033341" name="Grafik 3" descr="QR Code zum Artikel &quot;Ärger um Fake-Meldu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3341" name="Grafik 3" descr="QR Code zum Artikel &quot;Ärger um Fake-Meldung&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801249" cy="801249"/>
                    </a:xfrm>
                    <a:prstGeom prst="rect">
                      <a:avLst/>
                    </a:prstGeom>
                    <a:noFill/>
                    <a:ln>
                      <a:noFill/>
                    </a:ln>
                  </pic:spPr>
                </pic:pic>
              </a:graphicData>
            </a:graphic>
          </wp:anchor>
        </w:drawing>
      </w:r>
      <w:r w:rsidR="004252F2" w:rsidRPr="0001160C">
        <w:rPr>
          <w:sz w:val="24"/>
        </w:rPr>
        <w:t xml:space="preserve">Gehen Sie über den QR Code auf die </w:t>
      </w:r>
      <w:r w:rsidR="00C25B94" w:rsidRPr="0001160C">
        <w:rPr>
          <w:sz w:val="24"/>
        </w:rPr>
        <w:t xml:space="preserve">Seite des </w:t>
      </w:r>
      <w:r w:rsidR="00A75112" w:rsidRPr="0001160C">
        <w:rPr>
          <w:sz w:val="24"/>
        </w:rPr>
        <w:t>Business Insider und b</w:t>
      </w:r>
      <w:r w:rsidR="00921FFD" w:rsidRPr="0001160C">
        <w:rPr>
          <w:sz w:val="24"/>
        </w:rPr>
        <w:t xml:space="preserve">etrachten Sie </w:t>
      </w:r>
      <w:r w:rsidR="005E2468" w:rsidRPr="0001160C">
        <w:rPr>
          <w:sz w:val="24"/>
        </w:rPr>
        <w:t xml:space="preserve">das </w:t>
      </w:r>
      <w:r w:rsidR="00921FFD" w:rsidRPr="0001160C">
        <w:rPr>
          <w:sz w:val="24"/>
        </w:rPr>
        <w:t>Bild</w:t>
      </w:r>
      <w:r w:rsidR="005E2468" w:rsidRPr="0001160C">
        <w:rPr>
          <w:sz w:val="24"/>
        </w:rPr>
        <w:t xml:space="preserve"> zum Artikel. Recherchieren Sie</w:t>
      </w:r>
      <w:r w:rsidR="00074297">
        <w:rPr>
          <w:sz w:val="24"/>
        </w:rPr>
        <w:t xml:space="preserve"> im Anschluss</w:t>
      </w:r>
      <w:r w:rsidR="005E2468" w:rsidRPr="0001160C">
        <w:rPr>
          <w:sz w:val="24"/>
        </w:rPr>
        <w:t xml:space="preserve"> </w:t>
      </w:r>
      <w:r w:rsidR="00D23204" w:rsidRPr="0001160C">
        <w:rPr>
          <w:sz w:val="24"/>
        </w:rPr>
        <w:t>zu der falschen Behauptung, dass Annalena Baerbock die Witwenrente abschaffen will. T</w:t>
      </w:r>
      <w:r w:rsidR="00921FFD" w:rsidRPr="0001160C">
        <w:rPr>
          <w:sz w:val="24"/>
        </w:rPr>
        <w:t>auschen Sie sich mit Ihrem Sitznachbarn,</w:t>
      </w:r>
      <w:r w:rsidR="00D23204" w:rsidRPr="0001160C">
        <w:rPr>
          <w:sz w:val="24"/>
        </w:rPr>
        <w:t xml:space="preserve"> </w:t>
      </w:r>
      <w:r w:rsidR="00921FFD" w:rsidRPr="0001160C">
        <w:rPr>
          <w:sz w:val="24"/>
        </w:rPr>
        <w:t>Ihr</w:t>
      </w:r>
      <w:r w:rsidR="0011060E" w:rsidRPr="0001160C">
        <w:rPr>
          <w:sz w:val="24"/>
        </w:rPr>
        <w:t>er S</w:t>
      </w:r>
      <w:r w:rsidR="00921FFD" w:rsidRPr="0001160C">
        <w:rPr>
          <w:sz w:val="24"/>
        </w:rPr>
        <w:t xml:space="preserve">itznachbarin aus: </w:t>
      </w:r>
    </w:p>
    <w:p w14:paraId="352FCA24" w14:textId="13E5E623" w:rsidR="00A80837" w:rsidRPr="0001160C" w:rsidRDefault="0011060E" w:rsidP="00A80837">
      <w:pPr>
        <w:pStyle w:val="berschrift3"/>
        <w:numPr>
          <w:ilvl w:val="0"/>
          <w:numId w:val="38"/>
        </w:numPr>
        <w:rPr>
          <w:sz w:val="24"/>
        </w:rPr>
      </w:pPr>
      <w:r w:rsidRPr="0001160C">
        <w:rPr>
          <w:sz w:val="24"/>
        </w:rPr>
        <w:t xml:space="preserve">Was können Sie auf </w:t>
      </w:r>
      <w:r w:rsidR="00A910AC" w:rsidRPr="0001160C">
        <w:rPr>
          <w:sz w:val="24"/>
        </w:rPr>
        <w:t>dem</w:t>
      </w:r>
      <w:r w:rsidRPr="0001160C">
        <w:rPr>
          <w:sz w:val="24"/>
        </w:rPr>
        <w:t xml:space="preserve"> Bild</w:t>
      </w:r>
      <w:r w:rsidR="00A910AC" w:rsidRPr="0001160C">
        <w:rPr>
          <w:sz w:val="24"/>
        </w:rPr>
        <w:t xml:space="preserve"> </w:t>
      </w:r>
      <w:r w:rsidRPr="0001160C">
        <w:rPr>
          <w:sz w:val="24"/>
        </w:rPr>
        <w:t xml:space="preserve">erkennen? </w:t>
      </w:r>
      <w:r w:rsidR="00A910AC" w:rsidRPr="0001160C">
        <w:rPr>
          <w:sz w:val="24"/>
        </w:rPr>
        <w:t>Welche Aussagen finden Sie in Ihrer Recherche?</w:t>
      </w:r>
    </w:p>
    <w:p w14:paraId="23C70607" w14:textId="3BAB5F14" w:rsidR="00A80837" w:rsidRPr="0001160C" w:rsidRDefault="0011060E" w:rsidP="00A80837">
      <w:pPr>
        <w:pStyle w:val="berschrift3"/>
        <w:numPr>
          <w:ilvl w:val="0"/>
          <w:numId w:val="38"/>
        </w:numPr>
        <w:rPr>
          <w:sz w:val="24"/>
        </w:rPr>
      </w:pPr>
      <w:r w:rsidRPr="0001160C">
        <w:rPr>
          <w:sz w:val="24"/>
        </w:rPr>
        <w:t>Welches Ziel verfolgen die Urheber bz</w:t>
      </w:r>
      <w:r w:rsidR="00A80837" w:rsidRPr="0001160C">
        <w:rPr>
          <w:sz w:val="24"/>
        </w:rPr>
        <w:t xml:space="preserve">w. Verbreiter dieser </w:t>
      </w:r>
      <w:r w:rsidR="00A910AC" w:rsidRPr="0001160C">
        <w:rPr>
          <w:sz w:val="24"/>
        </w:rPr>
        <w:t>Fake News</w:t>
      </w:r>
      <w:r w:rsidR="00A80837" w:rsidRPr="0001160C">
        <w:rPr>
          <w:sz w:val="24"/>
        </w:rPr>
        <w:t>?</w:t>
      </w:r>
    </w:p>
    <w:p w14:paraId="36F0CB5C" w14:textId="6E4D3031" w:rsidR="00C25172" w:rsidRPr="00C25172" w:rsidRDefault="00921FFD" w:rsidP="00C25172">
      <w:pPr>
        <w:pStyle w:val="berschrift3"/>
        <w:numPr>
          <w:ilvl w:val="0"/>
          <w:numId w:val="0"/>
        </w:numPr>
        <w:rPr>
          <w:sz w:val="24"/>
        </w:rPr>
      </w:pPr>
      <w:r w:rsidRPr="0001160C">
        <w:rPr>
          <w:sz w:val="24"/>
        </w:rPr>
        <w:t xml:space="preserve">Scannen Sie </w:t>
      </w:r>
      <w:r w:rsidR="008B0417" w:rsidRPr="0001160C">
        <w:rPr>
          <w:sz w:val="24"/>
        </w:rPr>
        <w:t xml:space="preserve">nacheinander </w:t>
      </w:r>
      <w:r w:rsidRPr="0001160C">
        <w:rPr>
          <w:sz w:val="24"/>
        </w:rPr>
        <w:t>d</w:t>
      </w:r>
      <w:r w:rsidR="008B0417" w:rsidRPr="0001160C">
        <w:rPr>
          <w:sz w:val="24"/>
        </w:rPr>
        <w:t>ie</w:t>
      </w:r>
      <w:r w:rsidRPr="0001160C">
        <w:rPr>
          <w:sz w:val="24"/>
        </w:rPr>
        <w:t xml:space="preserve"> </w:t>
      </w:r>
      <w:r w:rsidR="008B0417" w:rsidRPr="0001160C">
        <w:rPr>
          <w:sz w:val="24"/>
        </w:rPr>
        <w:t>unten</w:t>
      </w:r>
      <w:r w:rsidRPr="0001160C">
        <w:rPr>
          <w:sz w:val="24"/>
        </w:rPr>
        <w:t>stehenden QR-Code</w:t>
      </w:r>
      <w:r w:rsidR="008B0417" w:rsidRPr="0001160C">
        <w:rPr>
          <w:sz w:val="24"/>
        </w:rPr>
        <w:t>s</w:t>
      </w:r>
      <w:r w:rsidRPr="0001160C">
        <w:rPr>
          <w:sz w:val="24"/>
        </w:rPr>
        <w:t xml:space="preserve"> und lesen Sie sich die</w:t>
      </w:r>
      <w:r w:rsidR="0011060E" w:rsidRPr="0001160C">
        <w:rPr>
          <w:sz w:val="24"/>
        </w:rPr>
        <w:t xml:space="preserve"> </w:t>
      </w:r>
      <w:r w:rsidR="00505802" w:rsidRPr="0001160C">
        <w:rPr>
          <w:sz w:val="24"/>
        </w:rPr>
        <w:t>Texte</w:t>
      </w:r>
      <w:r w:rsidRPr="0001160C">
        <w:rPr>
          <w:sz w:val="24"/>
        </w:rPr>
        <w:t xml:space="preserve"> </w:t>
      </w:r>
      <w:r w:rsidR="006F4D7B" w:rsidRPr="0001160C">
        <w:rPr>
          <w:sz w:val="24"/>
        </w:rPr>
        <w:t>(„Warum sind Menschen empfänglich für Fake News</w:t>
      </w:r>
      <w:r w:rsidR="001752C6" w:rsidRPr="0001160C">
        <w:rPr>
          <w:sz w:val="24"/>
        </w:rPr>
        <w:t xml:space="preserve">“, LMZ BW und „Dunkle Persönlichkeitsmerkmale machen anfällig für Fake News“, Uni Würzburg) </w:t>
      </w:r>
      <w:r w:rsidRPr="0001160C">
        <w:rPr>
          <w:sz w:val="24"/>
        </w:rPr>
        <w:t>sorgfältig durch.</w:t>
      </w:r>
    </w:p>
    <w:p w14:paraId="27BC1EDD" w14:textId="3487EE03" w:rsidR="00A80837" w:rsidRPr="0001160C" w:rsidRDefault="0001160C" w:rsidP="001752C6">
      <w:r w:rsidRPr="0001160C">
        <w:rPr>
          <w:noProof/>
        </w:rPr>
        <w:drawing>
          <wp:anchor distT="0" distB="0" distL="114300" distR="114300" simplePos="0" relativeHeight="251686912" behindDoc="1" locked="0" layoutInCell="1" allowOverlap="1" wp14:anchorId="70D714D7" wp14:editId="6C11A69D">
            <wp:simplePos x="0" y="0"/>
            <wp:positionH relativeFrom="column">
              <wp:posOffset>1445140</wp:posOffset>
            </wp:positionH>
            <wp:positionV relativeFrom="page">
              <wp:posOffset>4382219</wp:posOffset>
            </wp:positionV>
            <wp:extent cx="1086485" cy="1086485"/>
            <wp:effectExtent l="0" t="0" r="0" b="0"/>
            <wp:wrapTopAndBottom/>
            <wp:docPr id="22" name="Grafik 22" descr="QR Code zum Artikel: &quot;Dunkle Persönlichkeitsmerkmale machen anfällig für Fake News&quot;">
              <a:hlinkClick xmlns:a="http://schemas.openxmlformats.org/drawingml/2006/main" r:id="rId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QR Code zum Artikel: &quot;Dunkle Persönlichkeitsmerkmale machen anfällig für Fake News&quot;">
                      <a:hlinkClick r:id="rId9"/>
                      <a:extLst>
                        <a:ext uri="{C183D7F6-B498-43B3-948B-1728B52AA6E4}">
                          <adec:decorative xmlns:adec="http://schemas.microsoft.com/office/drawing/2017/decorative" val="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6485" cy="1086485"/>
                    </a:xfrm>
                    <a:prstGeom prst="rect">
                      <a:avLst/>
                    </a:prstGeom>
                    <a:noFill/>
                    <a:ln>
                      <a:noFill/>
                    </a:ln>
                  </pic:spPr>
                </pic:pic>
              </a:graphicData>
            </a:graphic>
          </wp:anchor>
        </w:drawing>
      </w:r>
      <w:r w:rsidR="008B0417" w:rsidRPr="0001160C">
        <w:rPr>
          <w:noProof/>
        </w:rPr>
        <w:drawing>
          <wp:anchor distT="0" distB="0" distL="114300" distR="114300" simplePos="0" relativeHeight="251683840" behindDoc="0" locked="0" layoutInCell="1" allowOverlap="1" wp14:anchorId="6D24BE49" wp14:editId="60E5D462">
            <wp:simplePos x="0" y="0"/>
            <wp:positionH relativeFrom="margin">
              <wp:posOffset>323706</wp:posOffset>
            </wp:positionH>
            <wp:positionV relativeFrom="page">
              <wp:posOffset>4390845</wp:posOffset>
            </wp:positionV>
            <wp:extent cx="1009650" cy="1009650"/>
            <wp:effectExtent l="0" t="0" r="0" b="0"/>
            <wp:wrapSquare wrapText="bothSides"/>
            <wp:docPr id="21" name="Grafik 21" descr="QR Code zum Artikel „Warum sind Menschen empfänglich für Fake News&quot;">
              <a:hlinkClick xmlns:a="http://schemas.openxmlformats.org/drawingml/2006/main" r:id="rId1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QR Code zum Artikel „Warum sind Menschen empfänglich für Fake News&quot;">
                      <a:hlinkClick r:id="rId11"/>
                      <a:extLst>
                        <a:ext uri="{C183D7F6-B498-43B3-948B-1728B52AA6E4}">
                          <adec:decorative xmlns:adec="http://schemas.microsoft.com/office/drawing/2017/decorative" val="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407B" w:rsidRPr="0001160C">
        <w:t>Bea</w:t>
      </w:r>
      <w:r w:rsidR="006E6C9F" w:rsidRPr="0001160C">
        <w:t>rbeiten</w:t>
      </w:r>
      <w:r w:rsidR="0011060E" w:rsidRPr="0001160C">
        <w:t xml:space="preserve"> Sie </w:t>
      </w:r>
      <w:r w:rsidR="008B0417" w:rsidRPr="0001160C">
        <w:t>anhand der beiden Artikel</w:t>
      </w:r>
      <w:r w:rsidR="00E2407B" w:rsidRPr="0001160C">
        <w:t xml:space="preserve"> folgende Fragen:</w:t>
      </w:r>
    </w:p>
    <w:p w14:paraId="3CF046CE" w14:textId="0D087D8B" w:rsidR="00505802" w:rsidRPr="0001160C" w:rsidRDefault="00E2407B" w:rsidP="006E6C9F">
      <w:pPr>
        <w:pStyle w:val="Listenabsatz"/>
        <w:numPr>
          <w:ilvl w:val="0"/>
          <w:numId w:val="40"/>
        </w:numPr>
      </w:pPr>
      <w:r w:rsidRPr="0001160C">
        <w:t>Nennen Sie die vier psychologischen Faktoren, die für eine vermehrte Empfänglichkeit gegenüber Fake News sorgen</w:t>
      </w:r>
      <w:r w:rsidR="006E6C9F" w:rsidRPr="0001160C">
        <w:t>.</w:t>
      </w:r>
    </w:p>
    <w:p w14:paraId="0542AFD5" w14:textId="502B3FDC" w:rsidR="00E2407B" w:rsidRPr="0001160C" w:rsidRDefault="006E6C9F" w:rsidP="006E6C9F">
      <w:pPr>
        <w:pStyle w:val="Listenabsatz"/>
        <w:numPr>
          <w:ilvl w:val="0"/>
          <w:numId w:val="40"/>
        </w:numPr>
      </w:pPr>
      <w:r w:rsidRPr="0001160C">
        <w:t xml:space="preserve">Erläutern Sie genau, </w:t>
      </w:r>
      <w:r w:rsidR="00A42E69" w:rsidRPr="0001160C">
        <w:t>weshalb diese Faktoren für Fake News empfänglich machen</w:t>
      </w:r>
      <w:r w:rsidRPr="0001160C">
        <w:t>.</w:t>
      </w:r>
    </w:p>
    <w:p w14:paraId="398616A5" w14:textId="44D4A96A" w:rsidR="00A42E69" w:rsidRPr="0001160C" w:rsidRDefault="00A42E69" w:rsidP="006E6C9F">
      <w:pPr>
        <w:pStyle w:val="Listenabsatz"/>
        <w:numPr>
          <w:ilvl w:val="0"/>
          <w:numId w:val="40"/>
        </w:numPr>
      </w:pPr>
      <w:r w:rsidRPr="0001160C">
        <w:t>Welcher psychologische Faktor trifft auf die beiden Bilder vom Anfang zu?</w:t>
      </w:r>
    </w:p>
    <w:p w14:paraId="4674C3C5" w14:textId="67C67DCA" w:rsidR="008B0417" w:rsidRPr="0001160C" w:rsidRDefault="00A80837" w:rsidP="000515C8">
      <w:pPr>
        <w:pStyle w:val="AufzhlungszeichenPunkt"/>
      </w:pPr>
      <w:r w:rsidRPr="0001160C">
        <w:t xml:space="preserve">Tauschen Sie sich wieder mit Ihrem Sitznachbarn, Ihrer Sitznachbarin aus: </w:t>
      </w:r>
    </w:p>
    <w:p w14:paraId="77936D2B" w14:textId="77777777" w:rsidR="00505802" w:rsidRPr="0001160C" w:rsidRDefault="00A80837" w:rsidP="008B0417">
      <w:pPr>
        <w:pStyle w:val="berschrift3"/>
        <w:numPr>
          <w:ilvl w:val="0"/>
          <w:numId w:val="39"/>
        </w:numPr>
        <w:rPr>
          <w:sz w:val="24"/>
        </w:rPr>
      </w:pPr>
      <w:r w:rsidRPr="0001160C">
        <w:rPr>
          <w:sz w:val="24"/>
        </w:rPr>
        <w:t>W</w:t>
      </w:r>
      <w:r w:rsidR="008B0417" w:rsidRPr="0001160C">
        <w:rPr>
          <w:sz w:val="24"/>
        </w:rPr>
        <w:t>eshalb</w:t>
      </w:r>
      <w:r w:rsidRPr="0001160C">
        <w:rPr>
          <w:sz w:val="24"/>
        </w:rPr>
        <w:t xml:space="preserve"> leiten Sie Nachrichten bzw. Bilder weiter? </w:t>
      </w:r>
    </w:p>
    <w:p w14:paraId="5C70FA54" w14:textId="0AEB3258" w:rsidR="000966A2" w:rsidRPr="0001160C" w:rsidRDefault="00A80837" w:rsidP="000966A2">
      <w:pPr>
        <w:pStyle w:val="berschrift3"/>
        <w:numPr>
          <w:ilvl w:val="0"/>
          <w:numId w:val="39"/>
        </w:numPr>
        <w:rPr>
          <w:sz w:val="24"/>
        </w:rPr>
      </w:pPr>
      <w:r w:rsidRPr="0001160C">
        <w:rPr>
          <w:sz w:val="24"/>
        </w:rPr>
        <w:t>Erkennen Sie bei sich die Wirkung der oben beschriebenen psychologischen Faktoren?</w:t>
      </w:r>
    </w:p>
    <w:p w14:paraId="66FBE101" w14:textId="79C58D37" w:rsidR="00505802" w:rsidRPr="0001160C" w:rsidRDefault="00E2407B" w:rsidP="000515C8">
      <w:pPr>
        <w:pStyle w:val="AufzhlungszeichenPunkt"/>
      </w:pPr>
      <w:r w:rsidRPr="0001160C">
        <w:t xml:space="preserve">Überlegen Sie sich </w:t>
      </w:r>
      <w:r w:rsidR="00A42E69" w:rsidRPr="0001160C">
        <w:t xml:space="preserve">alleine </w:t>
      </w:r>
      <w:r w:rsidRPr="0001160C">
        <w:t xml:space="preserve">zu jedem der </w:t>
      </w:r>
      <w:r w:rsidR="006E6C9F" w:rsidRPr="0001160C">
        <w:t xml:space="preserve">vier psychologischen Faktoren ein bis zwei </w:t>
      </w:r>
      <w:r w:rsidR="00A42E69" w:rsidRPr="0001160C">
        <w:t>Maßnahmen, wie Sie diesen entgegenwirken könnten</w:t>
      </w:r>
      <w:r w:rsidR="00E3416F" w:rsidRPr="0001160C">
        <w:t xml:space="preserve"> (siehe Texte aus Aufgabe b))</w:t>
      </w:r>
    </w:p>
    <w:p w14:paraId="0279946E" w14:textId="2AC78067" w:rsidR="00A42E69" w:rsidRPr="0001160C" w:rsidRDefault="00A42E69" w:rsidP="000515C8">
      <w:pPr>
        <w:pStyle w:val="AufzhlungszeichenPunkt"/>
      </w:pPr>
      <w:r w:rsidRPr="0001160C">
        <w:t>Sammeln Sie Ihre Überlegungen in der Klasse und diskutieren Sie darüber.</w:t>
      </w:r>
    </w:p>
    <w:p w14:paraId="3F0CD3B3" w14:textId="170CA5C9" w:rsidR="00921FFD" w:rsidRPr="0001160C" w:rsidRDefault="00E3416F" w:rsidP="000515C8">
      <w:pPr>
        <w:pStyle w:val="AufzhlungszeichenPunkt"/>
      </w:pPr>
      <w:r w:rsidRPr="0001160C">
        <w:t>Aufgabe für daheim: Sammeln Sie Nachrichten und Bilder, die Ihnen im Laufe der nächsten Woche begegnen und bringen Sie ausgewählte Beispiele mit in den Unterricht. Analysieren Sie Ihre Beispiele in Kleingruppen anhand der psychologischen Faktoren.</w:t>
      </w:r>
    </w:p>
    <w:sectPr w:rsidR="00921FFD" w:rsidRPr="0001160C" w:rsidSect="00687801">
      <w:headerReference w:type="default" r:id="rId13"/>
      <w:footerReference w:type="default" r:id="rId14"/>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34B16" w14:textId="77777777" w:rsidR="009477FC" w:rsidRDefault="009477FC" w:rsidP="00263F44">
      <w:r>
        <w:separator/>
      </w:r>
    </w:p>
  </w:endnote>
  <w:endnote w:type="continuationSeparator" w:id="0">
    <w:p w14:paraId="20DC5EC3" w14:textId="77777777" w:rsidR="009477FC" w:rsidRDefault="009477FC"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4CF656FF"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790F3A">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C026F" w14:textId="77777777" w:rsidR="009477FC" w:rsidRDefault="009477FC" w:rsidP="00263F44">
      <w:r>
        <w:separator/>
      </w:r>
    </w:p>
  </w:footnote>
  <w:footnote w:type="continuationSeparator" w:id="0">
    <w:p w14:paraId="73FE44C1" w14:textId="77777777" w:rsidR="009477FC" w:rsidRDefault="009477FC"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1D247CD8" w:rsidR="00045D5E" w:rsidRPr="00BE35B2"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F03AD3" w:rsidRPr="00F03AD3">
      <w:t>Themenfelder</w:t>
    </w:r>
    <w:r w:rsidR="00045D5E">
      <w:t xml:space="preserve"> -</w:t>
    </w:r>
    <w:r w:rsidR="008B314A">
      <w:t xml:space="preserve"> </w:t>
    </w:r>
    <w:r w:rsidR="00045D5E">
      <w:t xml:space="preserve"> </w:t>
    </w:r>
    <w:r w:rsidR="00282FD3" w:rsidRPr="00BE35B2">
      <w:t>Politische Kommunikation</w:t>
    </w:r>
  </w:p>
  <w:p w14:paraId="312DFEAF" w14:textId="62B8A6DA" w:rsidR="00EC3925" w:rsidRPr="00BE35B2" w:rsidRDefault="008B314A" w:rsidP="00045D5E">
    <w:pPr>
      <w:pStyle w:val="Kopfzeile"/>
      <w:spacing w:after="240"/>
      <w:jc w:val="right"/>
    </w:pPr>
    <w:r w:rsidRPr="00BE35B2">
      <w:tab/>
    </w:r>
    <w:r w:rsidR="00790F3A" w:rsidRPr="00790F3A">
      <w:t>01_politische_kommunikation_03_03_fake-news-und-psyche_SuS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9C4317A"/>
    <w:multiLevelType w:val="hybridMultilevel"/>
    <w:tmpl w:val="0246B1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04819AD"/>
    <w:multiLevelType w:val="hybridMultilevel"/>
    <w:tmpl w:val="4A7CF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973778"/>
    <w:multiLevelType w:val="hybridMultilevel"/>
    <w:tmpl w:val="CFE41B0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8"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1"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7B11A2"/>
    <w:multiLevelType w:val="multilevel"/>
    <w:tmpl w:val="C0D07504"/>
    <w:lvl w:ilvl="0">
      <w:start w:val="1"/>
      <w:numFmt w:val="decimal"/>
      <w:pStyle w:val="berschrift1"/>
      <w:lvlText w:val="%1"/>
      <w:lvlJc w:val="left"/>
      <w:pPr>
        <w:ind w:left="432" w:hanging="432"/>
      </w:pPr>
    </w:lvl>
    <w:lvl w:ilvl="1">
      <w:start w:val="1"/>
      <w:numFmt w:val="decimal"/>
      <w:pStyle w:val="berschrift2"/>
      <w:lvlText w:val="%1.%2"/>
      <w:lvlJc w:val="left"/>
      <w:pPr>
        <w:ind w:left="8231" w:hanging="576"/>
      </w:pPr>
    </w:lvl>
    <w:lvl w:ilvl="2">
      <w:start w:val="1"/>
      <w:numFmt w:val="lowerLetter"/>
      <w:pStyle w:val="berschrift3"/>
      <w:lvlText w:val="%3)"/>
      <w:lvlJc w:val="left"/>
      <w:pPr>
        <w:ind w:left="720" w:hanging="720"/>
      </w:pPr>
      <w:rPr>
        <w:rFonts w:ascii="Gudea" w:eastAsiaTheme="majorEastAsia" w:hAnsi="Gudea" w:cstheme="majorBidi"/>
        <w:b/>
        <w:bCs/>
        <w:sz w:val="24"/>
        <w:szCs w:val="24"/>
      </w:r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3"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4"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C418AA"/>
    <w:multiLevelType w:val="multilevel"/>
    <w:tmpl w:val="6186D506"/>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6" w15:restartNumberingAfterBreak="0">
    <w:nsid w:val="75743133"/>
    <w:multiLevelType w:val="hybridMultilevel"/>
    <w:tmpl w:val="63204198"/>
    <w:lvl w:ilvl="0" w:tplc="EFCC062A">
      <w:start w:val="1"/>
      <w:numFmt w:val="lowerLetter"/>
      <w:lvlText w:val="%1)"/>
      <w:lvlJc w:val="left"/>
      <w:pPr>
        <w:ind w:left="360" w:hanging="360"/>
      </w:pPr>
      <w:rPr>
        <w:rFonts w:hint="default"/>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56271647">
    <w:abstractNumId w:val="24"/>
  </w:num>
  <w:num w:numId="2" w16cid:durableId="1913469086">
    <w:abstractNumId w:val="10"/>
  </w:num>
  <w:num w:numId="3" w16cid:durableId="1079860932">
    <w:abstractNumId w:val="22"/>
  </w:num>
  <w:num w:numId="4" w16cid:durableId="1963031601">
    <w:abstractNumId w:val="20"/>
  </w:num>
  <w:num w:numId="5" w16cid:durableId="1850439570">
    <w:abstractNumId w:val="20"/>
  </w:num>
  <w:num w:numId="6" w16cid:durableId="522979170">
    <w:abstractNumId w:val="13"/>
  </w:num>
  <w:num w:numId="7" w16cid:durableId="1788619842">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237402931">
    <w:abstractNumId w:val="25"/>
    <w:lvlOverride w:ilvl="0">
      <w:lvl w:ilvl="0">
        <w:start w:val="1"/>
        <w:numFmt w:val="bullet"/>
        <w:pStyle w:val="AufzhlungszeichenPunkt"/>
        <w:lvlText w:val=""/>
        <w:lvlJc w:val="left"/>
        <w:pPr>
          <w:ind w:left="720" w:hanging="363"/>
        </w:pPr>
        <w:rPr>
          <w:rFonts w:ascii="Symbol" w:hAnsi="Symbol" w:hint="default"/>
          <w:color w:val="auto"/>
        </w:rPr>
      </w:lvl>
    </w:lvlOverride>
  </w:num>
  <w:num w:numId="9" w16cid:durableId="1737168417">
    <w:abstractNumId w:val="12"/>
  </w:num>
  <w:num w:numId="10" w16cid:durableId="960115628">
    <w:abstractNumId w:val="25"/>
  </w:num>
  <w:num w:numId="11" w16cid:durableId="2143843364">
    <w:abstractNumId w:val="19"/>
  </w:num>
  <w:num w:numId="12" w16cid:durableId="680859034">
    <w:abstractNumId w:val="25"/>
  </w:num>
  <w:num w:numId="13" w16cid:durableId="3022184">
    <w:abstractNumId w:val="23"/>
  </w:num>
  <w:num w:numId="14" w16cid:durableId="1066077015">
    <w:abstractNumId w:val="16"/>
  </w:num>
  <w:num w:numId="15" w16cid:durableId="256714326">
    <w:abstractNumId w:val="18"/>
  </w:num>
  <w:num w:numId="16" w16cid:durableId="1545487861">
    <w:abstractNumId w:val="27"/>
  </w:num>
  <w:num w:numId="17" w16cid:durableId="1251740099">
    <w:abstractNumId w:val="11"/>
  </w:num>
  <w:num w:numId="18" w16cid:durableId="1034381416">
    <w:abstractNumId w:val="21"/>
  </w:num>
  <w:num w:numId="19" w16cid:durableId="561714754">
    <w:abstractNumId w:val="23"/>
    <w:lvlOverride w:ilvl="0">
      <w:startOverride w:val="1"/>
    </w:lvlOverride>
  </w:num>
  <w:num w:numId="20" w16cid:durableId="580334484">
    <w:abstractNumId w:val="16"/>
    <w:lvlOverride w:ilvl="0">
      <w:startOverride w:val="1"/>
    </w:lvlOverride>
  </w:num>
  <w:num w:numId="21" w16cid:durableId="1209150934">
    <w:abstractNumId w:val="23"/>
    <w:lvlOverride w:ilvl="0">
      <w:startOverride w:val="1"/>
    </w:lvlOverride>
  </w:num>
  <w:num w:numId="22" w16cid:durableId="389808309">
    <w:abstractNumId w:val="23"/>
    <w:lvlOverride w:ilvl="0">
      <w:startOverride w:val="1"/>
    </w:lvlOverride>
  </w:num>
  <w:num w:numId="23" w16cid:durableId="1229458426">
    <w:abstractNumId w:val="9"/>
  </w:num>
  <w:num w:numId="24" w16cid:durableId="483856157">
    <w:abstractNumId w:val="7"/>
  </w:num>
  <w:num w:numId="25" w16cid:durableId="1532721623">
    <w:abstractNumId w:val="6"/>
  </w:num>
  <w:num w:numId="26" w16cid:durableId="356735096">
    <w:abstractNumId w:val="5"/>
  </w:num>
  <w:num w:numId="27" w16cid:durableId="1142386777">
    <w:abstractNumId w:val="4"/>
  </w:num>
  <w:num w:numId="28" w16cid:durableId="1061292125">
    <w:abstractNumId w:val="8"/>
  </w:num>
  <w:num w:numId="29" w16cid:durableId="852691855">
    <w:abstractNumId w:val="3"/>
  </w:num>
  <w:num w:numId="30" w16cid:durableId="312947605">
    <w:abstractNumId w:val="2"/>
  </w:num>
  <w:num w:numId="31" w16cid:durableId="1092968379">
    <w:abstractNumId w:val="1"/>
  </w:num>
  <w:num w:numId="32" w16cid:durableId="1057320343">
    <w:abstractNumId w:val="0"/>
  </w:num>
  <w:num w:numId="33" w16cid:durableId="799226203">
    <w:abstractNumId w:val="28"/>
  </w:num>
  <w:num w:numId="34" w16cid:durableId="743526312">
    <w:abstractNumId w:val="21"/>
  </w:num>
  <w:num w:numId="35" w16cid:durableId="944506049">
    <w:abstractNumId w:val="23"/>
    <w:lvlOverride w:ilvl="0">
      <w:startOverride w:val="1"/>
    </w:lvlOverride>
  </w:num>
  <w:num w:numId="36" w16cid:durableId="680623128">
    <w:abstractNumId w:val="23"/>
    <w:lvlOverride w:ilvl="0">
      <w:startOverride w:val="1"/>
    </w:lvlOverride>
  </w:num>
  <w:num w:numId="37" w16cid:durableId="107818072">
    <w:abstractNumId w:val="26"/>
  </w:num>
  <w:num w:numId="38" w16cid:durableId="2147123046">
    <w:abstractNumId w:val="15"/>
  </w:num>
  <w:num w:numId="39" w16cid:durableId="825243896">
    <w:abstractNumId w:val="17"/>
  </w:num>
  <w:num w:numId="40" w16cid:durableId="1767022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60C"/>
    <w:rsid w:val="000119F5"/>
    <w:rsid w:val="0002154A"/>
    <w:rsid w:val="00035065"/>
    <w:rsid w:val="000433EF"/>
    <w:rsid w:val="00045D5E"/>
    <w:rsid w:val="00046BB2"/>
    <w:rsid w:val="000515C8"/>
    <w:rsid w:val="00065870"/>
    <w:rsid w:val="00074297"/>
    <w:rsid w:val="00083838"/>
    <w:rsid w:val="0009635B"/>
    <w:rsid w:val="000966A2"/>
    <w:rsid w:val="000A08F7"/>
    <w:rsid w:val="000A2FD9"/>
    <w:rsid w:val="000A431A"/>
    <w:rsid w:val="000C1899"/>
    <w:rsid w:val="000C4F61"/>
    <w:rsid w:val="000C7E6C"/>
    <w:rsid w:val="000E4A64"/>
    <w:rsid w:val="000E5416"/>
    <w:rsid w:val="000F63D9"/>
    <w:rsid w:val="0010328B"/>
    <w:rsid w:val="001078A6"/>
    <w:rsid w:val="0011060E"/>
    <w:rsid w:val="001175D9"/>
    <w:rsid w:val="00120371"/>
    <w:rsid w:val="00125873"/>
    <w:rsid w:val="001313B3"/>
    <w:rsid w:val="00135C29"/>
    <w:rsid w:val="00137323"/>
    <w:rsid w:val="00144822"/>
    <w:rsid w:val="001474C2"/>
    <w:rsid w:val="001510F8"/>
    <w:rsid w:val="00154B07"/>
    <w:rsid w:val="001752C6"/>
    <w:rsid w:val="00187593"/>
    <w:rsid w:val="00193366"/>
    <w:rsid w:val="001A016C"/>
    <w:rsid w:val="001A2103"/>
    <w:rsid w:val="001A7B50"/>
    <w:rsid w:val="001E03DE"/>
    <w:rsid w:val="001E0A1F"/>
    <w:rsid w:val="001E2674"/>
    <w:rsid w:val="001E6B36"/>
    <w:rsid w:val="00220C31"/>
    <w:rsid w:val="002223B8"/>
    <w:rsid w:val="00230761"/>
    <w:rsid w:val="0023488D"/>
    <w:rsid w:val="00241FAB"/>
    <w:rsid w:val="0024208F"/>
    <w:rsid w:val="00244304"/>
    <w:rsid w:val="00252DD2"/>
    <w:rsid w:val="00253D95"/>
    <w:rsid w:val="002606E0"/>
    <w:rsid w:val="00263F44"/>
    <w:rsid w:val="00270F35"/>
    <w:rsid w:val="00274B6E"/>
    <w:rsid w:val="00282513"/>
    <w:rsid w:val="00282FD3"/>
    <w:rsid w:val="0028650B"/>
    <w:rsid w:val="00292BAF"/>
    <w:rsid w:val="002938BF"/>
    <w:rsid w:val="00296589"/>
    <w:rsid w:val="002B2C7B"/>
    <w:rsid w:val="002B2CC9"/>
    <w:rsid w:val="002C5AF4"/>
    <w:rsid w:val="002D50BA"/>
    <w:rsid w:val="002E68F9"/>
    <w:rsid w:val="002F2E66"/>
    <w:rsid w:val="0030155E"/>
    <w:rsid w:val="00307652"/>
    <w:rsid w:val="00311C43"/>
    <w:rsid w:val="00333CC2"/>
    <w:rsid w:val="00336D04"/>
    <w:rsid w:val="00374460"/>
    <w:rsid w:val="003754E3"/>
    <w:rsid w:val="00380013"/>
    <w:rsid w:val="00382E95"/>
    <w:rsid w:val="0039124F"/>
    <w:rsid w:val="003969C3"/>
    <w:rsid w:val="003A0618"/>
    <w:rsid w:val="003A7640"/>
    <w:rsid w:val="003B2130"/>
    <w:rsid w:val="003C721B"/>
    <w:rsid w:val="003E5C20"/>
    <w:rsid w:val="004046CE"/>
    <w:rsid w:val="004204D2"/>
    <w:rsid w:val="004252F2"/>
    <w:rsid w:val="00431EA3"/>
    <w:rsid w:val="00435240"/>
    <w:rsid w:val="0043692F"/>
    <w:rsid w:val="0044650F"/>
    <w:rsid w:val="00455880"/>
    <w:rsid w:val="0046328C"/>
    <w:rsid w:val="00470E0A"/>
    <w:rsid w:val="0048193B"/>
    <w:rsid w:val="00490727"/>
    <w:rsid w:val="0049356E"/>
    <w:rsid w:val="004A3225"/>
    <w:rsid w:val="004B1AE5"/>
    <w:rsid w:val="004B1DDD"/>
    <w:rsid w:val="004B2484"/>
    <w:rsid w:val="004B711E"/>
    <w:rsid w:val="004C2136"/>
    <w:rsid w:val="004D069D"/>
    <w:rsid w:val="004D476C"/>
    <w:rsid w:val="004F0F9E"/>
    <w:rsid w:val="00505802"/>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01BE"/>
    <w:rsid w:val="005A2907"/>
    <w:rsid w:val="005B6258"/>
    <w:rsid w:val="005C0A84"/>
    <w:rsid w:val="005C3DE5"/>
    <w:rsid w:val="005D32AB"/>
    <w:rsid w:val="005D74F8"/>
    <w:rsid w:val="005E11D2"/>
    <w:rsid w:val="005E2468"/>
    <w:rsid w:val="005E390A"/>
    <w:rsid w:val="005E43EE"/>
    <w:rsid w:val="005F4008"/>
    <w:rsid w:val="005F52B1"/>
    <w:rsid w:val="005F7B80"/>
    <w:rsid w:val="00601D86"/>
    <w:rsid w:val="00615F85"/>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7A4A"/>
    <w:rsid w:val="006E6C9F"/>
    <w:rsid w:val="006F293C"/>
    <w:rsid w:val="006F4D7B"/>
    <w:rsid w:val="00705C1A"/>
    <w:rsid w:val="00726A4A"/>
    <w:rsid w:val="00747952"/>
    <w:rsid w:val="007566E6"/>
    <w:rsid w:val="00766DC2"/>
    <w:rsid w:val="00790F3A"/>
    <w:rsid w:val="007A0885"/>
    <w:rsid w:val="007A1BAD"/>
    <w:rsid w:val="007A5904"/>
    <w:rsid w:val="007B2DCA"/>
    <w:rsid w:val="007B3405"/>
    <w:rsid w:val="007B5295"/>
    <w:rsid w:val="007B6059"/>
    <w:rsid w:val="007C2EB8"/>
    <w:rsid w:val="007D5D28"/>
    <w:rsid w:val="007E00B0"/>
    <w:rsid w:val="007E4198"/>
    <w:rsid w:val="007F5051"/>
    <w:rsid w:val="00806A96"/>
    <w:rsid w:val="00811543"/>
    <w:rsid w:val="00813751"/>
    <w:rsid w:val="00822474"/>
    <w:rsid w:val="00851F1D"/>
    <w:rsid w:val="008626D1"/>
    <w:rsid w:val="008666EC"/>
    <w:rsid w:val="00872FD6"/>
    <w:rsid w:val="008836AE"/>
    <w:rsid w:val="00891551"/>
    <w:rsid w:val="008A2EBA"/>
    <w:rsid w:val="008A7911"/>
    <w:rsid w:val="008B0417"/>
    <w:rsid w:val="008B314A"/>
    <w:rsid w:val="008B5BD4"/>
    <w:rsid w:val="008B696F"/>
    <w:rsid w:val="008C490E"/>
    <w:rsid w:val="008D547C"/>
    <w:rsid w:val="008E0658"/>
    <w:rsid w:val="008E12E1"/>
    <w:rsid w:val="008E62DC"/>
    <w:rsid w:val="008F3F19"/>
    <w:rsid w:val="009027E5"/>
    <w:rsid w:val="0090616C"/>
    <w:rsid w:val="00921FFD"/>
    <w:rsid w:val="0092578C"/>
    <w:rsid w:val="00934807"/>
    <w:rsid w:val="00934B0F"/>
    <w:rsid w:val="009477FC"/>
    <w:rsid w:val="00947D37"/>
    <w:rsid w:val="00950A22"/>
    <w:rsid w:val="009533B3"/>
    <w:rsid w:val="00955021"/>
    <w:rsid w:val="009638F8"/>
    <w:rsid w:val="00963EDC"/>
    <w:rsid w:val="0097339B"/>
    <w:rsid w:val="009762CC"/>
    <w:rsid w:val="009935DA"/>
    <w:rsid w:val="009A2D42"/>
    <w:rsid w:val="009C05F9"/>
    <w:rsid w:val="009C4440"/>
    <w:rsid w:val="009C59DB"/>
    <w:rsid w:val="009C6405"/>
    <w:rsid w:val="009E1A78"/>
    <w:rsid w:val="009E4E76"/>
    <w:rsid w:val="009F3799"/>
    <w:rsid w:val="009F4E5F"/>
    <w:rsid w:val="009F77BE"/>
    <w:rsid w:val="00A02163"/>
    <w:rsid w:val="00A12327"/>
    <w:rsid w:val="00A2219A"/>
    <w:rsid w:val="00A22A12"/>
    <w:rsid w:val="00A32CC4"/>
    <w:rsid w:val="00A42E69"/>
    <w:rsid w:val="00A718E9"/>
    <w:rsid w:val="00A75112"/>
    <w:rsid w:val="00A776BB"/>
    <w:rsid w:val="00A80837"/>
    <w:rsid w:val="00A80D3E"/>
    <w:rsid w:val="00A82D51"/>
    <w:rsid w:val="00A83CBC"/>
    <w:rsid w:val="00A910AC"/>
    <w:rsid w:val="00A9421D"/>
    <w:rsid w:val="00AA479F"/>
    <w:rsid w:val="00AA4CD0"/>
    <w:rsid w:val="00AB0D23"/>
    <w:rsid w:val="00AB0FE7"/>
    <w:rsid w:val="00AB3614"/>
    <w:rsid w:val="00AD72AA"/>
    <w:rsid w:val="00AE6F99"/>
    <w:rsid w:val="00AE7ED3"/>
    <w:rsid w:val="00AF3A17"/>
    <w:rsid w:val="00B00C2B"/>
    <w:rsid w:val="00B0722F"/>
    <w:rsid w:val="00B16CF9"/>
    <w:rsid w:val="00B347F2"/>
    <w:rsid w:val="00B34CB2"/>
    <w:rsid w:val="00B73422"/>
    <w:rsid w:val="00B8215D"/>
    <w:rsid w:val="00B90B2E"/>
    <w:rsid w:val="00BA4783"/>
    <w:rsid w:val="00BA5A1F"/>
    <w:rsid w:val="00BA69FB"/>
    <w:rsid w:val="00BD195B"/>
    <w:rsid w:val="00BE35B2"/>
    <w:rsid w:val="00BE5CC1"/>
    <w:rsid w:val="00BF6D36"/>
    <w:rsid w:val="00C1022E"/>
    <w:rsid w:val="00C20184"/>
    <w:rsid w:val="00C22C2F"/>
    <w:rsid w:val="00C22DA6"/>
    <w:rsid w:val="00C25172"/>
    <w:rsid w:val="00C25B94"/>
    <w:rsid w:val="00C43374"/>
    <w:rsid w:val="00C463C2"/>
    <w:rsid w:val="00C52466"/>
    <w:rsid w:val="00C6360C"/>
    <w:rsid w:val="00C66C69"/>
    <w:rsid w:val="00C74AB3"/>
    <w:rsid w:val="00C8127F"/>
    <w:rsid w:val="00C91BDE"/>
    <w:rsid w:val="00C92BA3"/>
    <w:rsid w:val="00CA12E7"/>
    <w:rsid w:val="00CB6C1D"/>
    <w:rsid w:val="00CC2266"/>
    <w:rsid w:val="00CC49D7"/>
    <w:rsid w:val="00CC5209"/>
    <w:rsid w:val="00CC5F04"/>
    <w:rsid w:val="00CC6C70"/>
    <w:rsid w:val="00CD6932"/>
    <w:rsid w:val="00D05737"/>
    <w:rsid w:val="00D074DD"/>
    <w:rsid w:val="00D11D30"/>
    <w:rsid w:val="00D23204"/>
    <w:rsid w:val="00D24408"/>
    <w:rsid w:val="00D33EC9"/>
    <w:rsid w:val="00D46307"/>
    <w:rsid w:val="00D6138B"/>
    <w:rsid w:val="00D6554E"/>
    <w:rsid w:val="00D6702E"/>
    <w:rsid w:val="00D727DB"/>
    <w:rsid w:val="00D80989"/>
    <w:rsid w:val="00D813BA"/>
    <w:rsid w:val="00D83FEF"/>
    <w:rsid w:val="00D86561"/>
    <w:rsid w:val="00D969BB"/>
    <w:rsid w:val="00DA10EA"/>
    <w:rsid w:val="00DA1E6E"/>
    <w:rsid w:val="00DA3CF3"/>
    <w:rsid w:val="00DD03E6"/>
    <w:rsid w:val="00DD0775"/>
    <w:rsid w:val="00DD3ABE"/>
    <w:rsid w:val="00DE41D6"/>
    <w:rsid w:val="00DE7F37"/>
    <w:rsid w:val="00DF6142"/>
    <w:rsid w:val="00E2407B"/>
    <w:rsid w:val="00E33CC2"/>
    <w:rsid w:val="00E3416F"/>
    <w:rsid w:val="00E45CE7"/>
    <w:rsid w:val="00E475FB"/>
    <w:rsid w:val="00E51D92"/>
    <w:rsid w:val="00E621A1"/>
    <w:rsid w:val="00E6224F"/>
    <w:rsid w:val="00E6580F"/>
    <w:rsid w:val="00E67DE2"/>
    <w:rsid w:val="00E74C4B"/>
    <w:rsid w:val="00E760C6"/>
    <w:rsid w:val="00E83DBD"/>
    <w:rsid w:val="00E8738F"/>
    <w:rsid w:val="00E93763"/>
    <w:rsid w:val="00E945C6"/>
    <w:rsid w:val="00E974D1"/>
    <w:rsid w:val="00EC3925"/>
    <w:rsid w:val="00ED286F"/>
    <w:rsid w:val="00EE4739"/>
    <w:rsid w:val="00EF2646"/>
    <w:rsid w:val="00F03AD3"/>
    <w:rsid w:val="00F1081A"/>
    <w:rsid w:val="00F1349A"/>
    <w:rsid w:val="00F214A3"/>
    <w:rsid w:val="00F260C9"/>
    <w:rsid w:val="00F30208"/>
    <w:rsid w:val="00F4327F"/>
    <w:rsid w:val="00F44A67"/>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ind w:left="576"/>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10"/>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character" w:styleId="NichtaufgelsteErwhnung">
    <w:name w:val="Unresolved Mention"/>
    <w:basedOn w:val="Absatz-Standardschriftart"/>
    <w:uiPriority w:val="99"/>
    <w:semiHidden/>
    <w:unhideWhenUsed/>
    <w:rsid w:val="009C4440"/>
    <w:rPr>
      <w:color w:val="605E5C"/>
      <w:shd w:val="clear" w:color="auto" w:fill="E1DFDD"/>
    </w:rPr>
  </w:style>
  <w:style w:type="character" w:customStyle="1" w:styleId="richtextcredit">
    <w:name w:val="richtextcredit"/>
    <w:basedOn w:val="Absatz-Standardschriftart"/>
    <w:rsid w:val="00187593"/>
  </w:style>
  <w:style w:type="paragraph" w:styleId="StandardWeb">
    <w:name w:val="Normal (Web)"/>
    <w:basedOn w:val="Standard"/>
    <w:uiPriority w:val="99"/>
    <w:semiHidden/>
    <w:unhideWhenUsed/>
    <w:rsid w:val="00726A4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520505963">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79049996">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z-bw.de/medienbildung/themen-von-f-bis-z/hatespeech-und-fake-news/fake-news/warum-sind-menschen-empfaenglich-fuer-fake-new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uni-wuerzburg.de/aktuelles/pressemitteilungen/single/news/dunkle-persoenlichkeitsmerkmale-machen-anfaellig-fuer-fake-news-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Downloads\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1</Pages>
  <Words>247</Words>
  <Characters>1563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dcterms:created xsi:type="dcterms:W3CDTF">2025-10-23T06:21:00Z</dcterms:created>
  <dcterms:modified xsi:type="dcterms:W3CDTF">2025-10-23T06:21:00Z</dcterms:modified>
</cp:coreProperties>
</file>