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7E" w:rsidRPr="00903A7E" w:rsidRDefault="0090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4"/>
        </w:rPr>
      </w:pPr>
      <w:bookmarkStart w:id="0" w:name="_GoBack"/>
      <w:bookmarkEnd w:id="0"/>
      <w:r w:rsidRPr="00903A7E">
        <w:rPr>
          <w:rFonts w:ascii="Arial" w:hAnsi="Arial"/>
          <w:b/>
          <w:sz w:val="24"/>
        </w:rPr>
        <w:t>QB II   Qualitätsbereich Professionalität der Lehrkräfte</w:t>
      </w:r>
    </w:p>
    <w:p w:rsidR="00903A7E" w:rsidRPr="00903A7E" w:rsidRDefault="00903A7E">
      <w:pPr>
        <w:jc w:val="center"/>
        <w:rPr>
          <w:rFonts w:ascii="Arial" w:hAnsi="Arial"/>
          <w:b/>
          <w:sz w:val="24"/>
        </w:rPr>
      </w:pPr>
    </w:p>
    <w:p w:rsidR="00903A7E" w:rsidRPr="00903A7E" w:rsidRDefault="0090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4"/>
        </w:rPr>
      </w:pPr>
      <w:r w:rsidRPr="00903A7E">
        <w:rPr>
          <w:rFonts w:ascii="Arial" w:hAnsi="Arial"/>
          <w:b/>
          <w:sz w:val="24"/>
        </w:rPr>
        <w:t>Qualifizierungen für Fortbildungs- und Beratungsaufgaben</w:t>
      </w:r>
    </w:p>
    <w:p w:rsidR="00903A7E" w:rsidRPr="00903A7E" w:rsidRDefault="00903A7E">
      <w:pPr>
        <w:jc w:val="center"/>
        <w:rPr>
          <w:rFonts w:ascii="Arial" w:hAnsi="Arial"/>
          <w:b/>
          <w:sz w:val="24"/>
        </w:rPr>
      </w:pPr>
    </w:p>
    <w:p w:rsidR="00903A7E" w:rsidRPr="00903A7E" w:rsidRDefault="0090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4"/>
        </w:rPr>
      </w:pPr>
      <w:r w:rsidRPr="00903A7E">
        <w:rPr>
          <w:rFonts w:ascii="Arial" w:hAnsi="Arial"/>
          <w:b/>
          <w:sz w:val="24"/>
        </w:rPr>
        <w:t>Bereich Unterrichtsentwicklung</w:t>
      </w:r>
    </w:p>
    <w:p w:rsidR="00903A7E" w:rsidRPr="00903A7E" w:rsidRDefault="00903A7E">
      <w:pPr>
        <w:jc w:val="center"/>
        <w:rPr>
          <w:rFonts w:ascii="Arial" w:hAnsi="Arial"/>
          <w:b/>
          <w:sz w:val="24"/>
        </w:rPr>
      </w:pPr>
    </w:p>
    <w:p w:rsidR="00903A7E" w:rsidRPr="00903A7E" w:rsidRDefault="0090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4"/>
        </w:rPr>
      </w:pPr>
      <w:r w:rsidRPr="00903A7E">
        <w:rPr>
          <w:rFonts w:ascii="Arial" w:hAnsi="Arial"/>
          <w:b/>
          <w:sz w:val="24"/>
        </w:rPr>
        <w:t>Fachberater/innen spezialisieren sich</w:t>
      </w:r>
    </w:p>
    <w:p w:rsidR="00903A7E" w:rsidRPr="00903A7E" w:rsidRDefault="00903A7E">
      <w:pPr>
        <w:jc w:val="center"/>
        <w:rPr>
          <w:rFonts w:ascii="Arial" w:hAnsi="Arial"/>
          <w:b/>
          <w:sz w:val="24"/>
        </w:rPr>
      </w:pPr>
    </w:p>
    <w:p w:rsidR="00903A7E" w:rsidRDefault="00903A7E" w:rsidP="00155EC0">
      <w:pPr>
        <w:suppressAutoHyphens/>
        <w:rPr>
          <w:rFonts w:ascii="Arial" w:hAnsi="Arial"/>
          <w:b/>
          <w:sz w:val="24"/>
        </w:rPr>
      </w:pPr>
      <w:r w:rsidRPr="00903A7E">
        <w:rPr>
          <w:rFonts w:ascii="Arial" w:hAnsi="Arial"/>
          <w:b/>
          <w:sz w:val="24"/>
        </w:rPr>
        <w:t>Fachberater/innen Unterrichtsentwicklung spezialisieren sich:</w:t>
      </w:r>
    </w:p>
    <w:p w:rsidR="000E6642" w:rsidRPr="00903A7E" w:rsidRDefault="000E6642" w:rsidP="00155EC0">
      <w:pPr>
        <w:suppressAutoHyphens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Auf die Haltung kommt es an!?</w:t>
      </w:r>
    </w:p>
    <w:p w:rsidR="00903A7E" w:rsidRPr="00903A7E" w:rsidRDefault="000E6642">
      <w:pPr>
        <w:suppressAutoHyphens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Jahrestagung </w:t>
      </w:r>
    </w:p>
    <w:p w:rsidR="00903A7E" w:rsidRPr="00903A7E" w:rsidRDefault="00903A7E">
      <w:pPr>
        <w:rPr>
          <w:rFonts w:ascii="Arial" w:hAnsi="Arial"/>
        </w:rPr>
      </w:pPr>
    </w:p>
    <w:p w:rsidR="00903A7E" w:rsidRPr="00903A7E" w:rsidRDefault="00903A7E">
      <w:pPr>
        <w:tabs>
          <w:tab w:val="left" w:pos="1560"/>
        </w:tabs>
        <w:rPr>
          <w:rFonts w:ascii="Arial" w:hAnsi="Arial"/>
        </w:rPr>
      </w:pPr>
      <w:r w:rsidRPr="00903A7E">
        <w:rPr>
          <w:rFonts w:ascii="Arial" w:hAnsi="Arial"/>
          <w:b/>
        </w:rPr>
        <w:t>Lehrgang:</w:t>
      </w:r>
      <w:r w:rsidRPr="00903A7E">
        <w:rPr>
          <w:rFonts w:ascii="Arial" w:hAnsi="Arial"/>
        </w:rPr>
        <w:tab/>
        <w:t>Nr. 916054</w:t>
      </w:r>
    </w:p>
    <w:p w:rsidR="00903A7E" w:rsidRPr="00903A7E" w:rsidRDefault="00903A7E" w:rsidP="00E70E88">
      <w:pPr>
        <w:tabs>
          <w:tab w:val="left" w:pos="1560"/>
        </w:tabs>
        <w:ind w:left="1559" w:hanging="1559"/>
        <w:rPr>
          <w:rFonts w:ascii="Arial" w:hAnsi="Arial"/>
        </w:rPr>
      </w:pPr>
      <w:r w:rsidRPr="00903A7E">
        <w:rPr>
          <w:rFonts w:ascii="Arial" w:hAnsi="Arial"/>
          <w:b/>
        </w:rPr>
        <w:t>Termin:</w:t>
      </w:r>
      <w:r w:rsidRPr="00903A7E">
        <w:rPr>
          <w:rFonts w:ascii="Arial" w:hAnsi="Arial"/>
          <w:b/>
        </w:rPr>
        <w:tab/>
      </w:r>
      <w:r w:rsidRPr="00903A7E">
        <w:rPr>
          <w:rFonts w:ascii="Arial" w:hAnsi="Arial"/>
        </w:rPr>
        <w:t>27.07.–29.07.16, Ferienlehrgang</w:t>
      </w:r>
    </w:p>
    <w:p w:rsidR="00903A7E" w:rsidRPr="00903A7E" w:rsidRDefault="00903A7E" w:rsidP="00E70E88">
      <w:pPr>
        <w:tabs>
          <w:tab w:val="left" w:pos="1560"/>
        </w:tabs>
        <w:ind w:left="1559" w:hanging="1559"/>
        <w:rPr>
          <w:rFonts w:ascii="Arial" w:hAnsi="Arial"/>
        </w:rPr>
      </w:pPr>
      <w:r w:rsidRPr="00903A7E">
        <w:rPr>
          <w:rFonts w:ascii="Arial" w:hAnsi="Arial"/>
          <w:b/>
        </w:rPr>
        <w:t>Ort:</w:t>
      </w:r>
      <w:r w:rsidRPr="00903A7E">
        <w:rPr>
          <w:rFonts w:ascii="Arial" w:hAnsi="Arial"/>
          <w:b/>
        </w:rPr>
        <w:tab/>
      </w:r>
      <w:r w:rsidRPr="00903A7E">
        <w:rPr>
          <w:rFonts w:ascii="Arial" w:hAnsi="Arial" w:cs="Arial"/>
        </w:rPr>
        <w:t xml:space="preserve">Landesakademie </w:t>
      </w:r>
      <w:proofErr w:type="spellStart"/>
      <w:r w:rsidRPr="00903A7E">
        <w:rPr>
          <w:rFonts w:ascii="Arial" w:hAnsi="Arial" w:cs="Arial"/>
        </w:rPr>
        <w:t>Comburg</w:t>
      </w:r>
      <w:proofErr w:type="spellEnd"/>
    </w:p>
    <w:p w:rsidR="00903A7E" w:rsidRPr="00903A7E" w:rsidRDefault="00903A7E" w:rsidP="00113FA9">
      <w:pPr>
        <w:tabs>
          <w:tab w:val="left" w:pos="0"/>
          <w:tab w:val="left" w:pos="1843"/>
        </w:tabs>
        <w:ind w:left="1559" w:hanging="1559"/>
        <w:rPr>
          <w:rFonts w:ascii="Arial" w:hAnsi="Arial"/>
        </w:rPr>
      </w:pPr>
      <w:r w:rsidRPr="00903A7E">
        <w:rPr>
          <w:rFonts w:ascii="Arial" w:hAnsi="Arial"/>
          <w:b/>
        </w:rPr>
        <w:t>Meldeschluss:</w:t>
      </w:r>
      <w:r w:rsidRPr="00903A7E">
        <w:rPr>
          <w:rFonts w:ascii="Arial" w:hAnsi="Arial"/>
        </w:rPr>
        <w:tab/>
        <w:t>15.06.2016</w:t>
      </w:r>
    </w:p>
    <w:p w:rsidR="00903A7E" w:rsidRPr="00903A7E" w:rsidRDefault="00903A7E" w:rsidP="00113FA9">
      <w:pPr>
        <w:tabs>
          <w:tab w:val="left" w:pos="1560"/>
          <w:tab w:val="left" w:pos="1843"/>
        </w:tabs>
        <w:ind w:left="1559" w:hanging="1559"/>
        <w:rPr>
          <w:rFonts w:ascii="Arial" w:hAnsi="Arial"/>
        </w:rPr>
      </w:pPr>
    </w:p>
    <w:p w:rsidR="00903A7E" w:rsidRPr="00903A7E" w:rsidRDefault="00903A7E">
      <w:pPr>
        <w:rPr>
          <w:rFonts w:ascii="Arial" w:hAnsi="Arial"/>
        </w:rPr>
      </w:pPr>
    </w:p>
    <w:p w:rsidR="00903A7E" w:rsidRPr="00903A7E" w:rsidRDefault="00903A7E" w:rsidP="00C62C0F">
      <w:pPr>
        <w:rPr>
          <w:rFonts w:ascii="Arial" w:hAnsi="Arial"/>
        </w:rPr>
      </w:pPr>
      <w:r w:rsidRPr="00903A7E">
        <w:rPr>
          <w:rFonts w:ascii="Arial" w:hAnsi="Arial"/>
          <w:b/>
        </w:rPr>
        <w:t>Zielgruppe:</w:t>
      </w:r>
    </w:p>
    <w:p w:rsidR="00903A7E" w:rsidRPr="00903A7E" w:rsidRDefault="00903A7E" w:rsidP="00C62C0F">
      <w:pPr>
        <w:rPr>
          <w:rFonts w:ascii="Arial" w:hAnsi="Arial"/>
        </w:rPr>
      </w:pPr>
      <w:r w:rsidRPr="00903A7E">
        <w:rPr>
          <w:rFonts w:ascii="Arial" w:hAnsi="Arial"/>
        </w:rPr>
        <w:t>Fachberater/innen Unterrichtsentwicklung an allgemein bildenden Schulen</w:t>
      </w:r>
    </w:p>
    <w:p w:rsidR="00903A7E" w:rsidRPr="00903A7E" w:rsidRDefault="00903A7E" w:rsidP="00C62C0F">
      <w:pPr>
        <w:rPr>
          <w:rFonts w:ascii="Arial" w:hAnsi="Arial"/>
        </w:rPr>
      </w:pPr>
    </w:p>
    <w:p w:rsidR="00903A7E" w:rsidRDefault="00903A7E">
      <w:pPr>
        <w:rPr>
          <w:rFonts w:ascii="Arial" w:hAnsi="Arial"/>
        </w:rPr>
      </w:pPr>
      <w:r>
        <w:rPr>
          <w:rFonts w:ascii="Arial" w:hAnsi="Arial"/>
        </w:rPr>
        <w:t>Ziel:</w:t>
      </w:r>
    </w:p>
    <w:p w:rsidR="004347CA" w:rsidRPr="00D92B5A" w:rsidRDefault="004347CA" w:rsidP="004347CA">
      <w:pPr>
        <w:tabs>
          <w:tab w:val="left" w:pos="284"/>
        </w:tabs>
        <w:rPr>
          <w:rFonts w:ascii="Arial" w:hAnsi="Arial"/>
        </w:rPr>
      </w:pPr>
      <w:r w:rsidRPr="00D92B5A">
        <w:rPr>
          <w:rFonts w:ascii="Arial" w:hAnsi="Arial"/>
        </w:rPr>
        <w:t>Die Teilnehmerinnen und Teilnehmer s</w:t>
      </w:r>
      <w:r w:rsidR="000E6642">
        <w:rPr>
          <w:rFonts w:ascii="Arial" w:hAnsi="Arial"/>
        </w:rPr>
        <w:t xml:space="preserve">etzen sich mit </w:t>
      </w:r>
      <w:r w:rsidRPr="00D92B5A">
        <w:rPr>
          <w:rFonts w:ascii="Arial" w:hAnsi="Arial"/>
        </w:rPr>
        <w:t xml:space="preserve"> Aspekten </w:t>
      </w:r>
      <w:r w:rsidR="00A43FDB" w:rsidRPr="00A43FDB">
        <w:rPr>
          <w:rFonts w:ascii="Arial" w:hAnsi="Arial"/>
        </w:rPr>
        <w:t xml:space="preserve">einer </w:t>
      </w:r>
      <w:r w:rsidR="00A43FDB">
        <w:rPr>
          <w:rFonts w:ascii="Arial" w:hAnsi="Arial"/>
        </w:rPr>
        <w:t>p</w:t>
      </w:r>
      <w:r w:rsidR="00A43FDB" w:rsidRPr="00A43FDB">
        <w:rPr>
          <w:rFonts w:ascii="Arial" w:hAnsi="Arial"/>
        </w:rPr>
        <w:t>rofessionellen</w:t>
      </w:r>
      <w:r w:rsidR="000E6642">
        <w:rPr>
          <w:rFonts w:ascii="Arial" w:hAnsi="Arial"/>
        </w:rPr>
        <w:t xml:space="preserve"> pädagogischer </w:t>
      </w:r>
      <w:r w:rsidR="00A43FDB">
        <w:rPr>
          <w:rFonts w:ascii="Arial" w:hAnsi="Arial"/>
        </w:rPr>
        <w:t>Haltung</w:t>
      </w:r>
      <w:r>
        <w:rPr>
          <w:rFonts w:ascii="Arial" w:hAnsi="Arial"/>
        </w:rPr>
        <w:t xml:space="preserve"> und i</w:t>
      </w:r>
      <w:r w:rsidRPr="000E6642">
        <w:rPr>
          <w:rFonts w:ascii="Arial" w:hAnsi="Arial"/>
        </w:rPr>
        <w:t>hre</w:t>
      </w:r>
      <w:r w:rsidR="00E6697B" w:rsidRPr="000E6642">
        <w:rPr>
          <w:rFonts w:ascii="Arial" w:hAnsi="Arial"/>
        </w:rPr>
        <w:t>r</w:t>
      </w:r>
      <w:r w:rsidRPr="000E6642">
        <w:rPr>
          <w:rFonts w:ascii="Arial" w:hAnsi="Arial"/>
        </w:rPr>
        <w:t xml:space="preserve"> </w:t>
      </w:r>
      <w:r>
        <w:rPr>
          <w:rFonts w:ascii="Arial" w:hAnsi="Arial"/>
        </w:rPr>
        <w:t>Bedeutung in verschiedenen Zusammenhängen</w:t>
      </w:r>
      <w:r w:rsidRPr="00D92B5A">
        <w:rPr>
          <w:rFonts w:ascii="Arial" w:hAnsi="Arial"/>
        </w:rPr>
        <w:t xml:space="preserve"> auseinander. </w:t>
      </w:r>
    </w:p>
    <w:p w:rsidR="004347CA" w:rsidRPr="00D92B5A" w:rsidRDefault="000E6642" w:rsidP="004347CA">
      <w:pPr>
        <w:tabs>
          <w:tab w:val="left" w:pos="284"/>
        </w:tabs>
        <w:rPr>
          <w:rFonts w:ascii="Arial" w:hAnsi="Arial"/>
        </w:rPr>
      </w:pPr>
      <w:r>
        <w:rPr>
          <w:rFonts w:ascii="Arial" w:hAnsi="Arial"/>
        </w:rPr>
        <w:t>Sie erhalten</w:t>
      </w:r>
      <w:r w:rsidR="004347CA" w:rsidRPr="00D92B5A">
        <w:rPr>
          <w:rFonts w:ascii="Arial" w:hAnsi="Arial"/>
        </w:rPr>
        <w:t xml:space="preserve"> Impulse für Ihre eigene Tätigkeit in Fort</w:t>
      </w:r>
      <w:r w:rsidR="00B10907">
        <w:rPr>
          <w:rFonts w:ascii="Arial" w:hAnsi="Arial"/>
        </w:rPr>
        <w:t>bildung, Beratung und Schule</w:t>
      </w:r>
      <w:r w:rsidR="004347CA" w:rsidRPr="00D92B5A">
        <w:rPr>
          <w:rFonts w:ascii="Arial" w:hAnsi="Arial"/>
        </w:rPr>
        <w:t>.</w:t>
      </w:r>
    </w:p>
    <w:p w:rsidR="00903A7E" w:rsidRDefault="00903A7E">
      <w:pPr>
        <w:rPr>
          <w:rFonts w:ascii="Arial" w:hAnsi="Arial"/>
        </w:rPr>
      </w:pPr>
    </w:p>
    <w:p w:rsidR="00903A7E" w:rsidRDefault="00903A7E">
      <w:pPr>
        <w:rPr>
          <w:rFonts w:ascii="Arial" w:hAnsi="Arial"/>
        </w:rPr>
      </w:pPr>
    </w:p>
    <w:p w:rsidR="00903A7E" w:rsidRPr="009A6D03" w:rsidRDefault="00903A7E">
      <w:pPr>
        <w:rPr>
          <w:rFonts w:ascii="Arial" w:hAnsi="Arial"/>
          <w:b/>
        </w:rPr>
      </w:pPr>
      <w:r w:rsidRPr="009A6D03">
        <w:rPr>
          <w:rFonts w:ascii="Arial" w:hAnsi="Arial"/>
          <w:b/>
        </w:rPr>
        <w:t>Programm:</w:t>
      </w:r>
    </w:p>
    <w:p w:rsidR="00903A7E" w:rsidRDefault="0036346E">
      <w:pPr>
        <w:rPr>
          <w:rFonts w:ascii="Arial" w:hAnsi="Arial"/>
        </w:rPr>
      </w:pPr>
      <w:r>
        <w:rPr>
          <w:rFonts w:ascii="Arial" w:hAnsi="Arial"/>
        </w:rPr>
        <w:t xml:space="preserve">Mittwoch: </w:t>
      </w:r>
    </w:p>
    <w:p w:rsidR="00E6697B" w:rsidRDefault="0036346E">
      <w:pPr>
        <w:rPr>
          <w:rFonts w:ascii="Arial" w:hAnsi="Arial"/>
        </w:rPr>
      </w:pPr>
      <w:r>
        <w:rPr>
          <w:rFonts w:ascii="Arial" w:hAnsi="Arial"/>
        </w:rPr>
        <w:t xml:space="preserve">Aktuelle bildungspolitische Themen </w:t>
      </w:r>
    </w:p>
    <w:p w:rsidR="0036346E" w:rsidRPr="000E6642" w:rsidRDefault="000E6642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36346E">
        <w:rPr>
          <w:rFonts w:ascii="Arial" w:hAnsi="Arial"/>
        </w:rPr>
        <w:t xml:space="preserve">Information, Diskussion, Perspektiven </w:t>
      </w:r>
      <w:r>
        <w:rPr>
          <w:rFonts w:ascii="Arial" w:hAnsi="Arial"/>
        </w:rPr>
        <w:t>-</w:t>
      </w:r>
    </w:p>
    <w:p w:rsidR="0036346E" w:rsidRDefault="0036346E">
      <w:pPr>
        <w:rPr>
          <w:rFonts w:ascii="Arial" w:hAnsi="Arial"/>
        </w:rPr>
      </w:pPr>
    </w:p>
    <w:p w:rsidR="00903A7E" w:rsidRDefault="0036346E">
      <w:pPr>
        <w:rPr>
          <w:rFonts w:ascii="Arial" w:hAnsi="Arial"/>
        </w:rPr>
      </w:pPr>
      <w:r>
        <w:rPr>
          <w:rFonts w:ascii="Arial" w:hAnsi="Arial"/>
        </w:rPr>
        <w:t>Donnerstag</w:t>
      </w:r>
      <w:r w:rsidR="00B10907">
        <w:rPr>
          <w:rFonts w:ascii="Arial" w:hAnsi="Arial"/>
        </w:rPr>
        <w:t>:</w:t>
      </w:r>
    </w:p>
    <w:p w:rsidR="00C844C1" w:rsidRPr="00C844C1" w:rsidRDefault="00C844C1" w:rsidP="00C844C1">
      <w:pPr>
        <w:rPr>
          <w:rFonts w:ascii="Arial" w:hAnsi="Arial"/>
        </w:rPr>
      </w:pPr>
      <w:r w:rsidRPr="00C844C1">
        <w:rPr>
          <w:rFonts w:ascii="Arial" w:hAnsi="Arial"/>
        </w:rPr>
        <w:t xml:space="preserve"> „Alles Haltung oder was?“</w:t>
      </w:r>
    </w:p>
    <w:p w:rsidR="00C844C1" w:rsidRPr="00C844C1" w:rsidRDefault="00C844C1" w:rsidP="00C844C1">
      <w:pPr>
        <w:rPr>
          <w:rFonts w:ascii="Arial" w:hAnsi="Arial"/>
        </w:rPr>
      </w:pPr>
      <w:r w:rsidRPr="00C844C1">
        <w:rPr>
          <w:rFonts w:ascii="Arial" w:hAnsi="Arial"/>
        </w:rPr>
        <w:t>Annäherung an eine vielstrapazierte Forderung an Lehrkräfte und pädagogische Führungskräfte</w:t>
      </w:r>
    </w:p>
    <w:p w:rsidR="00C844C1" w:rsidRDefault="00C844C1" w:rsidP="004347CA">
      <w:pPr>
        <w:spacing w:line="340" w:lineRule="atLeast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Prof. Dr. Claudia </w:t>
      </w:r>
      <w:proofErr w:type="spellStart"/>
      <w:r>
        <w:rPr>
          <w:rFonts w:ascii="Arial" w:hAnsi="Arial" w:cs="Arial"/>
          <w:i/>
        </w:rPr>
        <w:t>Solzbacher</w:t>
      </w:r>
      <w:proofErr w:type="spellEnd"/>
      <w:r>
        <w:rPr>
          <w:rFonts w:ascii="Arial" w:hAnsi="Arial" w:cs="Arial"/>
          <w:i/>
        </w:rPr>
        <w:t>, Universität Osnabrück</w:t>
      </w:r>
    </w:p>
    <w:p w:rsidR="00903A7E" w:rsidRDefault="00903A7E">
      <w:pPr>
        <w:rPr>
          <w:rFonts w:ascii="Arial" w:hAnsi="Arial"/>
        </w:rPr>
      </w:pPr>
    </w:p>
    <w:p w:rsidR="00423AEF" w:rsidRDefault="00C844C1">
      <w:pPr>
        <w:rPr>
          <w:rFonts w:ascii="Arial" w:hAnsi="Arial"/>
        </w:rPr>
      </w:pPr>
      <w:r>
        <w:rPr>
          <w:rFonts w:ascii="Arial" w:hAnsi="Arial"/>
        </w:rPr>
        <w:t>Mittagspause</w:t>
      </w:r>
    </w:p>
    <w:p w:rsidR="004347CA" w:rsidRPr="00D92B5A" w:rsidRDefault="004347CA" w:rsidP="004347CA">
      <w:pPr>
        <w:rPr>
          <w:rFonts w:ascii="Arial" w:hAnsi="Arial"/>
        </w:rPr>
      </w:pPr>
      <w:r w:rsidRPr="00D92B5A">
        <w:rPr>
          <w:rFonts w:ascii="Arial" w:hAnsi="Arial"/>
        </w:rPr>
        <w:t>Forenrunde I - II:  Teilnehmer/innen wählen ein Thema pro  Forenrunde</w:t>
      </w:r>
    </w:p>
    <w:p w:rsidR="004347CA" w:rsidRDefault="004347CA" w:rsidP="00C25C90">
      <w:pPr>
        <w:jc w:val="both"/>
        <w:rPr>
          <w:rFonts w:ascii="Arial" w:hAnsi="Arial"/>
        </w:rPr>
      </w:pPr>
    </w:p>
    <w:p w:rsidR="0031042A" w:rsidRDefault="004347CA" w:rsidP="00C25C90">
      <w:pPr>
        <w:jc w:val="both"/>
        <w:rPr>
          <w:rFonts w:ascii="Arial" w:hAnsi="Arial" w:cs="Arial"/>
        </w:rPr>
      </w:pPr>
      <w:r w:rsidRPr="00575013">
        <w:rPr>
          <w:rFonts w:ascii="Arial" w:hAnsi="Arial" w:cs="Arial"/>
        </w:rPr>
        <w:t xml:space="preserve">Thema </w:t>
      </w:r>
      <w:r w:rsidR="00AC3A62">
        <w:rPr>
          <w:rFonts w:ascii="Arial" w:hAnsi="Arial" w:cs="Arial"/>
        </w:rPr>
        <w:t xml:space="preserve">1: Visual </w:t>
      </w:r>
      <w:proofErr w:type="spellStart"/>
      <w:r w:rsidR="00AC3A62">
        <w:rPr>
          <w:rFonts w:ascii="Arial" w:hAnsi="Arial" w:cs="Arial"/>
        </w:rPr>
        <w:t>F</w:t>
      </w:r>
      <w:r w:rsidR="005C10CB" w:rsidRPr="00575013">
        <w:rPr>
          <w:rFonts w:ascii="Arial" w:hAnsi="Arial" w:cs="Arial"/>
        </w:rPr>
        <w:t>ac</w:t>
      </w:r>
      <w:r w:rsidR="00C25C90" w:rsidRPr="00575013">
        <w:rPr>
          <w:rFonts w:ascii="Arial" w:hAnsi="Arial" w:cs="Arial"/>
        </w:rPr>
        <w:t>ilitation</w:t>
      </w:r>
      <w:proofErr w:type="spellEnd"/>
    </w:p>
    <w:p w:rsidR="00C25C90" w:rsidRPr="00575013" w:rsidRDefault="00C25C90" w:rsidP="0031042A">
      <w:pPr>
        <w:jc w:val="right"/>
        <w:rPr>
          <w:rFonts w:ascii="Arial" w:hAnsi="Arial" w:cs="Arial"/>
          <w:i/>
        </w:rPr>
      </w:pPr>
      <w:r w:rsidRPr="00575013">
        <w:rPr>
          <w:rFonts w:ascii="Arial" w:hAnsi="Arial" w:cs="Arial"/>
        </w:rPr>
        <w:t xml:space="preserve"> </w:t>
      </w:r>
      <w:r w:rsidR="00575013" w:rsidRPr="00575013">
        <w:rPr>
          <w:rFonts w:ascii="Arial" w:hAnsi="Arial" w:cs="Arial"/>
          <w:i/>
        </w:rPr>
        <w:t>(angefragt)</w:t>
      </w:r>
    </w:p>
    <w:p w:rsidR="0031042A" w:rsidRDefault="004347CA" w:rsidP="0031042A">
      <w:pPr>
        <w:jc w:val="both"/>
        <w:rPr>
          <w:rFonts w:ascii="Arial" w:hAnsi="Arial" w:cs="Arial"/>
          <w:i/>
        </w:rPr>
      </w:pPr>
      <w:r w:rsidRPr="00575013">
        <w:rPr>
          <w:rFonts w:ascii="Arial" w:hAnsi="Arial" w:cs="Arial"/>
        </w:rPr>
        <w:t>Thema</w:t>
      </w:r>
      <w:r w:rsidR="00C25C90" w:rsidRPr="00575013">
        <w:rPr>
          <w:rFonts w:ascii="Arial" w:hAnsi="Arial" w:cs="Arial"/>
        </w:rPr>
        <w:t xml:space="preserve"> 2: </w:t>
      </w:r>
      <w:r w:rsidR="0031042A" w:rsidRPr="0031042A">
        <w:rPr>
          <w:rFonts w:ascii="Arial" w:hAnsi="Arial" w:cs="Arial"/>
        </w:rPr>
        <w:t>Wie die Haltung zum Gelingen eines Gespräches beiträgt</w:t>
      </w:r>
    </w:p>
    <w:p w:rsidR="00C25C90" w:rsidRPr="00575013" w:rsidRDefault="0031042A" w:rsidP="0031042A">
      <w:pPr>
        <w:jc w:val="right"/>
        <w:rPr>
          <w:rFonts w:ascii="Arial" w:hAnsi="Arial" w:cs="Arial"/>
          <w:i/>
        </w:rPr>
      </w:pPr>
      <w:r w:rsidRPr="00575013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Annemarie Thies </w:t>
      </w:r>
    </w:p>
    <w:p w:rsidR="008D6CCC" w:rsidRPr="008D6CCC" w:rsidRDefault="004347CA" w:rsidP="008D6CCC">
      <w:pPr>
        <w:rPr>
          <w:rFonts w:ascii="Arial" w:hAnsi="Arial" w:cs="Arial"/>
          <w:i/>
        </w:rPr>
      </w:pPr>
      <w:r w:rsidRPr="008D6CCC">
        <w:rPr>
          <w:rFonts w:ascii="Arial" w:hAnsi="Arial" w:cs="Arial"/>
        </w:rPr>
        <w:t>Thema</w:t>
      </w:r>
      <w:r w:rsidR="00C25C90" w:rsidRPr="008D6CCC">
        <w:rPr>
          <w:rFonts w:ascii="Arial" w:hAnsi="Arial" w:cs="Arial"/>
        </w:rPr>
        <w:t xml:space="preserve"> 3: </w:t>
      </w:r>
      <w:r w:rsidR="008D6CCC" w:rsidRPr="008D6CCC">
        <w:rPr>
          <w:rFonts w:ascii="Arial" w:hAnsi="Arial" w:cs="Arial"/>
        </w:rPr>
        <w:t>Kann man Haltung lern</w:t>
      </w:r>
      <w:r w:rsidR="008D6CCC">
        <w:rPr>
          <w:rFonts w:ascii="Arial" w:hAnsi="Arial" w:cs="Arial"/>
        </w:rPr>
        <w:t>en? – Arbeit mit Filmbeispielen</w:t>
      </w:r>
    </w:p>
    <w:p w:rsidR="00C25C90" w:rsidRPr="00575013" w:rsidRDefault="00575013" w:rsidP="008D6CCC">
      <w:pPr>
        <w:jc w:val="right"/>
        <w:rPr>
          <w:rFonts w:ascii="Arial" w:hAnsi="Arial" w:cs="Arial"/>
        </w:rPr>
      </w:pPr>
      <w:r w:rsidRPr="00575013">
        <w:rPr>
          <w:rFonts w:ascii="Arial" w:hAnsi="Arial" w:cs="Arial"/>
          <w:i/>
        </w:rPr>
        <w:t xml:space="preserve">Gerhard </w:t>
      </w:r>
      <w:proofErr w:type="spellStart"/>
      <w:r w:rsidRPr="00575013">
        <w:rPr>
          <w:rFonts w:ascii="Arial" w:hAnsi="Arial" w:cs="Arial"/>
          <w:i/>
        </w:rPr>
        <w:t>Ziener</w:t>
      </w:r>
      <w:proofErr w:type="spellEnd"/>
      <w:r w:rsidR="00FF46C5" w:rsidRPr="00575013">
        <w:rPr>
          <w:rFonts w:ascii="Arial" w:hAnsi="Arial" w:cs="Arial"/>
        </w:rPr>
        <w:t xml:space="preserve"> </w:t>
      </w:r>
      <w:r w:rsidR="003B29A9">
        <w:rPr>
          <w:rFonts w:ascii="Arial" w:hAnsi="Arial" w:cs="Arial"/>
        </w:rPr>
        <w:t xml:space="preserve">, </w:t>
      </w:r>
      <w:r w:rsidR="003B29A9" w:rsidRPr="003B29A9">
        <w:rPr>
          <w:rFonts w:ascii="Arial" w:hAnsi="Arial" w:cs="Arial"/>
          <w:i/>
        </w:rPr>
        <w:t>PTZ</w:t>
      </w:r>
      <w:r w:rsidR="003B29A9">
        <w:rPr>
          <w:rFonts w:ascii="Arial" w:hAnsi="Arial" w:cs="Arial"/>
          <w:i/>
        </w:rPr>
        <w:t xml:space="preserve"> Stuttgart</w:t>
      </w:r>
    </w:p>
    <w:p w:rsidR="00BA3425" w:rsidRDefault="00A43FDB" w:rsidP="00575013">
      <w:pPr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lastRenderedPageBreak/>
        <w:t>Thema 4</w:t>
      </w:r>
      <w:r w:rsidR="00B35F27" w:rsidRPr="00575013">
        <w:rPr>
          <w:rFonts w:ascii="Arial" w:hAnsi="Arial" w:cs="Arial"/>
        </w:rPr>
        <w:t xml:space="preserve">: </w:t>
      </w:r>
      <w:r w:rsidR="00575013" w:rsidRPr="00575013">
        <w:rPr>
          <w:rFonts w:ascii="Arial" w:eastAsiaTheme="minorHAnsi" w:hAnsi="Arial" w:cs="Arial"/>
          <w:lang w:eastAsia="en-US"/>
        </w:rPr>
        <w:t xml:space="preserve">Auf die Haltung kommt es an!?  – wie Inklusion gelingen kann </w:t>
      </w:r>
    </w:p>
    <w:p w:rsidR="00575013" w:rsidRPr="00575013" w:rsidRDefault="00575013" w:rsidP="00BA3425">
      <w:pPr>
        <w:jc w:val="right"/>
        <w:rPr>
          <w:rFonts w:ascii="Arial" w:eastAsiaTheme="minorHAnsi" w:hAnsi="Arial" w:cs="Arial"/>
          <w:i/>
          <w:lang w:eastAsia="en-US"/>
        </w:rPr>
      </w:pPr>
      <w:r w:rsidRPr="00575013">
        <w:rPr>
          <w:rFonts w:ascii="Arial" w:eastAsiaTheme="minorHAnsi" w:hAnsi="Arial" w:cs="Arial"/>
          <w:i/>
          <w:lang w:eastAsia="en-US"/>
        </w:rPr>
        <w:t>(N.N.)</w:t>
      </w:r>
    </w:p>
    <w:p w:rsidR="00575013" w:rsidRDefault="00A43FDB" w:rsidP="00575013">
      <w:pPr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Thema 5</w:t>
      </w:r>
      <w:r w:rsidR="00575013" w:rsidRPr="00575013">
        <w:rPr>
          <w:rFonts w:ascii="Arial" w:eastAsiaTheme="minorHAnsi" w:hAnsi="Arial" w:cs="Arial"/>
          <w:b/>
          <w:lang w:eastAsia="en-US"/>
        </w:rPr>
        <w:t xml:space="preserve">: </w:t>
      </w:r>
      <w:r w:rsidR="00575013" w:rsidRPr="00575013">
        <w:rPr>
          <w:rFonts w:ascii="Arial" w:eastAsiaTheme="minorHAnsi" w:hAnsi="Arial" w:cs="Arial"/>
          <w:lang w:eastAsia="en-US"/>
        </w:rPr>
        <w:t xml:space="preserve">Förderung von Selbstwirksamkeitsüberzeugung bei Lehrkräften </w:t>
      </w:r>
    </w:p>
    <w:p w:rsidR="00575013" w:rsidRPr="00575013" w:rsidRDefault="00575013" w:rsidP="003B29A9">
      <w:pPr>
        <w:jc w:val="right"/>
        <w:rPr>
          <w:rFonts w:ascii="Arial" w:eastAsiaTheme="minorHAnsi" w:hAnsi="Arial" w:cs="Arial"/>
          <w:lang w:eastAsia="en-US"/>
        </w:rPr>
      </w:pPr>
      <w:r w:rsidRPr="00575013">
        <w:rPr>
          <w:rFonts w:ascii="Arial" w:hAnsi="Arial" w:cs="Arial"/>
          <w:i/>
        </w:rPr>
        <w:t>Inga Doll; Michaela Kruse-Heine</w:t>
      </w:r>
      <w:r w:rsidR="003B29A9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Pr="00575013">
        <w:rPr>
          <w:rFonts w:ascii="Arial" w:hAnsi="Arial" w:cs="Arial"/>
          <w:i/>
        </w:rPr>
        <w:t>Uni</w:t>
      </w:r>
      <w:r w:rsidR="003B29A9">
        <w:rPr>
          <w:rFonts w:ascii="Arial" w:hAnsi="Arial" w:cs="Arial"/>
          <w:i/>
        </w:rPr>
        <w:t>versität</w:t>
      </w:r>
      <w:r w:rsidRPr="00575013">
        <w:rPr>
          <w:rFonts w:ascii="Arial" w:hAnsi="Arial" w:cs="Arial"/>
          <w:i/>
        </w:rPr>
        <w:t xml:space="preserve"> Osnabrück</w:t>
      </w:r>
    </w:p>
    <w:p w:rsidR="00C25C90" w:rsidRDefault="00C25C90" w:rsidP="00C25C90">
      <w:pPr>
        <w:jc w:val="both"/>
        <w:rPr>
          <w:rFonts w:ascii="Arial" w:hAnsi="Arial"/>
        </w:rPr>
      </w:pPr>
    </w:p>
    <w:p w:rsidR="00E6697B" w:rsidRDefault="00E6697B" w:rsidP="00C25C90">
      <w:pPr>
        <w:jc w:val="both"/>
        <w:rPr>
          <w:rFonts w:ascii="Arial" w:hAnsi="Arial"/>
        </w:rPr>
      </w:pPr>
    </w:p>
    <w:p w:rsidR="00C25C90" w:rsidRDefault="00C25C90" w:rsidP="00C25C90">
      <w:pPr>
        <w:rPr>
          <w:rFonts w:ascii="Arial" w:hAnsi="Arial"/>
        </w:rPr>
      </w:pPr>
    </w:p>
    <w:p w:rsidR="004D03C5" w:rsidRDefault="004D03C5" w:rsidP="00C25C90">
      <w:pPr>
        <w:rPr>
          <w:rFonts w:ascii="Arial" w:hAnsi="Arial"/>
        </w:rPr>
      </w:pPr>
      <w:r>
        <w:rPr>
          <w:rFonts w:ascii="Arial" w:hAnsi="Arial"/>
        </w:rPr>
        <w:t xml:space="preserve">Freitag: </w:t>
      </w:r>
    </w:p>
    <w:p w:rsidR="00AC3A62" w:rsidRPr="00AC3A62" w:rsidRDefault="00AC3A62" w:rsidP="00AC3A62">
      <w:pPr>
        <w:rPr>
          <w:rFonts w:ascii="Arial" w:eastAsiaTheme="minorHAnsi" w:hAnsi="Arial" w:cs="Arial"/>
          <w:lang w:eastAsia="en-US"/>
        </w:rPr>
      </w:pPr>
      <w:r w:rsidRPr="00AC3A62">
        <w:rPr>
          <w:rFonts w:ascii="Arial" w:eastAsiaTheme="minorHAnsi" w:hAnsi="Arial" w:cs="Arial"/>
          <w:lang w:eastAsia="en-US"/>
        </w:rPr>
        <w:t>Haltung - das Geheimnis des Erfolgs</w:t>
      </w:r>
    </w:p>
    <w:p w:rsidR="00AC3A62" w:rsidRDefault="00AC3A62" w:rsidP="00AC3A62">
      <w:pPr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- Referat und </w:t>
      </w:r>
      <w:r>
        <w:rPr>
          <w:rFonts w:ascii="Arial" w:hAnsi="Arial" w:cs="Arial"/>
        </w:rPr>
        <w:t xml:space="preserve">Gespräch mit einem Schulleiter </w:t>
      </w:r>
    </w:p>
    <w:p w:rsidR="00E6697B" w:rsidRDefault="00AC3A62" w:rsidP="003B29A9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Stefan </w:t>
      </w:r>
      <w:proofErr w:type="spellStart"/>
      <w:r>
        <w:rPr>
          <w:rFonts w:ascii="Arial" w:hAnsi="Arial" w:cs="Arial"/>
          <w:i/>
        </w:rPr>
        <w:t>Ruppaner</w:t>
      </w:r>
      <w:proofErr w:type="spellEnd"/>
      <w:r>
        <w:rPr>
          <w:rFonts w:ascii="Arial" w:hAnsi="Arial" w:cs="Arial"/>
          <w:i/>
        </w:rPr>
        <w:t>,</w:t>
      </w:r>
      <w:r w:rsidRPr="00AC3A62">
        <w:rPr>
          <w:rFonts w:ascii="Arial" w:hAnsi="Arial" w:cs="Arial"/>
        </w:rPr>
        <w:t xml:space="preserve"> </w:t>
      </w:r>
      <w:r w:rsidRPr="00AC3A62">
        <w:rPr>
          <w:rFonts w:ascii="Arial" w:hAnsi="Arial" w:cs="Arial"/>
          <w:i/>
        </w:rPr>
        <w:t xml:space="preserve">Alemannenschule </w:t>
      </w:r>
      <w:proofErr w:type="spellStart"/>
      <w:r w:rsidRPr="00AC3A62">
        <w:rPr>
          <w:rFonts w:ascii="Arial" w:hAnsi="Arial" w:cs="Arial"/>
          <w:i/>
        </w:rPr>
        <w:t>Wutöschingen</w:t>
      </w:r>
      <w:proofErr w:type="spellEnd"/>
    </w:p>
    <w:p w:rsidR="00C844C1" w:rsidRDefault="00C844C1">
      <w:pPr>
        <w:rPr>
          <w:rFonts w:ascii="Arial" w:hAnsi="Arial"/>
        </w:rPr>
      </w:pPr>
    </w:p>
    <w:p w:rsidR="00423AEF" w:rsidRPr="00903A7E" w:rsidRDefault="00423AEF">
      <w:pPr>
        <w:rPr>
          <w:rFonts w:ascii="Arial" w:hAnsi="Arial"/>
        </w:rPr>
      </w:pPr>
    </w:p>
    <w:p w:rsidR="00903A7E" w:rsidRPr="00903A7E" w:rsidRDefault="00903A7E">
      <w:pPr>
        <w:rPr>
          <w:rFonts w:ascii="Arial" w:hAnsi="Arial"/>
        </w:rPr>
      </w:pPr>
      <w:r w:rsidRPr="00903A7E">
        <w:rPr>
          <w:rFonts w:ascii="Arial" w:hAnsi="Arial"/>
          <w:b/>
        </w:rPr>
        <w:t>Leitung:</w:t>
      </w:r>
    </w:p>
    <w:p w:rsidR="00903A7E" w:rsidRDefault="003B29A9">
      <w:pPr>
        <w:suppressAutoHyphens/>
        <w:rPr>
          <w:rFonts w:ascii="Arial" w:hAnsi="Arial"/>
        </w:rPr>
      </w:pPr>
      <w:r>
        <w:rPr>
          <w:rFonts w:ascii="Arial" w:hAnsi="Arial"/>
        </w:rPr>
        <w:t xml:space="preserve">Dr. Ursula </w:t>
      </w:r>
      <w:proofErr w:type="spellStart"/>
      <w:r>
        <w:rPr>
          <w:rFonts w:ascii="Arial" w:hAnsi="Arial"/>
        </w:rPr>
        <w:t>Adolphy</w:t>
      </w:r>
      <w:proofErr w:type="spellEnd"/>
      <w:r>
        <w:rPr>
          <w:rFonts w:ascii="Arial" w:hAnsi="Arial"/>
        </w:rPr>
        <w:t>, Min</w:t>
      </w:r>
      <w:r w:rsidR="00174009" w:rsidRPr="00A43FDB">
        <w:rPr>
          <w:rFonts w:ascii="Arial" w:hAnsi="Arial"/>
        </w:rPr>
        <w:t>ist</w:t>
      </w:r>
      <w:r>
        <w:rPr>
          <w:rFonts w:ascii="Arial" w:hAnsi="Arial"/>
        </w:rPr>
        <w:t>erium für Kultus, Jugend und Sport</w:t>
      </w:r>
    </w:p>
    <w:p w:rsidR="003B29A9" w:rsidRPr="00903A7E" w:rsidRDefault="003B29A9">
      <w:pPr>
        <w:suppressAutoHyphens/>
        <w:rPr>
          <w:rFonts w:ascii="Arial" w:hAnsi="Arial"/>
        </w:rPr>
      </w:pPr>
      <w:r>
        <w:rPr>
          <w:rFonts w:ascii="Arial" w:hAnsi="Arial"/>
        </w:rPr>
        <w:t>Marita Hanold, Freising</w:t>
      </w:r>
    </w:p>
    <w:p w:rsidR="00903A7E" w:rsidRPr="00903A7E" w:rsidRDefault="00903A7E">
      <w:pPr>
        <w:rPr>
          <w:rFonts w:ascii="Arial" w:hAnsi="Arial"/>
        </w:rPr>
      </w:pPr>
    </w:p>
    <w:p w:rsidR="00903A7E" w:rsidRPr="00903A7E" w:rsidRDefault="00903A7E">
      <w:pPr>
        <w:rPr>
          <w:rFonts w:ascii="Arial" w:hAnsi="Arial"/>
        </w:rPr>
      </w:pPr>
      <w:r w:rsidRPr="00903A7E">
        <w:rPr>
          <w:rFonts w:ascii="Arial" w:hAnsi="Arial"/>
          <w:b/>
        </w:rPr>
        <w:t>Begleitung durch die Akademie:</w:t>
      </w:r>
    </w:p>
    <w:p w:rsidR="00903A7E" w:rsidRPr="00903A7E" w:rsidRDefault="00903A7E">
      <w:pPr>
        <w:rPr>
          <w:rFonts w:ascii="Arial" w:hAnsi="Arial"/>
        </w:rPr>
      </w:pPr>
      <w:r w:rsidRPr="00903A7E">
        <w:rPr>
          <w:rFonts w:ascii="Arial" w:hAnsi="Arial"/>
        </w:rPr>
        <w:t>Akademiereferentin Ursula Link</w:t>
      </w:r>
    </w:p>
    <w:p w:rsidR="00903A7E" w:rsidRPr="00903A7E" w:rsidRDefault="00903A7E">
      <w:pPr>
        <w:rPr>
          <w:rFonts w:ascii="Arial" w:hAnsi="Arial"/>
        </w:rPr>
      </w:pPr>
    </w:p>
    <w:p w:rsidR="00903A7E" w:rsidRPr="00903A7E" w:rsidRDefault="00903A7E">
      <w:pPr>
        <w:jc w:val="both"/>
        <w:rPr>
          <w:rFonts w:ascii="Arial" w:hAnsi="Arial"/>
          <w:b/>
        </w:rPr>
      </w:pPr>
    </w:p>
    <w:p w:rsidR="00903A7E" w:rsidRPr="00903A7E" w:rsidRDefault="00903A7E">
      <w:pPr>
        <w:jc w:val="both"/>
        <w:rPr>
          <w:rFonts w:ascii="Arial" w:hAnsi="Arial"/>
          <w:b/>
        </w:rPr>
      </w:pPr>
    </w:p>
    <w:sectPr w:rsidR="00903A7E" w:rsidRPr="00903A7E">
      <w:pgSz w:w="11906" w:h="16838"/>
      <w:pgMar w:top="1418" w:right="5103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1D3"/>
    <w:multiLevelType w:val="hybridMultilevel"/>
    <w:tmpl w:val="0A56CF30"/>
    <w:lvl w:ilvl="0" w:tplc="FC48DD8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C0"/>
    <w:rsid w:val="000E6642"/>
    <w:rsid w:val="00105BAF"/>
    <w:rsid w:val="00113FA9"/>
    <w:rsid w:val="00155EC0"/>
    <w:rsid w:val="00174009"/>
    <w:rsid w:val="001C36BB"/>
    <w:rsid w:val="002C0D7B"/>
    <w:rsid w:val="003009BE"/>
    <w:rsid w:val="0031042A"/>
    <w:rsid w:val="0036346E"/>
    <w:rsid w:val="00371ADA"/>
    <w:rsid w:val="003B1261"/>
    <w:rsid w:val="003B29A9"/>
    <w:rsid w:val="00423AEF"/>
    <w:rsid w:val="004347CA"/>
    <w:rsid w:val="004D03C5"/>
    <w:rsid w:val="005307D9"/>
    <w:rsid w:val="00575013"/>
    <w:rsid w:val="005A4FD6"/>
    <w:rsid w:val="005C0584"/>
    <w:rsid w:val="005C10CB"/>
    <w:rsid w:val="006C7AB2"/>
    <w:rsid w:val="00850971"/>
    <w:rsid w:val="00853B9A"/>
    <w:rsid w:val="008D6CCC"/>
    <w:rsid w:val="008F2792"/>
    <w:rsid w:val="00903A7E"/>
    <w:rsid w:val="00931B53"/>
    <w:rsid w:val="00994A8C"/>
    <w:rsid w:val="009A151E"/>
    <w:rsid w:val="009A6D03"/>
    <w:rsid w:val="00A27B3B"/>
    <w:rsid w:val="00A4174A"/>
    <w:rsid w:val="00A43FDB"/>
    <w:rsid w:val="00AC3A62"/>
    <w:rsid w:val="00B10907"/>
    <w:rsid w:val="00B35F27"/>
    <w:rsid w:val="00BA3425"/>
    <w:rsid w:val="00C25C90"/>
    <w:rsid w:val="00C62C0F"/>
    <w:rsid w:val="00C7793B"/>
    <w:rsid w:val="00C844C1"/>
    <w:rsid w:val="00CD6CF3"/>
    <w:rsid w:val="00D70907"/>
    <w:rsid w:val="00DB26E9"/>
    <w:rsid w:val="00E6697B"/>
    <w:rsid w:val="00E70E88"/>
    <w:rsid w:val="00F248D6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hd w:val="pct10" w:color="auto" w:fill="auto"/>
      <w:ind w:left="79" w:right="142"/>
      <w:outlineLvl w:val="2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shd w:val="pct5" w:color="auto" w:fill="auto"/>
      <w:ind w:left="79" w:right="142"/>
      <w:outlineLvl w:val="3"/>
    </w:pPr>
    <w:rPr>
      <w:rFonts w:ascii="Arial" w:hAnsi="Arial"/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C25C90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semiHidden/>
    <w:unhideWhenUsed/>
    <w:rsid w:val="00174009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1740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hd w:val="pct10" w:color="auto" w:fill="auto"/>
      <w:ind w:left="79" w:right="142"/>
      <w:outlineLvl w:val="2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shd w:val="pct5" w:color="auto" w:fill="auto"/>
      <w:ind w:left="79" w:right="142"/>
      <w:outlineLvl w:val="3"/>
    </w:pPr>
    <w:rPr>
      <w:rFonts w:ascii="Arial" w:hAnsi="Arial"/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C25C90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semiHidden/>
    <w:unhideWhenUsed/>
    <w:rsid w:val="00174009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174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LFB1%20Kat\Ausschreibung_KuU%20(fortlaufend)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\Daten\Vorlagen\LFB1 Kat\Ausschreibung_KuU (fortlaufend).dot</Template>
  <TotalTime>0</TotalTime>
  <Pages>2</Pages>
  <Words>253</Words>
  <Characters>1596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zentrale Vorlage KM und alle Akas</vt:lpstr>
    </vt:vector>
  </TitlesOfParts>
  <Company>Comburg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zentrale Vorlage KM und alle Akas</dc:title>
  <dc:subject>Kursausschreibung</dc:subject>
  <dc:creator>Braun, Sabine (Landesakademie Comburg)</dc:creator>
  <cp:keywords>mit AutoNew-Makro</cp:keywords>
  <dc:description>Version 6.11.14:
 Silbentrennung deaktiviert (Grimm)
Version 28.10.12:
 Angepasst für stornierte LL/Ref und nachgem. TN
Version10.9.12:
Auf evt. Änderungen wg. nachgemeldeterTN und stornierter LL/Ref geprüft
Version 19.4.10:
 Zusatztext als Zielgruppe ausgeben; nur wenn Zusatztext leer, dann Zielgruppe
Version 11.10.05:
 Fehler bei Rechtschreibprüfung beseitigt
Version 26.9.05:
 Rechtschreibprüfung repariert, Hinweis
 Ferienlehrgang eingefügt
Version 14.6.05:
 Word 2003
Version 26.1.04:
 umgestellt auf neue Datenquelle dtkatv (ohne
 separate Steuerdatei)
Version 4.2.02:
 evt. Leerzeichen bei 'Begleitung durch die
 Akademie' unterdrückt
Version 14.01.02:
neue Anordung der Felder gemäß KM R</dc:description>
  <cp:lastModifiedBy>Marita Hanold</cp:lastModifiedBy>
  <cp:revision>2</cp:revision>
  <cp:lastPrinted>2002-01-14T12:39:00Z</cp:lastPrinted>
  <dcterms:created xsi:type="dcterms:W3CDTF">2015-07-13T06:17:00Z</dcterms:created>
  <dcterms:modified xsi:type="dcterms:W3CDTF">2015-07-13T06:17:00Z</dcterms:modified>
  <cp:category>Aka-Kat, dtkatv6b</cp:category>
</cp:coreProperties>
</file>