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C3BDE" w14:textId="77777777" w:rsidR="00BA4633" w:rsidRDefault="00BA4633" w:rsidP="00BA4633">
      <w:pPr>
        <w:pStyle w:val="Titel"/>
      </w:pPr>
      <w:r w:rsidRPr="00BA4633">
        <w:t>Dokumententitel</w:t>
      </w:r>
    </w:p>
    <w:p w14:paraId="3A51E97D" w14:textId="7F5B335F" w:rsidR="00806A96" w:rsidRPr="00C74AB3" w:rsidRDefault="00BA4633" w:rsidP="00263F44">
      <w:pPr>
        <w:pStyle w:val="Untertitel"/>
      </w:pPr>
      <w:r>
        <w:t>Untertitel</w:t>
      </w:r>
    </w:p>
    <w:p w14:paraId="7377397F" w14:textId="1A8E0173" w:rsidR="00806A96" w:rsidRPr="00C74AB3" w:rsidRDefault="00806A96" w:rsidP="00D46307">
      <w:pPr>
        <w:pStyle w:val="AutorenangabeErsteSeite"/>
        <w:spacing w:before="5703"/>
      </w:pPr>
      <w:r w:rsidRPr="00C74AB3">
        <w:t xml:space="preserve">Autorin/Autor: </w:t>
      </w:r>
      <w:r w:rsidR="00BA4633">
        <w:t>Name</w:t>
      </w:r>
    </w:p>
    <w:p w14:paraId="2CFF5C87" w14:textId="5653E06E" w:rsidR="005A2907" w:rsidRPr="00C74AB3" w:rsidRDefault="005A2907" w:rsidP="005A2907">
      <w:r w:rsidRPr="00C74AB3">
        <w:t xml:space="preserve">Datum: </w:t>
      </w:r>
      <w:fldSimple w:instr=" DATE  ">
        <w:r w:rsidR="00BA4633">
          <w:rPr>
            <w:noProof/>
          </w:rPr>
          <w:t>04.10.2023</w:t>
        </w:r>
      </w:fldSimple>
    </w:p>
    <w:p w14:paraId="1EC83CD3" w14:textId="39D511F8" w:rsidR="00806A96" w:rsidRPr="00C74AB3" w:rsidRDefault="005A2907" w:rsidP="00263F44">
      <w:r w:rsidRPr="00C74AB3">
        <w:t xml:space="preserve">Lizenz: </w:t>
      </w:r>
      <w:hyperlink r:id="rId9" w:history="1">
        <w:r w:rsidRPr="00046BB2">
          <w:rPr>
            <w:rStyle w:val="Hyperlink"/>
          </w:rPr>
          <w:t>CC BY-SA 4.</w:t>
        </w:r>
      </w:hyperlink>
      <w:hyperlink r:id="rId10" w:history="1">
        <w:r w:rsidRPr="00046BB2">
          <w:rPr>
            <w:rStyle w:val="Hyperlink"/>
          </w:rPr>
          <w:t>0 International</w:t>
        </w:r>
      </w:hyperlink>
      <w:r w:rsidR="00806A96" w:rsidRPr="00C74AB3">
        <w:t xml:space="preserve"> </w:t>
      </w:r>
    </w:p>
    <w:p w14:paraId="02D23369" w14:textId="77777777" w:rsidR="00125873" w:rsidRDefault="00125873" w:rsidP="00263F44">
      <w:pPr>
        <w:pStyle w:val="Inhaltsverzeichnisberschrift"/>
        <w:sectPr w:rsidR="00125873" w:rsidSect="00BA5A1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851" w:right="1134" w:bottom="1134" w:left="1134" w:header="848" w:footer="0" w:gutter="0"/>
          <w:lnNumType w:countBy="1"/>
          <w:cols w:space="708"/>
          <w:titlePg/>
          <w:docGrid w:linePitch="360"/>
        </w:sectPr>
      </w:pPr>
    </w:p>
    <w:p w14:paraId="550B04EE" w14:textId="77777777" w:rsidR="00806A96" w:rsidRDefault="00806A96" w:rsidP="00263F44">
      <w:pPr>
        <w:pStyle w:val="Inhaltsverzeichnisberschrift"/>
      </w:pPr>
      <w:r w:rsidRPr="00C74AB3">
        <w:lastRenderedPageBreak/>
        <w:t>Inhaltsverzeichnis</w:t>
      </w:r>
    </w:p>
    <w:p w14:paraId="42BD262E" w14:textId="696DEAC6" w:rsidR="00687801" w:rsidRDefault="0049356E">
      <w:pPr>
        <w:pStyle w:val="Verzeichnis1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fldChar w:fldCharType="begin"/>
      </w:r>
      <w:r w:rsidR="007F5051">
        <w:instrText xml:space="preserve"> TOC \o "1-1</w:instrText>
      </w:r>
      <w:r>
        <w:instrText xml:space="preserve">" \h \z \u </w:instrText>
      </w:r>
      <w:r>
        <w:fldChar w:fldCharType="separate"/>
      </w:r>
      <w:hyperlink w:anchor="_Toc147329840" w:history="1">
        <w:r w:rsidR="00687801" w:rsidRPr="00BB3B46">
          <w:rPr>
            <w:rStyle w:val="Hyperlink"/>
            <w:noProof/>
          </w:rPr>
          <w:t>1</w:t>
        </w:r>
        <w:r w:rsidR="00687801">
          <w:rPr>
            <w:rFonts w:asciiTheme="minorHAnsi" w:eastAsiaTheme="minorEastAsia" w:hAnsiTheme="minorHAnsi" w:cstheme="minorBidi"/>
            <w:noProof/>
            <w:sz w:val="22"/>
            <w:szCs w:val="22"/>
            <w:lang w:eastAsia="de-DE"/>
          </w:rPr>
          <w:tab/>
        </w:r>
        <w:r w:rsidR="00687801" w:rsidRPr="00BB3B46">
          <w:rPr>
            <w:rStyle w:val="Hyperlink"/>
            <w:noProof/>
          </w:rPr>
          <w:t>Überschrift Ebene 1</w:t>
        </w:r>
        <w:r w:rsidR="00687801">
          <w:rPr>
            <w:noProof/>
            <w:webHidden/>
          </w:rPr>
          <w:tab/>
        </w:r>
        <w:r w:rsidR="00687801">
          <w:rPr>
            <w:noProof/>
            <w:webHidden/>
          </w:rPr>
          <w:fldChar w:fldCharType="begin"/>
        </w:r>
        <w:r w:rsidR="00687801">
          <w:rPr>
            <w:noProof/>
            <w:webHidden/>
          </w:rPr>
          <w:instrText xml:space="preserve"> PAGEREF _Toc147329840 \h </w:instrText>
        </w:r>
        <w:r w:rsidR="00687801">
          <w:rPr>
            <w:noProof/>
            <w:webHidden/>
          </w:rPr>
        </w:r>
        <w:r w:rsidR="00687801">
          <w:rPr>
            <w:noProof/>
            <w:webHidden/>
          </w:rPr>
          <w:fldChar w:fldCharType="separate"/>
        </w:r>
        <w:r w:rsidR="00687801">
          <w:rPr>
            <w:noProof/>
            <w:webHidden/>
          </w:rPr>
          <w:t>3</w:t>
        </w:r>
        <w:r w:rsidR="00687801">
          <w:rPr>
            <w:noProof/>
            <w:webHidden/>
          </w:rPr>
          <w:fldChar w:fldCharType="end"/>
        </w:r>
      </w:hyperlink>
    </w:p>
    <w:p w14:paraId="6D6E8D39" w14:textId="6BCAB30F" w:rsidR="00687801" w:rsidRDefault="0094677D">
      <w:pPr>
        <w:pStyle w:val="Verzeichnis1"/>
        <w:tabs>
          <w:tab w:val="left" w:pos="480"/>
          <w:tab w:val="righ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hyperlink w:anchor="_Toc147329841" w:history="1">
        <w:r w:rsidR="00687801" w:rsidRPr="00BB3B46">
          <w:rPr>
            <w:rStyle w:val="Hyperlink"/>
            <w:noProof/>
          </w:rPr>
          <w:t>2</w:t>
        </w:r>
        <w:r w:rsidR="00687801">
          <w:rPr>
            <w:rFonts w:asciiTheme="minorHAnsi" w:eastAsiaTheme="minorEastAsia" w:hAnsiTheme="minorHAnsi" w:cstheme="minorBidi"/>
            <w:noProof/>
            <w:sz w:val="22"/>
            <w:szCs w:val="22"/>
            <w:lang w:eastAsia="de-DE"/>
          </w:rPr>
          <w:tab/>
        </w:r>
        <w:r w:rsidR="00687801" w:rsidRPr="00BB3B46">
          <w:rPr>
            <w:rStyle w:val="Hyperlink"/>
            <w:noProof/>
          </w:rPr>
          <w:t>Verzeichnisse</w:t>
        </w:r>
        <w:r w:rsidR="00687801">
          <w:rPr>
            <w:noProof/>
            <w:webHidden/>
          </w:rPr>
          <w:tab/>
        </w:r>
        <w:r w:rsidR="00687801">
          <w:rPr>
            <w:noProof/>
            <w:webHidden/>
          </w:rPr>
          <w:fldChar w:fldCharType="begin"/>
        </w:r>
        <w:r w:rsidR="00687801">
          <w:rPr>
            <w:noProof/>
            <w:webHidden/>
          </w:rPr>
          <w:instrText xml:space="preserve"> PAGEREF _Toc147329841 \h </w:instrText>
        </w:r>
        <w:r w:rsidR="00687801">
          <w:rPr>
            <w:noProof/>
            <w:webHidden/>
          </w:rPr>
        </w:r>
        <w:r w:rsidR="00687801">
          <w:rPr>
            <w:noProof/>
            <w:webHidden/>
          </w:rPr>
          <w:fldChar w:fldCharType="separate"/>
        </w:r>
        <w:r w:rsidR="00687801">
          <w:rPr>
            <w:noProof/>
            <w:webHidden/>
          </w:rPr>
          <w:t>4</w:t>
        </w:r>
        <w:r w:rsidR="00687801">
          <w:rPr>
            <w:noProof/>
            <w:webHidden/>
          </w:rPr>
          <w:fldChar w:fldCharType="end"/>
        </w:r>
      </w:hyperlink>
    </w:p>
    <w:p w14:paraId="293A48AB" w14:textId="452CADBB" w:rsidR="007F5051" w:rsidRDefault="0049356E" w:rsidP="007F5051">
      <w:pPr>
        <w:rPr>
          <w:sz w:val="36"/>
          <w:szCs w:val="36"/>
        </w:rPr>
      </w:pPr>
      <w:r>
        <w:fldChar w:fldCharType="end"/>
      </w:r>
      <w:r w:rsidR="007F5051">
        <w:br w:type="page"/>
      </w:r>
    </w:p>
    <w:p w14:paraId="7667DA68" w14:textId="77777777" w:rsidR="00687801" w:rsidRPr="00687801" w:rsidRDefault="00687801" w:rsidP="00687801">
      <w:pPr>
        <w:pStyle w:val="berschrift1"/>
      </w:pPr>
      <w:bookmarkStart w:id="0" w:name="_Toc147329840"/>
      <w:r w:rsidRPr="00687801">
        <w:lastRenderedPageBreak/>
        <w:t>Überschrift Ebene 1</w:t>
      </w:r>
      <w:bookmarkEnd w:id="0"/>
    </w:p>
    <w:p w14:paraId="0932CA03" w14:textId="77777777" w:rsidR="00687801" w:rsidRPr="00687801" w:rsidRDefault="00687801" w:rsidP="00687801">
      <w:r w:rsidRPr="00687801">
        <w:t xml:space="preserve">Bitte beachten Sie die Anleitung, die Ihnen auf der Seite, von der Sie die vorliegende Dokumentvorlage </w:t>
      </w:r>
      <w:proofErr w:type="gramStart"/>
      <w:r w:rsidRPr="00687801">
        <w:t>herunter geladen</w:t>
      </w:r>
      <w:proofErr w:type="gramEnd"/>
      <w:r w:rsidRPr="00687801">
        <w:t xml:space="preserve"> haben, zum Download zur Verfügung steht.</w:t>
      </w:r>
    </w:p>
    <w:p w14:paraId="7C7C93CD" w14:textId="77777777" w:rsidR="00687801" w:rsidRPr="00687801" w:rsidRDefault="00687801" w:rsidP="00687801">
      <w:pPr>
        <w:pStyle w:val="berschrift2"/>
      </w:pPr>
      <w:r w:rsidRPr="00687801">
        <w:t>Überschrift Ebene 2</w:t>
      </w:r>
    </w:p>
    <w:p w14:paraId="523F20F3" w14:textId="0B7DFEF9" w:rsidR="00687801" w:rsidRDefault="00687801" w:rsidP="00687801">
      <w:pPr>
        <w:pStyle w:val="berschrift3"/>
      </w:pPr>
      <w:r w:rsidRPr="00687801">
        <w:t>Überschrift Ebene 3</w:t>
      </w:r>
    </w:p>
    <w:p w14:paraId="7BAB5192" w14:textId="77777777" w:rsidR="00687801" w:rsidRDefault="00687801">
      <w:pPr>
        <w:suppressLineNumbers w:val="0"/>
        <w:spacing w:after="0" w:line="276" w:lineRule="auto"/>
        <w:rPr>
          <w:rFonts w:eastAsiaTheme="majorEastAsia" w:cstheme="majorBidi"/>
          <w:sz w:val="28"/>
        </w:rPr>
      </w:pPr>
      <w:r>
        <w:br w:type="page"/>
      </w:r>
    </w:p>
    <w:p w14:paraId="59872CD9" w14:textId="77777777" w:rsidR="00687801" w:rsidRPr="00687801" w:rsidRDefault="00687801" w:rsidP="00687801">
      <w:pPr>
        <w:pStyle w:val="berschrift1"/>
      </w:pPr>
      <w:bookmarkStart w:id="1" w:name="_Toc147329841"/>
      <w:r w:rsidRPr="00687801">
        <w:lastRenderedPageBreak/>
        <w:t>Verzeichnisse</w:t>
      </w:r>
      <w:bookmarkEnd w:id="1"/>
    </w:p>
    <w:p w14:paraId="31D0556D" w14:textId="77777777" w:rsidR="00687801" w:rsidRPr="00687801" w:rsidRDefault="00687801" w:rsidP="00687801">
      <w:r w:rsidRPr="00687801">
        <w:t>Literaturverzeichnis</w:t>
      </w:r>
    </w:p>
    <w:p w14:paraId="1D3961B4" w14:textId="36531690" w:rsidR="00687801" w:rsidRPr="00687801" w:rsidRDefault="00687801" w:rsidP="00687801">
      <w:r w:rsidRPr="00687801">
        <w:t>Abbildungsverzeichnis</w:t>
      </w:r>
    </w:p>
    <w:sectPr w:rsidR="00687801" w:rsidRPr="00687801" w:rsidSect="00687801">
      <w:headerReference w:type="default" r:id="rId17"/>
      <w:footerReference w:type="default" r:id="rId18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9">
      <wne:macro wne:macroName="NORMAL.HANDLING.GROßKLEINÄNDERNF10"/>
    </wne:keymap>
    <wne:keymap wne:kcmPrimary="02BC" wne:kcmSecondary="0030">
      <wne:macro wne:macroName="NORMAL.EINFUEGEN.ISTNICHT"/>
    </wne:keymap>
    <wne:keymap wne:kcmPrimary="02BC" wne:kcmSecondary="0041">
      <wne:macro wne:macroName="NORMAL.DIALOG.DIALOGTASTATURANPASSEN"/>
    </wne:keymap>
    <wne:keymap wne:kcmPrimary="02BC" wne:kcmSecondary="0044">
      <wne:macro wne:macroName="NORMAL.EINSTELL.DEUTSCHESWORT"/>
    </wne:keymap>
    <wne:keymap wne:kcmPrimary="02BC" wne:kcmSecondary="0045">
      <wne:macro wne:macroName="NORMAL.EINSTELL.ENGLISCHESWORT"/>
    </wne:keymap>
    <wne:keymap wne:kcmPrimary="02BC" wne:kcmSecondary="0049">
      <wne:macro wne:macroName="NORMAL.DIALOG.DIALOGBENUTZERINFO"/>
    </wne:keymap>
    <wne:keymap wne:kcmPrimary="02BC" wne:kcmSecondary="004C">
      <wne:macro wne:macroName="NORMAL.EINFUEGEN.LAMBDA"/>
    </wne:keymap>
    <wne:keymap wne:kcmPrimary="02BC" wne:kcmSecondary="004E">
      <wne:macro wne:macroName="NORMAL.EINFUEGEN.EINFÜGEN_NURTEXT"/>
    </wne:keymap>
    <wne:keymap wne:kcmPrimary="02BC" wne:kcmSecondary="004F">
      <wne:macro wne:macroName="NORMAL.EINFUEGEN.DURCHMESSER"/>
    </wne:keymap>
    <wne:keymap wne:kcmPrimary="02BC" wne:kcmSecondary="0050">
      <wne:macro wne:macroName="NORMAL.EINFUEGEN.PI"/>
    </wne:keymap>
    <wne:keymap wne:kcmPrimary="02BC" wne:kcmSecondary="0052">
      <wne:macro wne:macroName="NORMAL.EINFUEGEN.EINFÜGENREINERTEXT"/>
    </wne:keymap>
    <wne:keymap wne:kcmPrimary="02BC" wne:kcmSecondary="0054">
      <wne:macro wne:macroName="NORMAL.EINFUEGEN.TELEFON"/>
    </wne:keymap>
    <wne:keymap wne:kcmPrimary="02BC" wne:kcmSecondary="005A">
      <wne:macro wne:macroName="NORMAL.EINFUEGEN.PFEIL1"/>
    </wne:keymap>
    <wne:keymap wne:kcmPrimary="02BC" wne:kcmSecondary="00DE">
      <wne:macro wne:macroName="NORMAL.DIALOG.DIALOGABSATZ"/>
    </wne:keymap>
    <wne:keymap wne:kcmPrimary="02BC" wne:kcmSecondary="00E2">
      <wne:macro wne:macroName="NORMAL.EINFUEGEN.DOPPELPFEIL"/>
    </wne:keymap>
    <wne:keymap wne:kcmPrimary="02BE" wne:kcmSecondary="0044">
      <wne:macro wne:macroName="NORMAL.HANDLING.DATEINAMENAUSFUßZEILEENTFERNEN"/>
    </wne:keymap>
    <wne:keymap wne:kcmPrimary="02BE" wne:kcmSecondary="0046">
      <wne:macro wne:macroName="NORMAL.HANDLING.FUSSZEILELÖSCHEN"/>
    </wne:keymap>
    <wne:keymap wne:kcmPrimary="02BE" wne:kcmSecondary="004A">
      <wne:macro wne:macroName="NORMAL.HANDLING.SCHLIEßENJA"/>
    </wne:keymap>
    <wne:keymap wne:kcmPrimary="02BE" wne:kcmSecondary="004C">
      <wne:macro wne:macroName="NORMAL.EINSTELL.LINEALVERTIKALAUSBLENDEN"/>
    </wne:keymap>
    <wne:keymap wne:kcmPrimary="02BE" wne:kcmSecondary="004E">
      <wne:macro wne:macroName="NORMAL.EINSTELL.NORMALANSICHT"/>
    </wne:keymap>
    <wne:keymap wne:kcmPrimary="02BE" wne:kcmSecondary="004F">
      <wne:macro wne:macroName="NORMAL.HANDLING.SCHLIEßEN_OHNESPEICHERN"/>
    </wne:keymap>
    <wne:keymap wne:kcmPrimary="02BE" wne:kcmSecondary="0052">
      <wne:macro wne:macroName="NORMAL.EINFUEGEN.RAHMENFÜRABSATZ"/>
    </wne:keymap>
    <wne:keymap wne:kcmPrimary="02BE" wne:kcmSecondary="0056">
      <wne:macro wne:macroName="NORMAL.HANDLING.BILDLAUFLEISTEUNTENAUSEIN"/>
    </wne:keymap>
    <wne:keymap wne:kcmPrimary="02BE" wne:kcmSecondary="00BB">
      <wne:macro wne:macroName="NORMAL.HANDLING.ABSCHNITTSWECHESEL_EINFÜGEN"/>
    </wne:keymap>
    <wne:keymap wne:kcmPrimary="02BE" wne:kcmSecondary="00BC">
      <wne:macro wne:macroName="NORMAL.HANDLING.BISDAHINSPRINGEN"/>
    </wne:keymap>
    <wne:keymap wne:kcmPrimary="02BE" wne:kcmSecondary="00BD">
      <wne:macro wne:macroName="NORMAL.EINFUEGEN.DATUMHEUTEISTEINFÜGEN"/>
    </wne:keymap>
    <wne:keymap wne:kcmPrimary="02BE" wne:kcmSecondary="00BE">
      <wne:macro wne:macroName="NORMAL.HANDLING.BISDAHINSETZEN"/>
    </wne:keymap>
    <wne:keymap wne:kcmPrimary="02BE" wne:kcmSecondary="00C0">
      <wne:macro wne:macroName="NORMAL.EINFUEGEN.DATUMTEXT"/>
    </wne:keymap>
    <wne:keymap wne:kcmPrimary="02DE">
      <wne:macro wne:macroName="NORMAL.HANDLING.BUCHSTABENVERTAUSCHEN1"/>
    </wne:keymap>
    <wne:keymap wne:kcmPrimary="0430">
      <wne:acd wne:acdName="acd2"/>
    </wne:keymap>
    <wne:keymap wne:kcmPrimary="0431">
      <wne:acd wne:acdName="acd1"/>
    </wne:keymap>
    <wne:keymap wne:kcmPrimary="0432">
      <wne:acd wne:acdName="acd0"/>
    </wne:keymap>
    <wne:keymap wne:kcmPrimary="0433">
      <wne:acd wne:acdName="acd4"/>
    </wne:keymap>
    <wne:keymap wne:kcmPrimary="0434">
      <wne:acd wne:acdName="acd9"/>
    </wne:keymap>
    <wne:keymap wne:kcmPrimary="0435">
      <wne:acd wne:acdName="acd3"/>
    </wne:keymap>
    <wne:keymap wne:kcmPrimary="0436">
      <wne:acd wne:acdName="acd6"/>
    </wne:keymap>
    <wne:keymap wne:kcmPrimary="0437">
      <wne:acd wne:acdName="acd5"/>
    </wne:keymap>
    <wne:keymap wne:kcmPrimary="0438">
      <wne:acd wne:acdName="acd8"/>
    </wne:keymap>
    <wne:keymap wne:kcmPrimary="0439">
      <wne:acd wne:acdName="acd7"/>
    </wne:keymap>
    <wne:keymap wne:kcmPrimary="04DB">
      <wne:acd wne:acdName="acd1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IA" wne:acdName="acd0" wne:fciIndexBasedOn="0065"/>
    <wne:acd wne:argValue="AQAAAAEA" wne:acdName="acd1" wne:fciIndexBasedOn="0065"/>
    <wne:acd wne:argValue="AgBBAHUAZgB6AOQAaABsAHUAbgBnAHMAegBlAGkAYwBoAGUAbgAgAFAAdQBuAGsAdAA=" wne:acdName="acd2" wne:fciIndexBasedOn="0065"/>
    <wne:acd wne:argValue="AgBUAGUAeAB0AGsA9gByAHAAZQByACAAegBlAG4AdAByAGkAZQByAHQA" wne:acdName="acd3" wne:fciIndexBasedOn="0065"/>
    <wne:acd wne:argValue="AQAAAAMA" wne:acdName="acd4" wne:fciIndexBasedOn="0065"/>
    <wne:acd wne:argValue="AgBUAGUAeAB0AGsA9gByAHAAZQByACAAbQBpAHQAIABaAGUAaQBsAGUAbgBuAHUAbQBtAGUAcgBu&#10;AA==" wne:acdName="acd5" wne:fciIndexBasedOn="0065"/>
    <wne:acd wne:argValue="AgBWAG8AcgBmAG8AcgBtAGEAdABpAGUAcgB0AGUAcgAgAFQAZQB4AHQA" wne:acdName="acd6" wne:fciIndexBasedOn="0065"/>
    <wne:acd wne:argValue="AgBOAHUAbQBtAGUAcgBpAGUAcgB1AG4AZwAgADEAMgAzAA==" wne:acdName="acd7" wne:fciIndexBasedOn="0065"/>
    <wne:acd wne:argValue="AgBOAHUAbQBtAGUAcgBpAGUAcgB1AG4AZwAgAGEAYgBjAA==" wne:acdName="acd8" wne:fciIndexBasedOn="0065"/>
    <wne:acd wne:argValue="AgBDAGgAZQBjAGsAYgBvAHgAZQBuACAAYQBsAHMAIABMAGkAcwB0AGUA" wne:acdName="acd9" wne:fciIndexBasedOn="0065"/>
    <wne:acd wne:argValue="AgBBAHUAZgBnAGEAYgBlAG4AcwB0AGUAbABsAHUAbgBnACAAaADkAG4AZwBlAG4AZAA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98C66" w14:textId="77777777" w:rsidR="0094677D" w:rsidRDefault="0094677D" w:rsidP="00263F44">
      <w:r>
        <w:separator/>
      </w:r>
    </w:p>
  </w:endnote>
  <w:endnote w:type="continuationSeparator" w:id="0">
    <w:p w14:paraId="14DFBECC" w14:textId="77777777" w:rsidR="0094677D" w:rsidRDefault="0094677D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D3E8" w14:textId="77777777" w:rsidR="003C721B" w:rsidRDefault="003C72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CADE" w14:textId="1DC4AFC6" w:rsidR="00EC3925" w:rsidRPr="00120371" w:rsidRDefault="00EC3925" w:rsidP="003C721B">
    <w:pPr>
      <w:pStyle w:val="Kopfzeile"/>
      <w:spacing w:before="284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BA4633">
      <w:rPr>
        <w:noProof/>
        <w:sz w:val="20"/>
        <w:szCs w:val="20"/>
      </w:rPr>
      <w:t>04.10.2023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16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19</w:t>
    </w:r>
    <w:r w:rsidRPr="00120371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DA2E4" w14:textId="77777777" w:rsidR="003C721B" w:rsidRDefault="003C721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109B" w14:textId="6A3E05D0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BA4633">
      <w:rPr>
        <w:noProof/>
        <w:sz w:val="20"/>
        <w:szCs w:val="20"/>
      </w:rPr>
      <w:t>04.10.2023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19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19</w:t>
    </w:r>
    <w:r w:rsidRPr="00120371">
      <w:rPr>
        <w:sz w:val="20"/>
        <w:szCs w:val="20"/>
      </w:rPr>
      <w:fldChar w:fldCharType="end"/>
    </w:r>
  </w:p>
  <w:p w14:paraId="2C925C25" w14:textId="77777777" w:rsidR="003E4AC7" w:rsidRDefault="003E4A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9CDD5" w14:textId="77777777" w:rsidR="0094677D" w:rsidRDefault="0094677D" w:rsidP="00263F44">
      <w:r>
        <w:separator/>
      </w:r>
    </w:p>
  </w:footnote>
  <w:footnote w:type="continuationSeparator" w:id="0">
    <w:p w14:paraId="6C41A575" w14:textId="77777777" w:rsidR="0094677D" w:rsidRDefault="0094677D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3572" w14:textId="77777777" w:rsidR="003C721B" w:rsidRDefault="003C72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5821F" w14:textId="27812723" w:rsidR="00EC3925" w:rsidRDefault="00EC3925" w:rsidP="00F1349A">
    <w:pPr>
      <w:pStyle w:val="Kopfzeile"/>
      <w:spacing w:after="400"/>
    </w:pPr>
    <w:r>
      <w:rPr>
        <w:noProof/>
        <w:lang w:eastAsia="de-DE"/>
      </w:rPr>
      <w:drawing>
        <wp:inline distT="0" distB="0" distL="0" distR="0" wp14:anchorId="031FE44E" wp14:editId="20C7341F">
          <wp:extent cx="720000" cy="457200"/>
          <wp:effectExtent l="0" t="0" r="0" b="0"/>
          <wp:docPr id="2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Fachportal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E7C5" w14:textId="77777777" w:rsidR="00EC3925" w:rsidRDefault="00EC3925" w:rsidP="00D46307">
    <w:pPr>
      <w:pStyle w:val="Kopfzeile"/>
      <w:spacing w:after="2268"/>
      <w:jc w:val="center"/>
    </w:pPr>
    <w:r>
      <w:rPr>
        <w:noProof/>
        <w:lang w:eastAsia="de-DE"/>
      </w:rPr>
      <w:drawing>
        <wp:inline distT="0" distB="0" distL="0" distR="0" wp14:anchorId="2B26AE9D" wp14:editId="0605771C">
          <wp:extent cx="4003675" cy="1480185"/>
          <wp:effectExtent l="0" t="0" r="0" b="0"/>
          <wp:docPr id="3" name="Logo ZSL" descr="Logo Zentrum für Schulqualität und Lehrerbildung Baden-Württem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SL" descr="Logo Zentrum für Schulqualität und Lehrerbildung Baden-Württember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5661"/>
                  <a:stretch>
                    <a:fillRect/>
                  </a:stretch>
                </pic:blipFill>
                <pic:spPr bwMode="auto">
                  <a:xfrm>
                    <a:off x="0" y="0"/>
                    <a:ext cx="4003675" cy="1480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BB05" w14:textId="077BAE84" w:rsidR="00EC3925" w:rsidRDefault="00EC3925" w:rsidP="003C721B">
    <w:pPr>
      <w:pStyle w:val="Kopfzeile"/>
      <w:spacing w:after="400"/>
    </w:pPr>
    <w:r>
      <w:rPr>
        <w:noProof/>
        <w:lang w:eastAsia="de-DE"/>
      </w:rPr>
      <w:drawing>
        <wp:inline distT="0" distB="0" distL="0" distR="0" wp14:anchorId="36635801" wp14:editId="1C33E71F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Fachportal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3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9"/>
  </w:num>
  <w:num w:numId="4">
    <w:abstractNumId w:val="17"/>
  </w:num>
  <w:num w:numId="5">
    <w:abstractNumId w:val="17"/>
  </w:num>
  <w:num w:numId="6">
    <w:abstractNumId w:val="13"/>
  </w:num>
  <w:num w:numId="7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22"/>
  </w:num>
  <w:num w:numId="9">
    <w:abstractNumId w:val="12"/>
  </w:num>
  <w:num w:numId="10">
    <w:abstractNumId w:val="22"/>
  </w:num>
  <w:num w:numId="11">
    <w:abstractNumId w:val="16"/>
  </w:num>
  <w:num w:numId="12">
    <w:abstractNumId w:val="22"/>
  </w:num>
  <w:num w:numId="13">
    <w:abstractNumId w:val="20"/>
  </w:num>
  <w:num w:numId="14">
    <w:abstractNumId w:val="14"/>
  </w:num>
  <w:num w:numId="15">
    <w:abstractNumId w:val="15"/>
  </w:num>
  <w:num w:numId="16">
    <w:abstractNumId w:val="23"/>
  </w:num>
  <w:num w:numId="17">
    <w:abstractNumId w:val="11"/>
  </w:num>
  <w:num w:numId="18">
    <w:abstractNumId w:val="18"/>
  </w:num>
  <w:num w:numId="19">
    <w:abstractNumId w:val="20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4"/>
  </w:num>
  <w:num w:numId="34">
    <w:abstractNumId w:val="18"/>
  </w:num>
  <w:num w:numId="35">
    <w:abstractNumId w:val="20"/>
    <w:lvlOverride w:ilvl="0">
      <w:startOverride w:val="1"/>
    </w:lvlOverride>
  </w:num>
  <w:num w:numId="36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96"/>
    <w:rsid w:val="000119F5"/>
    <w:rsid w:val="0002154A"/>
    <w:rsid w:val="00035065"/>
    <w:rsid w:val="000433EF"/>
    <w:rsid w:val="00046BB2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9124F"/>
    <w:rsid w:val="003969C3"/>
    <w:rsid w:val="003A0618"/>
    <w:rsid w:val="003A7640"/>
    <w:rsid w:val="003B2130"/>
    <w:rsid w:val="003C721B"/>
    <w:rsid w:val="003E4AC7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A2907"/>
    <w:rsid w:val="005B6258"/>
    <w:rsid w:val="005C0A84"/>
    <w:rsid w:val="005C3DE5"/>
    <w:rsid w:val="005D32AB"/>
    <w:rsid w:val="005D74F8"/>
    <w:rsid w:val="005E11D2"/>
    <w:rsid w:val="005E43EE"/>
    <w:rsid w:val="005F52B1"/>
    <w:rsid w:val="005F7B80"/>
    <w:rsid w:val="00601D86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D5D28"/>
    <w:rsid w:val="007E00B0"/>
    <w:rsid w:val="007E4198"/>
    <w:rsid w:val="007F5051"/>
    <w:rsid w:val="00806A96"/>
    <w:rsid w:val="00811543"/>
    <w:rsid w:val="00813751"/>
    <w:rsid w:val="00822474"/>
    <w:rsid w:val="00851F1D"/>
    <w:rsid w:val="008626D1"/>
    <w:rsid w:val="008666EC"/>
    <w:rsid w:val="00872FD6"/>
    <w:rsid w:val="008836AE"/>
    <w:rsid w:val="00891551"/>
    <w:rsid w:val="008A2EBA"/>
    <w:rsid w:val="008A7911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4807"/>
    <w:rsid w:val="00934B0F"/>
    <w:rsid w:val="0094677D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C05F9"/>
    <w:rsid w:val="009C59DB"/>
    <w:rsid w:val="009E1A78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F3A17"/>
    <w:rsid w:val="00B00C2B"/>
    <w:rsid w:val="00B0722F"/>
    <w:rsid w:val="00B16CF9"/>
    <w:rsid w:val="00B25321"/>
    <w:rsid w:val="00B347F2"/>
    <w:rsid w:val="00B34CB2"/>
    <w:rsid w:val="00B73422"/>
    <w:rsid w:val="00B8215D"/>
    <w:rsid w:val="00B90B2E"/>
    <w:rsid w:val="00BA4633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43374"/>
    <w:rsid w:val="00C463C2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74D1"/>
    <w:rsid w:val="00EC3925"/>
    <w:rsid w:val="00ED286F"/>
    <w:rsid w:val="00EF2646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593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uiPriority w:val="10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uiPriority w:val="10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creativecommons.org/licenses/by-sa/4.0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creativecommons.org/licenses/by-sa/4.0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Tabelle ZSL 1"/>
        <w:style w:val="Tabellenüberschrift"/>
        <w:category>
          <w:name w:val="Allgemein"/>
          <w:gallery w:val="tbls"/>
        </w:category>
        <w:behaviors>
          <w:behavior w:val="p"/>
        </w:behaviors>
        <w:description w:val="Fette Überschrift, ohne senkrechte Linien"/>
        <w:guid w:val="{0F223B6E-FE13-4BAF-8240-9541A8B42D08}"/>
      </w:docPartPr>
      <w:docPartBody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  <w:tblCaption w:val="Tabelle mit roter Linie unter Kopfzeile"/>
            <w:tblDescription w:val="leer"/>
          </w:tblPr>
          <w:tblGrid>
            <w:gridCol w:w="3023"/>
            <w:gridCol w:w="3024"/>
            <w:gridCol w:w="3025"/>
          </w:tblGrid>
          <w:tr w:rsidR="00E57DF7" w:rsidTr="00F13823">
            <w:trPr>
              <w:cantSplit/>
              <w:tblHeader/>
            </w:trPr>
            <w:tc>
              <w:tcPr>
                <w:tcW w:w="3209" w:type="dxa"/>
                <w:tcBorders>
                  <w:bottom w:val="single" w:sz="4" w:space="0" w:color="B70017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>Überschrift Spalte 1</w:t>
                </w:r>
              </w:p>
            </w:tc>
            <w:tc>
              <w:tcPr>
                <w:tcW w:w="3209" w:type="dxa"/>
                <w:tcBorders>
                  <w:bottom w:val="single" w:sz="4" w:space="0" w:color="B70017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>Überschrift Spalte 2</w:t>
                </w:r>
              </w:p>
            </w:tc>
            <w:tc>
              <w:tcPr>
                <w:tcW w:w="3210" w:type="dxa"/>
                <w:tcBorders>
                  <w:bottom w:val="single" w:sz="4" w:space="0" w:color="B70017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 xml:space="preserve">Überschrift Spalte </w:t>
                </w:r>
                <w:r>
                  <w:t>3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09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</w:tbl>
        <w:p w:rsidR="00F13823" w:rsidRDefault="00F13823"/>
      </w:docPartBody>
    </w:docPart>
    <w:docPart>
      <w:docPartPr>
        <w:name w:val="Tabelle ZSL 2"/>
        <w:style w:val="Tabellenüberschrift"/>
        <w:category>
          <w:name w:val="Allgemein"/>
          <w:gallery w:val="tbls"/>
        </w:category>
        <w:behaviors>
          <w:behavior w:val="p"/>
        </w:behaviors>
        <w:description w:val="Fette Überschrift, mit senkrechte Linien"/>
        <w:guid w:val="{009E4CEE-AD3A-4CE2-931E-D90410752125}"/>
      </w:docPartPr>
      <w:docPartBody>
        <w:tbl>
          <w:tblPr>
            <w:tblStyle w:val="Tabellenraster"/>
            <w:tblW w:w="0" w:type="auto"/>
            <w:tbl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insideH w:val="single" w:sz="4" w:space="0" w:color="D9D9D9" w:themeColor="background1" w:themeShade="D9"/>
              <w:insideV w:val="single" w:sz="4" w:space="0" w:color="D9D9D9" w:themeColor="background1" w:themeShade="D9"/>
            </w:tblBorders>
            <w:tblLook w:val="04A0" w:firstRow="1" w:lastRow="0" w:firstColumn="1" w:lastColumn="0" w:noHBand="0" w:noVBand="1"/>
            <w:tblCaption w:val="Tabelle mit roter Linie unter Kopfzeile"/>
            <w:tblDescription w:val="leer"/>
          </w:tblPr>
          <w:tblGrid>
            <w:gridCol w:w="3023"/>
            <w:gridCol w:w="3024"/>
            <w:gridCol w:w="3025"/>
          </w:tblGrid>
          <w:tr w:rsidR="00E57DF7" w:rsidTr="00F13823">
            <w:trPr>
              <w:cantSplit/>
              <w:tblHeader/>
            </w:trPr>
            <w:tc>
              <w:tcPr>
                <w:tcW w:w="3209" w:type="dxa"/>
                <w:tcBorders>
                  <w:top w:val="nil"/>
                  <w:left w:val="nil"/>
                  <w:bottom w:val="single" w:sz="4" w:space="0" w:color="B70017"/>
                  <w:right w:val="single" w:sz="4" w:space="0" w:color="D9D9D9" w:themeColor="background1" w:themeShade="D9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>Überschrift Spalte 1</w:t>
                </w:r>
              </w:p>
            </w:tc>
            <w:tc>
              <w:tcPr>
                <w:tcW w:w="3209" w:type="dxa"/>
                <w:tcBorders>
                  <w:top w:val="nil"/>
                  <w:left w:val="single" w:sz="4" w:space="0" w:color="D9D9D9" w:themeColor="background1" w:themeShade="D9"/>
                  <w:bottom w:val="single" w:sz="4" w:space="0" w:color="B70017"/>
                  <w:right w:val="single" w:sz="4" w:space="0" w:color="D9D9D9" w:themeColor="background1" w:themeShade="D9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>Überschrift Spalte 2</w:t>
                </w:r>
              </w:p>
            </w:tc>
            <w:tc>
              <w:tcPr>
                <w:tcW w:w="3210" w:type="dxa"/>
                <w:tcBorders>
                  <w:top w:val="nil"/>
                  <w:left w:val="single" w:sz="4" w:space="0" w:color="D9D9D9" w:themeColor="background1" w:themeShade="D9"/>
                  <w:bottom w:val="single" w:sz="4" w:space="0" w:color="B70017"/>
                  <w:right w:val="nil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 xml:space="preserve">Überschrift Spalte </w:t>
                </w:r>
                <w:r>
                  <w:t>3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09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  <w:tcBorders>
                  <w:top w:val="single" w:sz="4" w:space="0" w:color="B70017"/>
                </w:tcBorders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</w:tbl>
        <w:p w:rsidR="00F13823" w:rsidRDefault="00F13823"/>
      </w:docPartBody>
    </w:docPart>
    <w:docPart>
      <w:docPartPr>
        <w:name w:val="Tabelle ZSL 3"/>
        <w:style w:val="Tabellenüberschrift"/>
        <w:category>
          <w:name w:val="Allgemein"/>
          <w:gallery w:val="tbls"/>
        </w:category>
        <w:behaviors>
          <w:behavior w:val="p"/>
        </w:behaviors>
        <w:description w:val="Fette Überschrift Fette erste Spalte mit grauem Gitternetz"/>
        <w:guid w:val="{D947CEEB-6F6E-4681-9B29-2DDB203C01BB}"/>
      </w:docPartPr>
      <w:docPartBody>
        <w:tbl>
          <w:tblPr>
            <w:tblStyle w:val="Tabellenraster"/>
            <w:tblW w:w="0" w:type="auto"/>
            <w:tbl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insideH w:val="single" w:sz="4" w:space="0" w:color="D9D9D9" w:themeColor="background1" w:themeShade="D9"/>
              <w:insideV w:val="single" w:sz="4" w:space="0" w:color="D9D9D9" w:themeColor="background1" w:themeShade="D9"/>
            </w:tblBorders>
            <w:tblLook w:val="04A0" w:firstRow="1" w:lastRow="0" w:firstColumn="1" w:lastColumn="0" w:noHBand="0" w:noVBand="1"/>
            <w:tblCaption w:val="Tabelle mit roter Linie unter Kopfzeile"/>
            <w:tblDescription w:val="leer"/>
          </w:tblPr>
          <w:tblGrid>
            <w:gridCol w:w="3021"/>
            <w:gridCol w:w="3025"/>
            <w:gridCol w:w="3026"/>
          </w:tblGrid>
          <w:tr w:rsidR="00E57DF7" w:rsidTr="00F13823">
            <w:trPr>
              <w:cantSplit/>
              <w:tblHeader/>
            </w:trPr>
            <w:tc>
              <w:tcPr>
                <w:tcW w:w="3209" w:type="dxa"/>
                <w:tcBorders>
                  <w:top w:val="nil"/>
                  <w:left w:val="nil"/>
                  <w:bottom w:val="single" w:sz="4" w:space="0" w:color="B70017"/>
                  <w:right w:val="single" w:sz="4" w:space="0" w:color="D9D9D9" w:themeColor="background1" w:themeShade="D9"/>
                </w:tcBorders>
              </w:tcPr>
              <w:p w:rsidR="00E57DF7" w:rsidRDefault="00E57DF7" w:rsidP="00F13823">
                <w:pPr>
                  <w:pStyle w:val="Tabellenberschrift"/>
                </w:pPr>
              </w:p>
            </w:tc>
            <w:tc>
              <w:tcPr>
                <w:tcW w:w="3209" w:type="dxa"/>
                <w:tcBorders>
                  <w:top w:val="nil"/>
                  <w:left w:val="single" w:sz="4" w:space="0" w:color="D9D9D9" w:themeColor="background1" w:themeShade="D9"/>
                  <w:bottom w:val="single" w:sz="4" w:space="0" w:color="B70017"/>
                  <w:right w:val="single" w:sz="4" w:space="0" w:color="D9D9D9" w:themeColor="background1" w:themeShade="D9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F4327F">
                  <w:t>Überschrift</w:t>
                </w:r>
                <w:r w:rsidRPr="008D547C">
                  <w:t xml:space="preserve"> Spalte 2</w:t>
                </w:r>
              </w:p>
            </w:tc>
            <w:tc>
              <w:tcPr>
                <w:tcW w:w="3210" w:type="dxa"/>
                <w:tcBorders>
                  <w:top w:val="nil"/>
                  <w:left w:val="single" w:sz="4" w:space="0" w:color="D9D9D9" w:themeColor="background1" w:themeShade="D9"/>
                  <w:bottom w:val="single" w:sz="4" w:space="0" w:color="B70017"/>
                  <w:right w:val="nil"/>
                </w:tcBorders>
              </w:tcPr>
              <w:p w:rsidR="00E57DF7" w:rsidRDefault="00E57DF7" w:rsidP="00F13823">
                <w:pPr>
                  <w:pStyle w:val="Tabellenberschrift"/>
                </w:pPr>
                <w:r w:rsidRPr="008D547C">
                  <w:t xml:space="preserve">Überschrift Spalte </w:t>
                </w:r>
                <w:r>
                  <w:t>3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</w:tcPr>
              <w:p w:rsidR="00E57DF7" w:rsidRPr="00963EDC" w:rsidRDefault="00E57DF7" w:rsidP="00F13823">
                <w:pPr>
                  <w:pStyle w:val="TabellenZeilenberschrift"/>
                </w:pPr>
                <w:r w:rsidRPr="00963EDC">
                  <w:t xml:space="preserve">Überschrift </w:t>
                </w:r>
              </w:p>
            </w:tc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</w:tcPr>
              <w:p w:rsidR="00E57DF7" w:rsidRPr="00963EDC" w:rsidRDefault="00E57DF7" w:rsidP="00F13823">
                <w:pPr>
                  <w:pStyle w:val="TabellenZeilenberschrift"/>
                </w:pPr>
                <w:r w:rsidRPr="00963EDC">
                  <w:t xml:space="preserve">Überschrift </w:t>
                </w:r>
              </w:p>
            </w:tc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  <w:tr w:rsidR="00E57DF7" w:rsidTr="00F13823">
            <w:trPr>
              <w:cantSplit/>
              <w:tblHeader/>
            </w:trPr>
            <w:tc>
              <w:tcPr>
                <w:tcW w:w="3209" w:type="dxa"/>
              </w:tcPr>
              <w:p w:rsidR="00E57DF7" w:rsidRPr="00963EDC" w:rsidRDefault="00E57DF7" w:rsidP="00F13823">
                <w:pPr>
                  <w:pStyle w:val="TabellenZeilenberschrift"/>
                </w:pPr>
                <w:r w:rsidRPr="00963EDC">
                  <w:t xml:space="preserve">Überschrift </w:t>
                </w:r>
              </w:p>
            </w:tc>
            <w:tc>
              <w:tcPr>
                <w:tcW w:w="3209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  <w:tc>
              <w:tcPr>
                <w:tcW w:w="3210" w:type="dxa"/>
              </w:tcPr>
              <w:p w:rsidR="00E57DF7" w:rsidRDefault="00E57DF7" w:rsidP="00F13823">
                <w:pPr>
                  <w:pStyle w:val="Tabelleninhalt"/>
                </w:pPr>
                <w:r w:rsidRPr="00FC1528">
                  <w:t>Zelleninhalt</w:t>
                </w:r>
              </w:p>
            </w:tc>
          </w:tr>
        </w:tbl>
        <w:p w:rsidR="00F13823" w:rsidRDefault="00F138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94"/>
    <w:rsid w:val="003728B4"/>
    <w:rsid w:val="00A639CC"/>
    <w:rsid w:val="00C362A2"/>
    <w:rsid w:val="00C953EC"/>
    <w:rsid w:val="00D52033"/>
    <w:rsid w:val="00DB39D6"/>
    <w:rsid w:val="00E14994"/>
    <w:rsid w:val="00E57DF7"/>
    <w:rsid w:val="00F1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4994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Standard"/>
    <w:link w:val="TabellenberschriftZchn"/>
    <w:qFormat/>
    <w:rsid w:val="00E57DF7"/>
    <w:pPr>
      <w:suppressLineNumbers/>
      <w:spacing w:after="0" w:line="360" w:lineRule="auto"/>
    </w:pPr>
    <w:rPr>
      <w:rFonts w:ascii="Gudea" w:eastAsiaTheme="minorHAnsi" w:hAnsi="Gudea" w:cs="Arial"/>
      <w:b/>
      <w:sz w:val="24"/>
      <w:szCs w:val="24"/>
      <w:lang w:eastAsia="en-US"/>
    </w:rPr>
  </w:style>
  <w:style w:type="paragraph" w:customStyle="1" w:styleId="Tabelleninhalt">
    <w:name w:val="Tabelleninhalt"/>
    <w:basedOn w:val="Standard"/>
    <w:link w:val="TabelleninhaltZchn"/>
    <w:qFormat/>
    <w:rsid w:val="00E57DF7"/>
    <w:pPr>
      <w:suppressLineNumbers/>
      <w:spacing w:after="0" w:line="360" w:lineRule="auto"/>
    </w:pPr>
    <w:rPr>
      <w:rFonts w:ascii="Gudea" w:eastAsiaTheme="minorHAnsi" w:hAnsi="Gudea" w:cs="Arial"/>
      <w:color w:val="000000"/>
      <w:sz w:val="24"/>
      <w:szCs w:val="24"/>
      <w:lang w:eastAsia="en-US"/>
    </w:rPr>
  </w:style>
  <w:style w:type="character" w:customStyle="1" w:styleId="TabellenberschriftZchn">
    <w:name w:val="Tabellenüberschrift Zchn"/>
    <w:basedOn w:val="Absatz-Standardschriftart"/>
    <w:link w:val="Tabellenberschrift"/>
    <w:rsid w:val="00E57DF7"/>
    <w:rPr>
      <w:rFonts w:ascii="Gudea" w:eastAsiaTheme="minorHAnsi" w:hAnsi="Gudea" w:cs="Arial"/>
      <w:b/>
      <w:sz w:val="24"/>
      <w:szCs w:val="24"/>
      <w:lang w:eastAsia="en-US"/>
    </w:rPr>
  </w:style>
  <w:style w:type="character" w:customStyle="1" w:styleId="TabelleninhaltZchn">
    <w:name w:val="Tabelleninhalt Zchn"/>
    <w:basedOn w:val="Absatz-Standardschriftart"/>
    <w:link w:val="Tabelleninhalt"/>
    <w:rsid w:val="00E57DF7"/>
    <w:rPr>
      <w:rFonts w:ascii="Gudea" w:eastAsiaTheme="minorHAnsi" w:hAnsi="Gudea" w:cs="Arial"/>
      <w:color w:val="000000"/>
      <w:sz w:val="24"/>
      <w:szCs w:val="24"/>
      <w:lang w:eastAsia="en-US"/>
    </w:rPr>
  </w:style>
  <w:style w:type="table" w:styleId="Tabellenraster">
    <w:name w:val="Table Grid"/>
    <w:basedOn w:val="NormaleTabelle"/>
    <w:uiPriority w:val="59"/>
    <w:rsid w:val="00E57DF7"/>
    <w:pPr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E57DF7"/>
    <w:rPr>
      <w:b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E57DF7"/>
    <w:rPr>
      <w:rFonts w:ascii="Gudea" w:eastAsiaTheme="minorHAnsi" w:hAnsi="Gudea" w:cs="Arial"/>
      <w:b/>
      <w:color w:val="000000"/>
      <w:sz w:val="24"/>
      <w:szCs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F1382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97157944-4C4A-4F99-9AAB-E87F5E5B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2023-10-04-Anleitung-Dokumentvorlagen-lang-Word-beta.dotx</Template>
  <TotalTime>0</TotalTime>
  <Pages>4</Pages>
  <Words>100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Fankhänel, Joachim (ZSL)</dc:creator>
  <cp:keywords/>
  <dc:description/>
  <cp:lastModifiedBy>Joachim Fankhänel</cp:lastModifiedBy>
  <cp:revision>3</cp:revision>
  <dcterms:created xsi:type="dcterms:W3CDTF">2023-10-04T14:37:00Z</dcterms:created>
  <dcterms:modified xsi:type="dcterms:W3CDTF">2023-10-04T15:00:00Z</dcterms:modified>
</cp:coreProperties>
</file>