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87449" w14:textId="77777777" w:rsidR="00806A96" w:rsidRPr="00C74AB3" w:rsidRDefault="00806A96" w:rsidP="00263F44">
      <w:pPr>
        <w:pStyle w:val="Titel"/>
      </w:pPr>
      <w:r w:rsidRPr="00C74AB3">
        <w:t>Anleitung zum Einsatz der Dokumentvorlagen</w:t>
      </w:r>
    </w:p>
    <w:p w14:paraId="3A51E97D" w14:textId="77777777" w:rsidR="00806A96" w:rsidRPr="00C74AB3" w:rsidRDefault="00806A96" w:rsidP="00263F44">
      <w:pPr>
        <w:pStyle w:val="Untertitel"/>
      </w:pPr>
      <w:r w:rsidRPr="00C74AB3">
        <w:t>Version für Microsoft Word ab 2010</w:t>
      </w:r>
    </w:p>
    <w:p w14:paraId="7377397F" w14:textId="4BD0D961" w:rsidR="00806A96" w:rsidRPr="00C74AB3" w:rsidRDefault="00806A96" w:rsidP="00D46307">
      <w:pPr>
        <w:pStyle w:val="AutorenangabeErsteSeite"/>
        <w:spacing w:before="5703"/>
      </w:pPr>
      <w:r w:rsidRPr="00C74AB3">
        <w:t xml:space="preserve">Autorin/Autor: </w:t>
      </w:r>
      <w:r w:rsidR="00633CC6">
        <w:t xml:space="preserve">Weller, </w:t>
      </w:r>
      <w:proofErr w:type="spellStart"/>
      <w:r w:rsidR="00633CC6">
        <w:t>Sedding</w:t>
      </w:r>
      <w:proofErr w:type="spellEnd"/>
      <w:r w:rsidR="00633CC6">
        <w:t>, Fankhänel</w:t>
      </w:r>
    </w:p>
    <w:p w14:paraId="2CFF5C87" w14:textId="77777777" w:rsidR="005A2907" w:rsidRPr="00C74AB3" w:rsidRDefault="005A2907" w:rsidP="005A2907">
      <w:r w:rsidRPr="00C74AB3">
        <w:t xml:space="preserve">Datum: </w:t>
      </w:r>
      <w:r>
        <w:t>Mittwoch, 4. Oktober 2023</w:t>
      </w:r>
    </w:p>
    <w:p w14:paraId="1EC83CD3" w14:textId="39D511F8" w:rsidR="00806A96" w:rsidRPr="00C74AB3" w:rsidRDefault="005A2907" w:rsidP="00263F44">
      <w:r w:rsidRPr="00C74AB3">
        <w:t xml:space="preserve">Lizenz: </w:t>
      </w:r>
      <w:hyperlink r:id="rId9" w:history="1">
        <w:r w:rsidRPr="00046BB2">
          <w:rPr>
            <w:rStyle w:val="Hyperlink"/>
          </w:rPr>
          <w:t>CC BY-SA 4.</w:t>
        </w:r>
      </w:hyperlink>
      <w:hyperlink r:id="rId10" w:history="1">
        <w:r w:rsidRPr="00046BB2">
          <w:rPr>
            <w:rStyle w:val="Hyperlink"/>
          </w:rPr>
          <w:t>0 International</w:t>
        </w:r>
      </w:hyperlink>
      <w:r w:rsidR="00806A96" w:rsidRPr="00C74AB3">
        <w:t xml:space="preserve"> </w:t>
      </w:r>
    </w:p>
    <w:p w14:paraId="02D23369" w14:textId="77777777" w:rsidR="00125873" w:rsidRDefault="00125873" w:rsidP="00263F44">
      <w:pPr>
        <w:pStyle w:val="Inhaltsverzeichnisberschrift"/>
        <w:sectPr w:rsidR="00125873" w:rsidSect="00BA5A1F">
          <w:headerReference w:type="even" r:id="rId11"/>
          <w:headerReference w:type="default" r:id="rId12"/>
          <w:footerReference w:type="even" r:id="rId13"/>
          <w:footerReference w:type="default" r:id="rId14"/>
          <w:headerReference w:type="first" r:id="rId15"/>
          <w:footerReference w:type="first" r:id="rId16"/>
          <w:pgSz w:w="11906" w:h="16838" w:code="9"/>
          <w:pgMar w:top="851" w:right="1134" w:bottom="1134" w:left="1134" w:header="848" w:footer="0" w:gutter="0"/>
          <w:lnNumType w:countBy="1"/>
          <w:cols w:space="708"/>
          <w:titlePg/>
          <w:docGrid w:linePitch="360"/>
        </w:sectPr>
      </w:pPr>
    </w:p>
    <w:p w14:paraId="550B04EE" w14:textId="77777777" w:rsidR="00806A96" w:rsidRDefault="00806A96" w:rsidP="00263F44">
      <w:pPr>
        <w:pStyle w:val="Inhaltsverzeichnisberschrift"/>
      </w:pPr>
      <w:r w:rsidRPr="00C74AB3">
        <w:lastRenderedPageBreak/>
        <w:t>Inhaltsverzeichnis</w:t>
      </w:r>
    </w:p>
    <w:p w14:paraId="4FD2E4F0" w14:textId="7008B8CC" w:rsidR="00D46307" w:rsidRDefault="0049356E">
      <w:pPr>
        <w:pStyle w:val="Verzeichnis1"/>
        <w:tabs>
          <w:tab w:val="left" w:pos="480"/>
          <w:tab w:val="right" w:pos="9628"/>
        </w:tabs>
        <w:rPr>
          <w:rFonts w:asciiTheme="minorHAnsi" w:eastAsiaTheme="minorEastAsia" w:hAnsiTheme="minorHAnsi" w:cstheme="minorBidi"/>
          <w:noProof/>
          <w:sz w:val="22"/>
          <w:szCs w:val="22"/>
          <w:lang w:eastAsia="de-DE"/>
        </w:rPr>
      </w:pPr>
      <w:r>
        <w:fldChar w:fldCharType="begin"/>
      </w:r>
      <w:r w:rsidR="007F5051">
        <w:instrText xml:space="preserve"> TOC \o "1-1</w:instrText>
      </w:r>
      <w:r>
        <w:instrText xml:space="preserve">" \h \z \u </w:instrText>
      </w:r>
      <w:r>
        <w:fldChar w:fldCharType="separate"/>
      </w:r>
      <w:hyperlink w:anchor="_Toc147317214" w:history="1">
        <w:r w:rsidR="00D46307" w:rsidRPr="00501F82">
          <w:rPr>
            <w:rStyle w:val="Hyperlink"/>
            <w:noProof/>
          </w:rPr>
          <w:t>1</w:t>
        </w:r>
        <w:r w:rsidR="00D46307">
          <w:rPr>
            <w:rFonts w:asciiTheme="minorHAnsi" w:eastAsiaTheme="minorEastAsia" w:hAnsiTheme="minorHAnsi" w:cstheme="minorBidi"/>
            <w:noProof/>
            <w:sz w:val="22"/>
            <w:szCs w:val="22"/>
            <w:lang w:eastAsia="de-DE"/>
          </w:rPr>
          <w:tab/>
        </w:r>
        <w:r w:rsidR="00D46307" w:rsidRPr="00501F82">
          <w:rPr>
            <w:rStyle w:val="Hyperlink"/>
            <w:noProof/>
          </w:rPr>
          <w:t>Einleitung</w:t>
        </w:r>
        <w:r w:rsidR="00D46307">
          <w:rPr>
            <w:noProof/>
            <w:webHidden/>
          </w:rPr>
          <w:tab/>
        </w:r>
        <w:r w:rsidR="00D46307">
          <w:rPr>
            <w:noProof/>
            <w:webHidden/>
          </w:rPr>
          <w:fldChar w:fldCharType="begin"/>
        </w:r>
        <w:r w:rsidR="00D46307">
          <w:rPr>
            <w:noProof/>
            <w:webHidden/>
          </w:rPr>
          <w:instrText xml:space="preserve"> PAGEREF _Toc147317214 \h </w:instrText>
        </w:r>
        <w:r w:rsidR="00D46307">
          <w:rPr>
            <w:noProof/>
            <w:webHidden/>
          </w:rPr>
        </w:r>
        <w:r w:rsidR="00D46307">
          <w:rPr>
            <w:noProof/>
            <w:webHidden/>
          </w:rPr>
          <w:fldChar w:fldCharType="separate"/>
        </w:r>
        <w:r w:rsidR="000E44D2">
          <w:rPr>
            <w:noProof/>
            <w:webHidden/>
          </w:rPr>
          <w:t>3</w:t>
        </w:r>
        <w:r w:rsidR="00D46307">
          <w:rPr>
            <w:noProof/>
            <w:webHidden/>
          </w:rPr>
          <w:fldChar w:fldCharType="end"/>
        </w:r>
      </w:hyperlink>
    </w:p>
    <w:p w14:paraId="68A59E0E" w14:textId="6C9A23A0" w:rsidR="00D46307" w:rsidRDefault="00360BB9">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15" w:history="1">
        <w:r w:rsidR="00D46307" w:rsidRPr="00501F82">
          <w:rPr>
            <w:rStyle w:val="Hyperlink"/>
            <w:noProof/>
          </w:rPr>
          <w:t>2</w:t>
        </w:r>
        <w:r w:rsidR="00D46307">
          <w:rPr>
            <w:rFonts w:asciiTheme="minorHAnsi" w:eastAsiaTheme="minorEastAsia" w:hAnsiTheme="minorHAnsi" w:cstheme="minorBidi"/>
            <w:noProof/>
            <w:sz w:val="22"/>
            <w:szCs w:val="22"/>
            <w:lang w:eastAsia="de-DE"/>
          </w:rPr>
          <w:tab/>
        </w:r>
        <w:r w:rsidR="00D46307" w:rsidRPr="00501F82">
          <w:rPr>
            <w:rStyle w:val="Hyperlink"/>
            <w:noProof/>
          </w:rPr>
          <w:t>Grundlegende Einstellungen und Anmerkungen</w:t>
        </w:r>
        <w:r w:rsidR="00D46307">
          <w:rPr>
            <w:noProof/>
            <w:webHidden/>
          </w:rPr>
          <w:tab/>
        </w:r>
        <w:r w:rsidR="00D46307">
          <w:rPr>
            <w:noProof/>
            <w:webHidden/>
          </w:rPr>
          <w:fldChar w:fldCharType="begin"/>
        </w:r>
        <w:r w:rsidR="00D46307">
          <w:rPr>
            <w:noProof/>
            <w:webHidden/>
          </w:rPr>
          <w:instrText xml:space="preserve"> PAGEREF _Toc147317215 \h </w:instrText>
        </w:r>
        <w:r w:rsidR="00D46307">
          <w:rPr>
            <w:noProof/>
            <w:webHidden/>
          </w:rPr>
        </w:r>
        <w:r w:rsidR="00D46307">
          <w:rPr>
            <w:noProof/>
            <w:webHidden/>
          </w:rPr>
          <w:fldChar w:fldCharType="separate"/>
        </w:r>
        <w:r w:rsidR="000E44D2">
          <w:rPr>
            <w:noProof/>
            <w:webHidden/>
          </w:rPr>
          <w:t>4</w:t>
        </w:r>
        <w:r w:rsidR="00D46307">
          <w:rPr>
            <w:noProof/>
            <w:webHidden/>
          </w:rPr>
          <w:fldChar w:fldCharType="end"/>
        </w:r>
      </w:hyperlink>
    </w:p>
    <w:p w14:paraId="34AD7B3E" w14:textId="21F99B45" w:rsidR="00D46307" w:rsidRDefault="00360BB9">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16" w:history="1">
        <w:r w:rsidR="00D46307" w:rsidRPr="00501F82">
          <w:rPr>
            <w:rStyle w:val="Hyperlink"/>
            <w:noProof/>
          </w:rPr>
          <w:t>3</w:t>
        </w:r>
        <w:r w:rsidR="00D46307">
          <w:rPr>
            <w:rFonts w:asciiTheme="minorHAnsi" w:eastAsiaTheme="minorEastAsia" w:hAnsiTheme="minorHAnsi" w:cstheme="minorBidi"/>
            <w:noProof/>
            <w:sz w:val="22"/>
            <w:szCs w:val="22"/>
            <w:lang w:eastAsia="de-DE"/>
          </w:rPr>
          <w:tab/>
        </w:r>
        <w:r w:rsidR="00D46307" w:rsidRPr="00501F82">
          <w:rPr>
            <w:rStyle w:val="Hyperlink"/>
            <w:noProof/>
          </w:rPr>
          <w:t>Absatzvorlagen</w:t>
        </w:r>
        <w:r w:rsidR="00D46307">
          <w:rPr>
            <w:noProof/>
            <w:webHidden/>
          </w:rPr>
          <w:tab/>
        </w:r>
        <w:r w:rsidR="00D46307">
          <w:rPr>
            <w:noProof/>
            <w:webHidden/>
          </w:rPr>
          <w:fldChar w:fldCharType="begin"/>
        </w:r>
        <w:r w:rsidR="00D46307">
          <w:rPr>
            <w:noProof/>
            <w:webHidden/>
          </w:rPr>
          <w:instrText xml:space="preserve"> PAGEREF _Toc147317216 \h </w:instrText>
        </w:r>
        <w:r w:rsidR="00D46307">
          <w:rPr>
            <w:noProof/>
            <w:webHidden/>
          </w:rPr>
        </w:r>
        <w:r w:rsidR="00D46307">
          <w:rPr>
            <w:noProof/>
            <w:webHidden/>
          </w:rPr>
          <w:fldChar w:fldCharType="separate"/>
        </w:r>
        <w:r w:rsidR="000E44D2">
          <w:rPr>
            <w:noProof/>
            <w:webHidden/>
          </w:rPr>
          <w:t>6</w:t>
        </w:r>
        <w:r w:rsidR="00D46307">
          <w:rPr>
            <w:noProof/>
            <w:webHidden/>
          </w:rPr>
          <w:fldChar w:fldCharType="end"/>
        </w:r>
      </w:hyperlink>
    </w:p>
    <w:p w14:paraId="7E5DD289" w14:textId="779F7894" w:rsidR="00D46307" w:rsidRDefault="00360BB9">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17" w:history="1">
        <w:r w:rsidR="00D46307" w:rsidRPr="00501F82">
          <w:rPr>
            <w:rStyle w:val="Hyperlink"/>
            <w:noProof/>
          </w:rPr>
          <w:t>4</w:t>
        </w:r>
        <w:r w:rsidR="00D46307">
          <w:rPr>
            <w:rFonts w:asciiTheme="minorHAnsi" w:eastAsiaTheme="minorEastAsia" w:hAnsiTheme="minorHAnsi" w:cstheme="minorBidi"/>
            <w:noProof/>
            <w:sz w:val="22"/>
            <w:szCs w:val="22"/>
            <w:lang w:eastAsia="de-DE"/>
          </w:rPr>
          <w:tab/>
        </w:r>
        <w:r w:rsidR="00D46307" w:rsidRPr="00501F82">
          <w:rPr>
            <w:rStyle w:val="Hyperlink"/>
            <w:noProof/>
          </w:rPr>
          <w:t>Listenvorlagen</w:t>
        </w:r>
        <w:r w:rsidR="00D46307">
          <w:rPr>
            <w:noProof/>
            <w:webHidden/>
          </w:rPr>
          <w:tab/>
        </w:r>
        <w:r w:rsidR="00D46307">
          <w:rPr>
            <w:noProof/>
            <w:webHidden/>
          </w:rPr>
          <w:fldChar w:fldCharType="begin"/>
        </w:r>
        <w:r w:rsidR="00D46307">
          <w:rPr>
            <w:noProof/>
            <w:webHidden/>
          </w:rPr>
          <w:instrText xml:space="preserve"> PAGEREF _Toc147317217 \h </w:instrText>
        </w:r>
        <w:r w:rsidR="00D46307">
          <w:rPr>
            <w:noProof/>
            <w:webHidden/>
          </w:rPr>
        </w:r>
        <w:r w:rsidR="00D46307">
          <w:rPr>
            <w:noProof/>
            <w:webHidden/>
          </w:rPr>
          <w:fldChar w:fldCharType="separate"/>
        </w:r>
        <w:r w:rsidR="000E44D2">
          <w:rPr>
            <w:noProof/>
            <w:webHidden/>
          </w:rPr>
          <w:t>9</w:t>
        </w:r>
        <w:r w:rsidR="00D46307">
          <w:rPr>
            <w:noProof/>
            <w:webHidden/>
          </w:rPr>
          <w:fldChar w:fldCharType="end"/>
        </w:r>
      </w:hyperlink>
    </w:p>
    <w:p w14:paraId="7062C9E1" w14:textId="5E8E972F" w:rsidR="00D46307" w:rsidRDefault="00360BB9">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18" w:history="1">
        <w:r w:rsidR="00D46307" w:rsidRPr="00501F82">
          <w:rPr>
            <w:rStyle w:val="Hyperlink"/>
            <w:noProof/>
          </w:rPr>
          <w:t>5</w:t>
        </w:r>
        <w:r w:rsidR="00D46307">
          <w:rPr>
            <w:rFonts w:asciiTheme="minorHAnsi" w:eastAsiaTheme="minorEastAsia" w:hAnsiTheme="minorHAnsi" w:cstheme="minorBidi"/>
            <w:noProof/>
            <w:sz w:val="22"/>
            <w:szCs w:val="22"/>
            <w:lang w:eastAsia="de-DE"/>
          </w:rPr>
          <w:tab/>
        </w:r>
        <w:r w:rsidR="00D46307" w:rsidRPr="00501F82">
          <w:rPr>
            <w:rStyle w:val="Hyperlink"/>
            <w:noProof/>
          </w:rPr>
          <w:t>Tabellenvorlagen</w:t>
        </w:r>
        <w:r w:rsidR="00D46307">
          <w:rPr>
            <w:noProof/>
            <w:webHidden/>
          </w:rPr>
          <w:tab/>
        </w:r>
        <w:r w:rsidR="00D46307">
          <w:rPr>
            <w:noProof/>
            <w:webHidden/>
          </w:rPr>
          <w:fldChar w:fldCharType="begin"/>
        </w:r>
        <w:r w:rsidR="00D46307">
          <w:rPr>
            <w:noProof/>
            <w:webHidden/>
          </w:rPr>
          <w:instrText xml:space="preserve"> PAGEREF _Toc147317218 \h </w:instrText>
        </w:r>
        <w:r w:rsidR="00D46307">
          <w:rPr>
            <w:noProof/>
            <w:webHidden/>
          </w:rPr>
        </w:r>
        <w:r w:rsidR="00D46307">
          <w:rPr>
            <w:noProof/>
            <w:webHidden/>
          </w:rPr>
          <w:fldChar w:fldCharType="separate"/>
        </w:r>
        <w:r w:rsidR="000E44D2">
          <w:rPr>
            <w:noProof/>
            <w:webHidden/>
          </w:rPr>
          <w:t>10</w:t>
        </w:r>
        <w:r w:rsidR="00D46307">
          <w:rPr>
            <w:noProof/>
            <w:webHidden/>
          </w:rPr>
          <w:fldChar w:fldCharType="end"/>
        </w:r>
      </w:hyperlink>
    </w:p>
    <w:p w14:paraId="18E79D2C" w14:textId="1615331E" w:rsidR="00D46307" w:rsidRDefault="00360BB9">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19" w:history="1">
        <w:r w:rsidR="00D46307" w:rsidRPr="00501F82">
          <w:rPr>
            <w:rStyle w:val="Hyperlink"/>
            <w:noProof/>
          </w:rPr>
          <w:t>6</w:t>
        </w:r>
        <w:r w:rsidR="00D46307">
          <w:rPr>
            <w:rFonts w:asciiTheme="minorHAnsi" w:eastAsiaTheme="minorEastAsia" w:hAnsiTheme="minorHAnsi" w:cstheme="minorBidi"/>
            <w:noProof/>
            <w:sz w:val="22"/>
            <w:szCs w:val="22"/>
            <w:lang w:eastAsia="de-DE"/>
          </w:rPr>
          <w:tab/>
        </w:r>
        <w:r w:rsidR="00D46307" w:rsidRPr="00501F82">
          <w:rPr>
            <w:rStyle w:val="Hyperlink"/>
            <w:noProof/>
          </w:rPr>
          <w:t>Zeichenvorlagen</w:t>
        </w:r>
        <w:r w:rsidR="00D46307">
          <w:rPr>
            <w:noProof/>
            <w:webHidden/>
          </w:rPr>
          <w:tab/>
        </w:r>
        <w:r w:rsidR="00D46307">
          <w:rPr>
            <w:noProof/>
            <w:webHidden/>
          </w:rPr>
          <w:fldChar w:fldCharType="begin"/>
        </w:r>
        <w:r w:rsidR="00D46307">
          <w:rPr>
            <w:noProof/>
            <w:webHidden/>
          </w:rPr>
          <w:instrText xml:space="preserve"> PAGEREF _Toc147317219 \h </w:instrText>
        </w:r>
        <w:r w:rsidR="00D46307">
          <w:rPr>
            <w:noProof/>
            <w:webHidden/>
          </w:rPr>
        </w:r>
        <w:r w:rsidR="00D46307">
          <w:rPr>
            <w:noProof/>
            <w:webHidden/>
          </w:rPr>
          <w:fldChar w:fldCharType="separate"/>
        </w:r>
        <w:r w:rsidR="000E44D2">
          <w:rPr>
            <w:noProof/>
            <w:webHidden/>
          </w:rPr>
          <w:t>12</w:t>
        </w:r>
        <w:r w:rsidR="00D46307">
          <w:rPr>
            <w:noProof/>
            <w:webHidden/>
          </w:rPr>
          <w:fldChar w:fldCharType="end"/>
        </w:r>
      </w:hyperlink>
    </w:p>
    <w:p w14:paraId="08857223" w14:textId="07FE4A75" w:rsidR="00D46307" w:rsidRDefault="00360BB9">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20" w:history="1">
        <w:r w:rsidR="00D46307" w:rsidRPr="00501F82">
          <w:rPr>
            <w:rStyle w:val="Hyperlink"/>
            <w:noProof/>
          </w:rPr>
          <w:t>7</w:t>
        </w:r>
        <w:r w:rsidR="00D46307">
          <w:rPr>
            <w:rFonts w:asciiTheme="minorHAnsi" w:eastAsiaTheme="minorEastAsia" w:hAnsiTheme="minorHAnsi" w:cstheme="minorBidi"/>
            <w:noProof/>
            <w:sz w:val="22"/>
            <w:szCs w:val="22"/>
            <w:lang w:eastAsia="de-DE"/>
          </w:rPr>
          <w:tab/>
        </w:r>
        <w:r w:rsidR="00D46307" w:rsidRPr="00501F82">
          <w:rPr>
            <w:rStyle w:val="Hyperlink"/>
            <w:noProof/>
          </w:rPr>
          <w:t>Abbildungen</w:t>
        </w:r>
        <w:r w:rsidR="00D46307">
          <w:rPr>
            <w:noProof/>
            <w:webHidden/>
          </w:rPr>
          <w:tab/>
        </w:r>
        <w:r w:rsidR="00D46307">
          <w:rPr>
            <w:noProof/>
            <w:webHidden/>
          </w:rPr>
          <w:fldChar w:fldCharType="begin"/>
        </w:r>
        <w:r w:rsidR="00D46307">
          <w:rPr>
            <w:noProof/>
            <w:webHidden/>
          </w:rPr>
          <w:instrText xml:space="preserve"> PAGEREF _Toc147317220 \h </w:instrText>
        </w:r>
        <w:r w:rsidR="00D46307">
          <w:rPr>
            <w:noProof/>
            <w:webHidden/>
          </w:rPr>
        </w:r>
        <w:r w:rsidR="00D46307">
          <w:rPr>
            <w:noProof/>
            <w:webHidden/>
          </w:rPr>
          <w:fldChar w:fldCharType="separate"/>
        </w:r>
        <w:r w:rsidR="000E44D2">
          <w:rPr>
            <w:noProof/>
            <w:webHidden/>
          </w:rPr>
          <w:t>13</w:t>
        </w:r>
        <w:r w:rsidR="00D46307">
          <w:rPr>
            <w:noProof/>
            <w:webHidden/>
          </w:rPr>
          <w:fldChar w:fldCharType="end"/>
        </w:r>
      </w:hyperlink>
    </w:p>
    <w:p w14:paraId="02785154" w14:textId="29BBA90F" w:rsidR="00D46307" w:rsidRDefault="00360BB9">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21" w:history="1">
        <w:r w:rsidR="00D46307" w:rsidRPr="00501F82">
          <w:rPr>
            <w:rStyle w:val="Hyperlink"/>
            <w:noProof/>
          </w:rPr>
          <w:t>8</w:t>
        </w:r>
        <w:r w:rsidR="00D46307">
          <w:rPr>
            <w:rFonts w:asciiTheme="minorHAnsi" w:eastAsiaTheme="minorEastAsia" w:hAnsiTheme="minorHAnsi" w:cstheme="minorBidi"/>
            <w:noProof/>
            <w:sz w:val="22"/>
            <w:szCs w:val="22"/>
            <w:lang w:eastAsia="de-DE"/>
          </w:rPr>
          <w:tab/>
        </w:r>
        <w:r w:rsidR="00D46307" w:rsidRPr="00501F82">
          <w:rPr>
            <w:rStyle w:val="Hyperlink"/>
            <w:noProof/>
          </w:rPr>
          <w:t>Lineaturen</w:t>
        </w:r>
        <w:r w:rsidR="00D46307">
          <w:rPr>
            <w:noProof/>
            <w:webHidden/>
          </w:rPr>
          <w:tab/>
        </w:r>
        <w:r w:rsidR="00D46307">
          <w:rPr>
            <w:noProof/>
            <w:webHidden/>
          </w:rPr>
          <w:fldChar w:fldCharType="begin"/>
        </w:r>
        <w:r w:rsidR="00D46307">
          <w:rPr>
            <w:noProof/>
            <w:webHidden/>
          </w:rPr>
          <w:instrText xml:space="preserve"> PAGEREF _Toc147317221 \h </w:instrText>
        </w:r>
        <w:r w:rsidR="00D46307">
          <w:rPr>
            <w:noProof/>
            <w:webHidden/>
          </w:rPr>
        </w:r>
        <w:r w:rsidR="00D46307">
          <w:rPr>
            <w:noProof/>
            <w:webHidden/>
          </w:rPr>
          <w:fldChar w:fldCharType="separate"/>
        </w:r>
        <w:r w:rsidR="000E44D2">
          <w:rPr>
            <w:noProof/>
            <w:webHidden/>
          </w:rPr>
          <w:t>15</w:t>
        </w:r>
        <w:r w:rsidR="00D46307">
          <w:rPr>
            <w:noProof/>
            <w:webHidden/>
          </w:rPr>
          <w:fldChar w:fldCharType="end"/>
        </w:r>
      </w:hyperlink>
    </w:p>
    <w:p w14:paraId="5CD4C839" w14:textId="103C3E8A" w:rsidR="00D46307" w:rsidRDefault="00360BB9">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22" w:history="1">
        <w:r w:rsidR="00D46307" w:rsidRPr="00501F82">
          <w:rPr>
            <w:rStyle w:val="Hyperlink"/>
            <w:noProof/>
          </w:rPr>
          <w:t>9</w:t>
        </w:r>
        <w:r w:rsidR="00D46307">
          <w:rPr>
            <w:rFonts w:asciiTheme="minorHAnsi" w:eastAsiaTheme="minorEastAsia" w:hAnsiTheme="minorHAnsi" w:cstheme="minorBidi"/>
            <w:noProof/>
            <w:sz w:val="22"/>
            <w:szCs w:val="22"/>
            <w:lang w:eastAsia="de-DE"/>
          </w:rPr>
          <w:tab/>
        </w:r>
        <w:r w:rsidR="00D46307" w:rsidRPr="00501F82">
          <w:rPr>
            <w:rStyle w:val="Hyperlink"/>
            <w:noProof/>
          </w:rPr>
          <w:t>Quellenangaben</w:t>
        </w:r>
        <w:r w:rsidR="00D46307">
          <w:rPr>
            <w:noProof/>
            <w:webHidden/>
          </w:rPr>
          <w:tab/>
        </w:r>
        <w:r w:rsidR="00D46307">
          <w:rPr>
            <w:noProof/>
            <w:webHidden/>
          </w:rPr>
          <w:fldChar w:fldCharType="begin"/>
        </w:r>
        <w:r w:rsidR="00D46307">
          <w:rPr>
            <w:noProof/>
            <w:webHidden/>
          </w:rPr>
          <w:instrText xml:space="preserve"> PAGEREF _Toc147317222 \h </w:instrText>
        </w:r>
        <w:r w:rsidR="00D46307">
          <w:rPr>
            <w:noProof/>
            <w:webHidden/>
          </w:rPr>
        </w:r>
        <w:r w:rsidR="00D46307">
          <w:rPr>
            <w:noProof/>
            <w:webHidden/>
          </w:rPr>
          <w:fldChar w:fldCharType="separate"/>
        </w:r>
        <w:r w:rsidR="000E44D2">
          <w:rPr>
            <w:noProof/>
            <w:webHidden/>
          </w:rPr>
          <w:t>15</w:t>
        </w:r>
        <w:r w:rsidR="00D46307">
          <w:rPr>
            <w:noProof/>
            <w:webHidden/>
          </w:rPr>
          <w:fldChar w:fldCharType="end"/>
        </w:r>
      </w:hyperlink>
    </w:p>
    <w:p w14:paraId="6A122233" w14:textId="64D447D1" w:rsidR="00D46307" w:rsidRDefault="00360BB9">
      <w:pPr>
        <w:pStyle w:val="Verzeichnis1"/>
        <w:tabs>
          <w:tab w:val="left" w:pos="660"/>
          <w:tab w:val="right" w:pos="9628"/>
        </w:tabs>
        <w:rPr>
          <w:rFonts w:asciiTheme="minorHAnsi" w:eastAsiaTheme="minorEastAsia" w:hAnsiTheme="minorHAnsi" w:cstheme="minorBidi"/>
          <w:noProof/>
          <w:sz w:val="22"/>
          <w:szCs w:val="22"/>
          <w:lang w:eastAsia="de-DE"/>
        </w:rPr>
      </w:pPr>
      <w:hyperlink w:anchor="_Toc147317223" w:history="1">
        <w:r w:rsidR="00D46307" w:rsidRPr="00501F82">
          <w:rPr>
            <w:rStyle w:val="Hyperlink"/>
            <w:noProof/>
          </w:rPr>
          <w:t>10</w:t>
        </w:r>
        <w:r w:rsidR="00D46307">
          <w:rPr>
            <w:rFonts w:asciiTheme="minorHAnsi" w:eastAsiaTheme="minorEastAsia" w:hAnsiTheme="minorHAnsi" w:cstheme="minorBidi"/>
            <w:noProof/>
            <w:sz w:val="22"/>
            <w:szCs w:val="22"/>
            <w:lang w:eastAsia="de-DE"/>
          </w:rPr>
          <w:tab/>
        </w:r>
        <w:r w:rsidR="00D46307" w:rsidRPr="00501F82">
          <w:rPr>
            <w:rStyle w:val="Hyperlink"/>
            <w:noProof/>
          </w:rPr>
          <w:t>Eine Seite im Querformat</w:t>
        </w:r>
        <w:r w:rsidR="00D46307">
          <w:rPr>
            <w:noProof/>
            <w:webHidden/>
          </w:rPr>
          <w:tab/>
        </w:r>
        <w:r w:rsidR="00D46307">
          <w:rPr>
            <w:noProof/>
            <w:webHidden/>
          </w:rPr>
          <w:fldChar w:fldCharType="begin"/>
        </w:r>
        <w:r w:rsidR="00D46307">
          <w:rPr>
            <w:noProof/>
            <w:webHidden/>
          </w:rPr>
          <w:instrText xml:space="preserve"> PAGEREF _Toc147317223 \h </w:instrText>
        </w:r>
        <w:r w:rsidR="00D46307">
          <w:rPr>
            <w:noProof/>
            <w:webHidden/>
          </w:rPr>
        </w:r>
        <w:r w:rsidR="00D46307">
          <w:rPr>
            <w:noProof/>
            <w:webHidden/>
          </w:rPr>
          <w:fldChar w:fldCharType="separate"/>
        </w:r>
        <w:r w:rsidR="000E44D2">
          <w:rPr>
            <w:noProof/>
            <w:webHidden/>
          </w:rPr>
          <w:t>17</w:t>
        </w:r>
        <w:r w:rsidR="00D46307">
          <w:rPr>
            <w:noProof/>
            <w:webHidden/>
          </w:rPr>
          <w:fldChar w:fldCharType="end"/>
        </w:r>
      </w:hyperlink>
    </w:p>
    <w:p w14:paraId="54B6FA28" w14:textId="68A82117" w:rsidR="00D46307" w:rsidRDefault="00360BB9">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24" w:history="1">
        <w:r w:rsidR="00D46307" w:rsidRPr="00501F82">
          <w:rPr>
            <w:rStyle w:val="Hyperlink"/>
            <w:noProof/>
          </w:rPr>
          <w:t>11</w:t>
        </w:r>
        <w:r w:rsidR="00D46307">
          <w:rPr>
            <w:rFonts w:asciiTheme="minorHAnsi" w:eastAsiaTheme="minorEastAsia" w:hAnsiTheme="minorHAnsi" w:cstheme="minorBidi"/>
            <w:noProof/>
            <w:sz w:val="22"/>
            <w:szCs w:val="22"/>
            <w:lang w:eastAsia="de-DE"/>
          </w:rPr>
          <w:tab/>
        </w:r>
        <w:r w:rsidR="00D46307" w:rsidRPr="00501F82">
          <w:rPr>
            <w:rStyle w:val="Hyperlink"/>
            <w:noProof/>
          </w:rPr>
          <w:t>Verzeichnisse</w:t>
        </w:r>
        <w:r w:rsidR="00D46307">
          <w:rPr>
            <w:noProof/>
            <w:webHidden/>
          </w:rPr>
          <w:tab/>
        </w:r>
        <w:r w:rsidR="00D46307">
          <w:rPr>
            <w:noProof/>
            <w:webHidden/>
          </w:rPr>
          <w:fldChar w:fldCharType="begin"/>
        </w:r>
        <w:r w:rsidR="00D46307">
          <w:rPr>
            <w:noProof/>
            <w:webHidden/>
          </w:rPr>
          <w:instrText xml:space="preserve"> PAGEREF _Toc147317224 \h </w:instrText>
        </w:r>
        <w:r w:rsidR="00D46307">
          <w:rPr>
            <w:noProof/>
            <w:webHidden/>
          </w:rPr>
        </w:r>
        <w:r w:rsidR="00D46307">
          <w:rPr>
            <w:noProof/>
            <w:webHidden/>
          </w:rPr>
          <w:fldChar w:fldCharType="separate"/>
        </w:r>
        <w:r w:rsidR="000E44D2">
          <w:rPr>
            <w:noProof/>
            <w:webHidden/>
          </w:rPr>
          <w:t>18</w:t>
        </w:r>
        <w:r w:rsidR="00D46307">
          <w:rPr>
            <w:noProof/>
            <w:webHidden/>
          </w:rPr>
          <w:fldChar w:fldCharType="end"/>
        </w:r>
      </w:hyperlink>
    </w:p>
    <w:p w14:paraId="293A48AB" w14:textId="0AA7C57F" w:rsidR="007F5051" w:rsidRDefault="0049356E" w:rsidP="007F5051">
      <w:pPr>
        <w:rPr>
          <w:sz w:val="36"/>
          <w:szCs w:val="36"/>
        </w:rPr>
      </w:pPr>
      <w:r>
        <w:fldChar w:fldCharType="end"/>
      </w:r>
      <w:r w:rsidR="007F5051">
        <w:br w:type="page"/>
      </w:r>
    </w:p>
    <w:p w14:paraId="3C029466" w14:textId="77777777" w:rsidR="00806A96" w:rsidRPr="00B0722F" w:rsidRDefault="00806A96" w:rsidP="00B0722F">
      <w:pPr>
        <w:pStyle w:val="berschrift1"/>
      </w:pPr>
      <w:bookmarkStart w:id="0" w:name="_Toc147317214"/>
      <w:r w:rsidRPr="00C74AB3">
        <w:lastRenderedPageBreak/>
        <w:t>Einleitung</w:t>
      </w:r>
      <w:bookmarkEnd w:id="0"/>
    </w:p>
    <w:p w14:paraId="4A03E372" w14:textId="07E8391A" w:rsidR="00806A96" w:rsidRPr="005F52B1" w:rsidRDefault="00806A96" w:rsidP="00263F44">
      <w:r w:rsidRPr="005F52B1">
        <w:t>Formatvorlagen sorgen für ein einheitliches Aussehen über viele Dokumente hinweg. Sie sind Teil der Außenwirkung einer Institution. Weiter unterstützen diese wesentliche Aspekte der Barrierefreiheit und helfen so dabei, rechtliche Vorgaben einzuhalten.</w:t>
      </w:r>
    </w:p>
    <w:p w14:paraId="123976D1" w14:textId="77777777" w:rsidR="005735E9" w:rsidRPr="005F52B1" w:rsidRDefault="005735E9" w:rsidP="005735E9">
      <w:pPr>
        <w:rPr>
          <w:vanish/>
        </w:rPr>
      </w:pPr>
      <w:r w:rsidRPr="005F52B1">
        <w:rPr>
          <w:vanish/>
        </w:rPr>
        <w:t>Alte Version: Die zur Materialienerstellung einzusetzenden Dokumentvorlagen stehen Ihnen auf der Seite, von der Sie dieses Dokument heruntergeladen haben, zum Download zur Verfügung. Zum einen gibt es eine Langversion der Dokumentvorlage, die für umfangreichere Dokumente vorgesehen ist. Diese Vorlage enthält neben den Formatvorlagen unter anderem eine Titelseite und ein Inhaltsverzeichnis. Zum anderen gibt es eine Kurzversion, die für weniger komplexe Dokumente oder Unterrichtsmaterialien zum Einsatz kommt. Sie enthält ebenfalls alle Formatvorlagen, verzichtet aber auf die Titelseite und das Inhaltsverzeichnis, sodass Sie beim Öffnen der Vorlage lediglich eine weiße Seite vorfinden.</w:t>
      </w:r>
    </w:p>
    <w:p w14:paraId="418FE0B4" w14:textId="77777777" w:rsidR="00035065" w:rsidRPr="005F52B1" w:rsidRDefault="00035065" w:rsidP="00263F44">
      <w:r w:rsidRPr="005F52B1">
        <w:t>Die zur Material</w:t>
      </w:r>
      <w:r w:rsidR="00806A96" w:rsidRPr="005F52B1">
        <w:t>erstellung einzusetzenden Dokumentvorlagen stehen Ihnen auf der Seite, von der Sie dieses Dokument heruntergeladen hab</w:t>
      </w:r>
      <w:r w:rsidR="000C7E6C" w:rsidRPr="005F52B1">
        <w:t>en, zum Download zur Verfügung.</w:t>
      </w:r>
    </w:p>
    <w:p w14:paraId="42AA41AD" w14:textId="0051EE5E" w:rsidR="005F52B1" w:rsidRPr="005F52B1" w:rsidRDefault="005F52B1" w:rsidP="00263F44">
      <w:r w:rsidRPr="005F52B1">
        <w:t>Bitte beachten Sie, dass dort auch projektspezifische Dokumentenvorlagen mit anderen Logos zu finden sein k</w:t>
      </w:r>
      <w:r w:rsidRPr="005F52B1">
        <w:rPr>
          <w:rFonts w:hint="eastAsia"/>
        </w:rPr>
        <w:t>ö</w:t>
      </w:r>
      <w:r w:rsidRPr="005F52B1">
        <w:t>nnen – aktuell z.B. f</w:t>
      </w:r>
      <w:r w:rsidRPr="005F52B1">
        <w:rPr>
          <w:rFonts w:hint="eastAsia"/>
        </w:rPr>
        <w:t>ü</w:t>
      </w:r>
      <w:r w:rsidRPr="005F52B1">
        <w:t xml:space="preserve">r das Projekt </w:t>
      </w:r>
      <w:proofErr w:type="spellStart"/>
      <w:r w:rsidRPr="005F52B1">
        <w:t>Qube</w:t>
      </w:r>
      <w:proofErr w:type="spellEnd"/>
      <w:r w:rsidRPr="005F52B1">
        <w:t>-F.</w:t>
      </w:r>
    </w:p>
    <w:p w14:paraId="47AC3CBF" w14:textId="1E79D342" w:rsidR="00035065" w:rsidRPr="005F52B1" w:rsidRDefault="00806A96" w:rsidP="00263F44">
      <w:r w:rsidRPr="005F52B1">
        <w:t>Diese</w:t>
      </w:r>
      <w:r w:rsidR="00035065" w:rsidRPr="005F52B1">
        <w:t>s Dokument</w:t>
      </w:r>
      <w:r w:rsidRPr="005F52B1">
        <w:t xml:space="preserve"> enthält </w:t>
      </w:r>
      <w:r w:rsidR="00601D86" w:rsidRPr="005F52B1">
        <w:t xml:space="preserve">exemplarisch </w:t>
      </w:r>
      <w:r w:rsidRPr="005F52B1">
        <w:t xml:space="preserve">neben den Formatvorlagen </w:t>
      </w:r>
      <w:r w:rsidR="00BD195B" w:rsidRPr="005F52B1">
        <w:t xml:space="preserve">eine Titelseite, </w:t>
      </w:r>
      <w:r w:rsidRPr="005F52B1">
        <w:t>ein Inhaltsverzeichnis</w:t>
      </w:r>
      <w:r w:rsidR="00BD195B" w:rsidRPr="005F52B1">
        <w:t>, Grafiken und Bilder, ein Abbildungsverzeichnis, ein Literaturverzeichnis und eine integrierte Seite im Querformat</w:t>
      </w:r>
      <w:r w:rsidRPr="005F52B1">
        <w:t xml:space="preserve">. </w:t>
      </w:r>
    </w:p>
    <w:p w14:paraId="35A33FAF" w14:textId="77777777" w:rsidR="00806A96" w:rsidRPr="005F52B1" w:rsidRDefault="00035065" w:rsidP="00263F44">
      <w:r w:rsidRPr="005F52B1">
        <w:t xml:space="preserve">Zum </w:t>
      </w:r>
      <w:r w:rsidR="00601D86" w:rsidRPr="005F52B1">
        <w:t xml:space="preserve">Erstellen von Material bieten wir Ihnen zum einen eine </w:t>
      </w:r>
      <w:r w:rsidRPr="005F52B1">
        <w:t>Dokumentvorlage</w:t>
      </w:r>
      <w:r w:rsidR="00601D86" w:rsidRPr="005F52B1">
        <w:t xml:space="preserve"> als Langversion</w:t>
      </w:r>
      <w:r w:rsidRPr="005F52B1">
        <w:t xml:space="preserve"> </w:t>
      </w:r>
      <w:r w:rsidR="000A2FD9" w:rsidRPr="005F52B1">
        <w:t>mit Titelseite</w:t>
      </w:r>
      <w:r w:rsidR="00BA4783" w:rsidRPr="005F52B1">
        <w:t xml:space="preserve"> plus Inhaltsverzeichnis</w:t>
      </w:r>
      <w:r w:rsidR="000A2FD9" w:rsidRPr="005F52B1">
        <w:t xml:space="preserve"> </w:t>
      </w:r>
      <w:r w:rsidRPr="005F52B1">
        <w:t>für umfangreichere Dokumente</w:t>
      </w:r>
      <w:r w:rsidR="000A2FD9" w:rsidRPr="005F52B1">
        <w:t xml:space="preserve"> </w:t>
      </w:r>
      <w:r w:rsidR="00601D86" w:rsidRPr="005F52B1">
        <w:t xml:space="preserve">an und </w:t>
      </w:r>
      <w:r w:rsidRPr="005F52B1">
        <w:t xml:space="preserve">eine Kurzversion als leere Seite. </w:t>
      </w:r>
      <w:r w:rsidR="00601D86" w:rsidRPr="005F52B1">
        <w:t xml:space="preserve">Die Kurzversion kommt </w:t>
      </w:r>
      <w:r w:rsidR="00806A96" w:rsidRPr="005F52B1">
        <w:t>für weniger komplexe Dokumente oder Unterrichtsmaterialien zum Einsatz. Sie enthält ebenfalls alle Formatvorlagen.</w:t>
      </w:r>
    </w:p>
    <w:p w14:paraId="52CEDD50" w14:textId="3B751DAC" w:rsidR="00806A96" w:rsidRPr="005F52B1" w:rsidRDefault="00806A96" w:rsidP="00263F44">
      <w:r w:rsidRPr="005F52B1">
        <w:t xml:space="preserve">Nutzen Sie dabei konsequent die in den Dokumentenvorlagen zur Verfügung stehenden Formatvorlagen. Sie </w:t>
      </w:r>
      <w:r w:rsidR="004C2136" w:rsidRPr="005F52B1">
        <w:t>blenden</w:t>
      </w:r>
      <w:r w:rsidRPr="005F52B1">
        <w:t xml:space="preserve"> diese in Word 2010ff </w:t>
      </w:r>
      <w:r w:rsidR="004C2136" w:rsidRPr="005F52B1">
        <w:t xml:space="preserve">ein </w:t>
      </w:r>
      <w:r w:rsidRPr="005F52B1">
        <w:t xml:space="preserve">über </w:t>
      </w:r>
      <w:r w:rsidRPr="005F52B1">
        <w:rPr>
          <w:rStyle w:val="BetontKursiv"/>
        </w:rPr>
        <w:t>Start – Formatvorlagen – Schaler unten</w:t>
      </w:r>
      <w:r w:rsidR="007A1BAD" w:rsidRPr="005F52B1">
        <w:rPr>
          <w:rStyle w:val="BetontKursiv"/>
        </w:rPr>
        <w:t xml:space="preserve"> </w:t>
      </w:r>
      <w:r w:rsidRPr="005F52B1">
        <w:rPr>
          <w:rStyle w:val="BetontKursiv"/>
        </w:rPr>
        <w:t>rechts</w:t>
      </w:r>
      <w:r w:rsidRPr="005F52B1">
        <w:t xml:space="preserve"> (oder </w:t>
      </w:r>
      <w:r w:rsidRPr="005F52B1">
        <w:rPr>
          <w:rStyle w:val="BetontKursiv"/>
        </w:rPr>
        <w:t>Alt Strg Umschalt</w:t>
      </w:r>
      <w:r w:rsidR="00601D86" w:rsidRPr="005F52B1">
        <w:rPr>
          <w:rStyle w:val="BetontKursiv"/>
        </w:rPr>
        <w:t xml:space="preserve"> </w:t>
      </w:r>
      <w:r w:rsidRPr="005F52B1">
        <w:rPr>
          <w:rStyle w:val="BetontKursiv"/>
        </w:rPr>
        <w:t>S</w:t>
      </w:r>
      <w:r w:rsidRPr="005F52B1">
        <w:t>). In der sich öffnenden Seitenleiste finden Sie unten einen Schalter um den Formatinspektor zu öffnen.</w:t>
      </w:r>
      <w:r w:rsidR="004B2484" w:rsidRPr="005F52B1">
        <w:t xml:space="preserve"> Dieser zeigt Ihnen die für den bearbeiteten Absatz aktuelle Formatvorlage an.</w:t>
      </w:r>
    </w:p>
    <w:p w14:paraId="650D1D80" w14:textId="77579E84" w:rsidR="00601D86" w:rsidRPr="005F52B1" w:rsidRDefault="00601D86" w:rsidP="00601D86">
      <w:r w:rsidRPr="005F52B1">
        <w:t>Beim Formatieren des Textes</w:t>
      </w:r>
      <w:r w:rsidR="004B2484" w:rsidRPr="005F52B1">
        <w:t xml:space="preserve"> mit Hilfe der Formatvorlagen</w:t>
      </w:r>
      <w:r w:rsidRPr="005F52B1">
        <w:t xml:space="preserve">, </w:t>
      </w:r>
      <w:r w:rsidR="004B2484" w:rsidRPr="005F52B1">
        <w:t xml:space="preserve">kommt es vor, dass Word Sie </w:t>
      </w:r>
      <w:r w:rsidRPr="005F52B1">
        <w:t>– sobald Sie auf</w:t>
      </w:r>
      <w:r w:rsidR="00AA4CD0" w:rsidRPr="005F52B1">
        <w:t xml:space="preserve"> die Formatvorlage doppelklick</w:t>
      </w:r>
      <w:r w:rsidRPr="005F52B1">
        <w:t>en –</w:t>
      </w:r>
      <w:r w:rsidR="0009635B" w:rsidRPr="005F52B1">
        <w:t xml:space="preserve"> gefragt werden</w:t>
      </w:r>
      <w:r w:rsidRPr="005F52B1">
        <w:t xml:space="preserve">, ob die bestehende Formatvorlage geändert werden soll oder die gespeicherten Infos in den markierten Text übertragen werden sollen. </w:t>
      </w:r>
      <w:r w:rsidRPr="005F52B1">
        <w:rPr>
          <w:rStyle w:val="BetontKursiv"/>
        </w:rPr>
        <w:t>Wählen Sie: unbedingt „der Markierung wieder zuweisen“!</w:t>
      </w:r>
      <w:r w:rsidRPr="005F52B1">
        <w:t xml:space="preserve"> Andernfalls zerstören Sie die Formatvorlagen!</w:t>
      </w:r>
    </w:p>
    <w:p w14:paraId="4331B6BA" w14:textId="77777777" w:rsidR="00C8127F" w:rsidRDefault="00C8127F" w:rsidP="00B347F2">
      <w:pPr>
        <w:pStyle w:val="Textkrperzentriert"/>
      </w:pPr>
      <w:r>
        <w:rPr>
          <w:noProof/>
          <w:lang w:eastAsia="de-DE" w:bidi="ar-SA"/>
        </w:rPr>
        <w:lastRenderedPageBreak/>
        <w:drawing>
          <wp:inline distT="0" distB="0" distL="0" distR="0" wp14:anchorId="12CE948C" wp14:editId="5CC4851A">
            <wp:extent cx="3590925" cy="1590675"/>
            <wp:effectExtent l="0" t="0" r="9525" b="9525"/>
            <wp:docPr id="19" name="Grafik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a:blip r:embed="rId17"/>
                    <a:stretch>
                      <a:fillRect/>
                    </a:stretch>
                  </pic:blipFill>
                  <pic:spPr>
                    <a:xfrm>
                      <a:off x="0" y="0"/>
                      <a:ext cx="3590925" cy="1590675"/>
                    </a:xfrm>
                    <a:prstGeom prst="rect">
                      <a:avLst/>
                    </a:prstGeom>
                  </pic:spPr>
                </pic:pic>
              </a:graphicData>
            </a:graphic>
          </wp:inline>
        </w:drawing>
      </w:r>
    </w:p>
    <w:p w14:paraId="653BE7BE" w14:textId="14F33446" w:rsidR="00C8127F" w:rsidRPr="00573E4F" w:rsidRDefault="00C8127F" w:rsidP="00B347F2">
      <w:pPr>
        <w:pStyle w:val="Beschriftung"/>
      </w:pPr>
      <w:bookmarkStart w:id="1" w:name="_Toc147315378"/>
      <w:r w:rsidRPr="00573E4F">
        <w:t xml:space="preserve">Abbildung </w:t>
      </w:r>
      <w:r w:rsidR="00360BB9">
        <w:fldChar w:fldCharType="begin"/>
      </w:r>
      <w:r w:rsidR="00360BB9">
        <w:instrText xml:space="preserve"> SEQ Abbildung \* ARABIC </w:instrText>
      </w:r>
      <w:r w:rsidR="00360BB9">
        <w:fldChar w:fldCharType="separate"/>
      </w:r>
      <w:r w:rsidR="000E44D2">
        <w:rPr>
          <w:noProof/>
        </w:rPr>
        <w:t>1</w:t>
      </w:r>
      <w:r w:rsidR="00360BB9">
        <w:rPr>
          <w:noProof/>
        </w:rPr>
        <w:fldChar w:fldCharType="end"/>
      </w:r>
      <w:r w:rsidRPr="00573E4F">
        <w:t>: Dialog Formatvorlage ändern</w:t>
      </w:r>
      <w:bookmarkEnd w:id="1"/>
    </w:p>
    <w:p w14:paraId="46364CA0" w14:textId="70EB07C1" w:rsidR="00C8127F" w:rsidRDefault="00C8127F" w:rsidP="00C8127F">
      <w:r w:rsidRPr="00C74AB3">
        <w:t>Ganz allgemein ist bei der Arbeit mit Formatvorlagen zu beachten: Wenn Sie die Arbeit an einem Dokument z. B. mit Word begonnen haben, dann bleiben Sie bei dieser Software, bis das Dokument inklusive aller Seitenumbrüche fertig gestellt wurde. Mischen Sie also keine Software (Libre</w:t>
      </w:r>
      <w:r w:rsidR="0009635B">
        <w:t>O</w:t>
      </w:r>
      <w:r w:rsidRPr="00C74AB3">
        <w:t>ffice, MS-Office, Collabora Office, Only</w:t>
      </w:r>
      <w:r w:rsidR="0009635B">
        <w:t>O</w:t>
      </w:r>
      <w:r w:rsidRPr="00C74AB3">
        <w:t xml:space="preserve">ffice) oder verschiedene </w:t>
      </w:r>
      <w:r w:rsidR="00244304">
        <w:t>V</w:t>
      </w:r>
      <w:r w:rsidR="0009635B">
        <w:t>er</w:t>
      </w:r>
      <w:r w:rsidRPr="00C74AB3">
        <w:t>sionsstände der von Ihnen genutzten Software. Das führt in fast allen Fällen zu kaum noch korrigierbaren Ergebnissen.</w:t>
      </w:r>
    </w:p>
    <w:p w14:paraId="2C265F7B" w14:textId="77777777" w:rsidR="004B1AE5" w:rsidRDefault="004B1AE5" w:rsidP="00B0722F">
      <w:pPr>
        <w:pStyle w:val="berschrift1"/>
      </w:pPr>
      <w:bookmarkStart w:id="2" w:name="_Toc147317215"/>
      <w:r>
        <w:t>Grundlegende Einstellungen und Anmerkungen</w:t>
      </w:r>
      <w:bookmarkEnd w:id="2"/>
    </w:p>
    <w:p w14:paraId="5729C4DA" w14:textId="77777777" w:rsidR="004B1AE5" w:rsidRPr="00C74AB3" w:rsidRDefault="004B1AE5" w:rsidP="004B1AE5">
      <w:pPr>
        <w:pStyle w:val="berschrift2"/>
      </w:pPr>
      <w:r w:rsidRPr="00C74AB3">
        <w:t>Schriftarten</w:t>
      </w:r>
    </w:p>
    <w:p w14:paraId="7871D0DC" w14:textId="4EDED949" w:rsidR="004B1AE5" w:rsidRPr="00C74AB3" w:rsidRDefault="004B1AE5" w:rsidP="004B1AE5">
      <w:r w:rsidRPr="00C74AB3">
        <w:t xml:space="preserve">Die Dokumentvorlagen verwenden die Schriftart Gudea aus dem Landes-CI. Gudea wurde von Augustina Mingote entworfen und </w:t>
      </w:r>
      <w:r w:rsidR="00AA4CD0">
        <w:t xml:space="preserve">unterliegt der </w:t>
      </w:r>
      <w:hyperlink r:id="rId18" w:tgtFrame="_blank" w:history="1">
        <w:r w:rsidR="00AA4CD0">
          <w:rPr>
            <w:rStyle w:val="Hyperlink"/>
          </w:rPr>
          <w:t>SIL Open Font License (OFL)</w:t>
        </w:r>
      </w:hyperlink>
      <w:r w:rsidR="00AA4CD0">
        <w:t xml:space="preserve">. Des Weiteren kommt die Schriftart FreeMono zum Einsatz, die unter der </w:t>
      </w:r>
      <w:hyperlink r:id="rId19" w:tgtFrame="_blank" w:history="1">
        <w:r w:rsidR="00AA4CD0">
          <w:rPr>
            <w:rStyle w:val="Hyperlink"/>
          </w:rPr>
          <w:t>GPL</w:t>
        </w:r>
      </w:hyperlink>
      <w:r w:rsidR="00AA4CD0">
        <w:t xml:space="preserve"> lizenziert</w:t>
      </w:r>
      <w:r w:rsidRPr="00C74AB3">
        <w:t xml:space="preserve"> ist.</w:t>
      </w:r>
    </w:p>
    <w:p w14:paraId="416676D1" w14:textId="087F8318" w:rsidR="004B1AE5" w:rsidRPr="00C74AB3" w:rsidRDefault="004B1AE5" w:rsidP="004B1AE5">
      <w:r w:rsidRPr="00C74AB3">
        <w:t xml:space="preserve">Beide Schriftarten stehen Ihnen auf der Seite, von der Sie dieses Dokument heruntergeladen haben, zum Download zur Verfügung. Sie finden diese Schriften aber auch auf vielen Font-Seiten im Internet zum Download angeboten – für Gudea z. B. bei </w:t>
      </w:r>
      <w:hyperlink r:id="rId20" w:tgtFrame="_blank">
        <w:r w:rsidRPr="00C74AB3">
          <w:rPr>
            <w:rStyle w:val="Hyperlink"/>
          </w:rPr>
          <w:t>Google</w:t>
        </w:r>
      </w:hyperlink>
      <w:r w:rsidRPr="00C74AB3">
        <w:t xml:space="preserve"> oder </w:t>
      </w:r>
      <w:hyperlink r:id="rId21" w:tgtFrame="_blank">
        <w:r w:rsidRPr="00C74AB3">
          <w:rPr>
            <w:rStyle w:val="Hyperlink"/>
          </w:rPr>
          <w:t>AllFont</w:t>
        </w:r>
      </w:hyperlink>
      <w:r w:rsidRPr="00C74AB3">
        <w:t xml:space="preserve"> und für FreeMono z. B. bei </w:t>
      </w:r>
      <w:hyperlink r:id="rId22" w:tgtFrame="_blank">
        <w:r w:rsidRPr="00C74AB3">
          <w:rPr>
            <w:rStyle w:val="Hyperlink"/>
          </w:rPr>
          <w:t>Fontspace</w:t>
        </w:r>
      </w:hyperlink>
      <w:r w:rsidRPr="00C74AB3">
        <w:t>.</w:t>
      </w:r>
      <w:r w:rsidR="005F52B1">
        <w:t xml:space="preserve"> Nach dem Download und auspacken können sie per Rechtsklick die Schrift von Windows installieren lassen.</w:t>
      </w:r>
    </w:p>
    <w:p w14:paraId="12E9032D" w14:textId="77777777" w:rsidR="004B1AE5" w:rsidRPr="005F52B1" w:rsidRDefault="004C2136" w:rsidP="004B1AE5">
      <w:pPr>
        <w:pStyle w:val="berschrift2"/>
      </w:pPr>
      <w:r w:rsidRPr="005F52B1">
        <w:t>Dokument</w:t>
      </w:r>
      <w:r w:rsidR="004B1AE5" w:rsidRPr="005F52B1">
        <w:t>vorlagen</w:t>
      </w:r>
      <w:r w:rsidRPr="005F52B1">
        <w:t xml:space="preserve"> und Seitenformate</w:t>
      </w:r>
    </w:p>
    <w:p w14:paraId="102B8142" w14:textId="77777777" w:rsidR="004B1AE5" w:rsidRPr="00C74AB3" w:rsidRDefault="004B1AE5" w:rsidP="004B1AE5">
      <w:r w:rsidRPr="00C74AB3">
        <w:t xml:space="preserve">Die Vorlagen zum Arbeiten laden Sie sich herunter und speichern sie am einfachsten in einen Ordner. </w:t>
      </w:r>
      <w:r>
        <w:t>Per</w:t>
      </w:r>
      <w:r w:rsidRPr="00C74AB3">
        <w:t xml:space="preserve"> Doppelklick </w:t>
      </w:r>
      <w:r>
        <w:t xml:space="preserve">erzeugen Sie daraus </w:t>
      </w:r>
      <w:r w:rsidRPr="00C74AB3">
        <w:t>ein neues Dokument.</w:t>
      </w:r>
    </w:p>
    <w:p w14:paraId="700A8562" w14:textId="77777777" w:rsidR="004B1AE5" w:rsidRPr="00C74AB3" w:rsidRDefault="004B1AE5" w:rsidP="004B1AE5">
      <w:r w:rsidRPr="00C74AB3">
        <w:t xml:space="preserve">Alternative: Sie können Die Vorlagen auch </w:t>
      </w:r>
      <w:r w:rsidR="00FD5C5F">
        <w:t xml:space="preserve">bleibend </w:t>
      </w:r>
      <w:r w:rsidRPr="00C74AB3">
        <w:t>im Vorlagenverzeichnis von Word hinterlegen.</w:t>
      </w:r>
    </w:p>
    <w:p w14:paraId="5EABFA95" w14:textId="77777777" w:rsidR="004B1AE5" w:rsidRPr="00C74AB3" w:rsidRDefault="004B1AE5" w:rsidP="004B1AE5">
      <w:r w:rsidRPr="00C74AB3">
        <w:t>Dieses Dokument verwendet</w:t>
      </w:r>
      <w:r>
        <w:t>, durch Abschnitte getrennt,</w:t>
      </w:r>
      <w:r w:rsidRPr="00C74AB3">
        <w:t xml:space="preserve"> die folgenden Seitenvorlagen:</w:t>
      </w:r>
    </w:p>
    <w:p w14:paraId="06B91B3F" w14:textId="77777777" w:rsidR="004B1AE5" w:rsidRPr="00C74AB3" w:rsidRDefault="004B1AE5" w:rsidP="0009635B">
      <w:pPr>
        <w:pStyle w:val="AufzhlungszeichenPunkt"/>
      </w:pPr>
      <w:r w:rsidRPr="00C74AB3">
        <w:t>Titelseite im DIN A4 Hochformat (Erste Seite)</w:t>
      </w:r>
    </w:p>
    <w:p w14:paraId="0656EFB2" w14:textId="03957213" w:rsidR="004B1AE5" w:rsidRPr="00C74AB3" w:rsidRDefault="004B1AE5" w:rsidP="0009635B">
      <w:pPr>
        <w:pStyle w:val="AufzhlungszeichenPunkt"/>
      </w:pPr>
      <w:r w:rsidRPr="00C74AB3">
        <w:t>DIN A4 Hochformat (Standard)</w:t>
      </w:r>
    </w:p>
    <w:p w14:paraId="50362ECB" w14:textId="77777777" w:rsidR="004B1AE5" w:rsidRPr="00C74AB3" w:rsidRDefault="004B1AE5" w:rsidP="0009635B">
      <w:pPr>
        <w:pStyle w:val="AufzhlungszeichenPunkt"/>
      </w:pPr>
      <w:r w:rsidRPr="00C74AB3">
        <w:t>DIN A4 Querformat (Querformat)</w:t>
      </w:r>
    </w:p>
    <w:p w14:paraId="49AE0540" w14:textId="77777777" w:rsidR="004B1AE5" w:rsidRPr="00C74AB3" w:rsidRDefault="00FD5C5F" w:rsidP="004B1AE5">
      <w:r>
        <w:lastRenderedPageBreak/>
        <w:t>Kurz vor</w:t>
      </w:r>
      <w:r w:rsidR="004B1AE5" w:rsidRPr="00C74AB3">
        <w:t xml:space="preserve"> Ende dieses Dokumentes finden Sie ein Beispiel für eine einzelne Seite im Querformat – und wie Sie eine solche erzeugen.</w:t>
      </w:r>
    </w:p>
    <w:p w14:paraId="340C4A7B" w14:textId="77777777" w:rsidR="004B1AE5" w:rsidRPr="00C74AB3" w:rsidRDefault="004B1AE5" w:rsidP="004B1AE5">
      <w:r w:rsidRPr="00C74AB3">
        <w:t xml:space="preserve">Word bietet keine speziellen Seitenvorlagen. Möchten Sie im laufenden Dokument Seitenformate ändern, müssen Sie einen neuen Abschnitt einfügen (Abschnittsumbruch). Über: </w:t>
      </w:r>
      <w:r w:rsidRPr="005D74F8">
        <w:rPr>
          <w:rStyle w:val="BetontKursiv"/>
        </w:rPr>
        <w:t>Layout – Seite einrichten – Umbrüche – nächste Seite</w:t>
      </w:r>
      <w:r w:rsidRPr="00C74AB3">
        <w:t>, definieren Sie einen neuen Abschnitt.</w:t>
      </w:r>
    </w:p>
    <w:p w14:paraId="56922F8B" w14:textId="77777777" w:rsidR="004B1AE5" w:rsidRPr="00C74AB3" w:rsidRDefault="004B1AE5" w:rsidP="004B1AE5">
      <w:r w:rsidRPr="00C74AB3">
        <w:t xml:space="preserve">Ein einfacher Seitenwechsel gelingt auch durch Drücken von </w:t>
      </w:r>
      <w:r w:rsidRPr="005D74F8">
        <w:rPr>
          <w:rStyle w:val="BetontKursiv"/>
        </w:rPr>
        <w:t>Strg + Eingabetaste</w:t>
      </w:r>
      <w:r w:rsidRPr="00C74AB3">
        <w:t>.</w:t>
      </w:r>
    </w:p>
    <w:p w14:paraId="4136BFB0" w14:textId="77777777" w:rsidR="00806A96" w:rsidRPr="00C74AB3" w:rsidRDefault="00806A96" w:rsidP="004B1AE5">
      <w:pPr>
        <w:pStyle w:val="berschrift2"/>
      </w:pPr>
      <w:r w:rsidRPr="00C74AB3">
        <w:t>Titel</w:t>
      </w:r>
    </w:p>
    <w:p w14:paraId="6C6494C2" w14:textId="77777777" w:rsidR="00806A96" w:rsidRPr="00C74AB3" w:rsidRDefault="000E4A64" w:rsidP="00263F44">
      <w:r w:rsidRPr="005F52B1">
        <w:t xml:space="preserve">Jedes Dokument benötigt in den gespeicherten Eigenschaften einen Titel. </w:t>
      </w:r>
      <w:r w:rsidR="0063086E" w:rsidRPr="005F52B1">
        <w:t xml:space="preserve">Legen </w:t>
      </w:r>
      <w:r w:rsidR="0063086E">
        <w:t xml:space="preserve">Sie </w:t>
      </w:r>
      <w:r>
        <w:t>den</w:t>
      </w:r>
      <w:r w:rsidR="00806A96" w:rsidRPr="00C74AB3">
        <w:t xml:space="preserve"> Dokumententitel </w:t>
      </w:r>
      <w:r w:rsidR="0063086E">
        <w:t xml:space="preserve">wie folgt fest: </w:t>
      </w:r>
      <w:r w:rsidR="0063086E" w:rsidRPr="00D727DB">
        <w:rPr>
          <w:rStyle w:val="Kursiv-Text"/>
        </w:rPr>
        <w:t>Datei – Informationen – Eigenschaften –</w:t>
      </w:r>
      <w:r w:rsidR="004B1AE5" w:rsidRPr="00D727DB">
        <w:rPr>
          <w:rStyle w:val="Kursiv-Text"/>
        </w:rPr>
        <w:t xml:space="preserve"> Titel</w:t>
      </w:r>
      <w:r w:rsidR="004B1AE5">
        <w:t>.</w:t>
      </w:r>
    </w:p>
    <w:p w14:paraId="69ABBDCD" w14:textId="0E0913AF" w:rsidR="00806A96" w:rsidRDefault="00554717" w:rsidP="00263F44">
      <w:r>
        <w:t xml:space="preserve">Um </w:t>
      </w:r>
      <w:r w:rsidR="000E4A64">
        <w:t>einen</w:t>
      </w:r>
      <w:r>
        <w:t xml:space="preserve"> Titel auf einer Titelseite zu </w:t>
      </w:r>
      <w:r w:rsidR="0063086E">
        <w:t xml:space="preserve">formatieren </w:t>
      </w:r>
      <w:r>
        <w:t xml:space="preserve">verwenden Sie </w:t>
      </w:r>
      <w:r w:rsidR="0063086E">
        <w:t xml:space="preserve">die entsprechende </w:t>
      </w:r>
      <w:r w:rsidR="004B1AE5">
        <w:t xml:space="preserve">gleichnamige </w:t>
      </w:r>
      <w:r w:rsidR="0063086E">
        <w:t xml:space="preserve">Formatvorlage </w:t>
      </w:r>
      <w:r w:rsidR="0063086E" w:rsidRPr="00292BAF">
        <w:rPr>
          <w:i/>
        </w:rPr>
        <w:t>Titel</w:t>
      </w:r>
      <w:r w:rsidR="0063086E">
        <w:t xml:space="preserve"> </w:t>
      </w:r>
      <w:r w:rsidR="004B1AE5">
        <w:t>über</w:t>
      </w:r>
      <w:r w:rsidR="0063086E">
        <w:t xml:space="preserve">: </w:t>
      </w:r>
      <w:r w:rsidR="00806A96" w:rsidRPr="002606E0">
        <w:rPr>
          <w:rStyle w:val="BetontKursiv"/>
        </w:rPr>
        <w:t>Start – Formatvorlagen – Titel.</w:t>
      </w:r>
    </w:p>
    <w:p w14:paraId="7C9D4DE4" w14:textId="77777777" w:rsidR="00F66096" w:rsidRDefault="00F66096" w:rsidP="004B1AE5">
      <w:pPr>
        <w:pStyle w:val="berschrift2"/>
      </w:pPr>
      <w:r>
        <w:t>Sprache</w:t>
      </w:r>
      <w:r w:rsidR="009F4E5F">
        <w:t>instellungen</w:t>
      </w:r>
    </w:p>
    <w:p w14:paraId="39C21DAA" w14:textId="77777777" w:rsidR="00E6580F" w:rsidRDefault="0097339B" w:rsidP="00F66096">
      <w:r>
        <w:t xml:space="preserve">Damit ein Screenreader Text korrekt vorlesen kann, benötig er </w:t>
      </w:r>
      <w:r w:rsidR="009F4E5F">
        <w:t>die Information über die verwendete Sprache</w:t>
      </w:r>
      <w:r>
        <w:t>.</w:t>
      </w:r>
      <w:r w:rsidR="00C463C2">
        <w:t xml:space="preserve"> </w:t>
      </w:r>
    </w:p>
    <w:p w14:paraId="66F8C3B8" w14:textId="22DE2616" w:rsidR="00F66096" w:rsidRDefault="00E6580F" w:rsidP="00F66096">
      <w:r>
        <w:t>Sind lediglich</w:t>
      </w:r>
      <w:r w:rsidR="00307652">
        <w:t xml:space="preserve"> einzelne </w:t>
      </w:r>
      <w:r>
        <w:t>Textabschnitte oder Wö</w:t>
      </w:r>
      <w:r w:rsidR="00307652">
        <w:t>rte</w:t>
      </w:r>
      <w:r>
        <w:t>r</w:t>
      </w:r>
      <w:r w:rsidR="00307652">
        <w:t xml:space="preserve"> in einer anderen Sprache, </w:t>
      </w:r>
      <w:r w:rsidR="00292BAF">
        <w:t>reicht</w:t>
      </w:r>
      <w:r w:rsidR="00307652">
        <w:t xml:space="preserve"> es, diesen Worten die </w:t>
      </w:r>
      <w:r>
        <w:t xml:space="preserve">entsprechende </w:t>
      </w:r>
      <w:r w:rsidR="00307652">
        <w:t>Sprache über (</w:t>
      </w:r>
      <w:r w:rsidR="00D074DD" w:rsidRPr="00D074DD">
        <w:rPr>
          <w:i/>
        </w:rPr>
        <w:t>Überprüfen – Sprache – Sprache für die Korrekturhilfe festlegen</w:t>
      </w:r>
      <w:r w:rsidR="00307652">
        <w:t xml:space="preserve">) zuzuweisen. </w:t>
      </w:r>
      <w:r w:rsidR="00C463C2">
        <w:t>Ist das gesamte Dokument in ei</w:t>
      </w:r>
      <w:r w:rsidR="00307652">
        <w:t>ner Fremdsprache, muss die Form</w:t>
      </w:r>
      <w:r w:rsidR="00C463C2">
        <w:t>atvorlage „Standard“ geändert werden. Alle weiteren Format</w:t>
      </w:r>
      <w:r w:rsidR="00554717">
        <w:t>vorlagen</w:t>
      </w:r>
      <w:r w:rsidR="00C463C2">
        <w:t xml:space="preserve"> passen sich automatisch an. </w:t>
      </w:r>
      <w:r w:rsidR="0097339B">
        <w:t>Benutzen</w:t>
      </w:r>
      <w:r w:rsidR="00F66096">
        <w:t xml:space="preserve"> </w:t>
      </w:r>
      <w:r w:rsidR="00554717">
        <w:t xml:space="preserve">Sie </w:t>
      </w:r>
      <w:r w:rsidR="00F66096">
        <w:t>eine andere Sprache als Deutsch, gehen sie wie folgt vor:</w:t>
      </w:r>
    </w:p>
    <w:p w14:paraId="70795630" w14:textId="77777777" w:rsidR="00F66096" w:rsidRDefault="00F66096" w:rsidP="00F66096">
      <w:r w:rsidRPr="002606E0">
        <w:rPr>
          <w:rStyle w:val="BetontKursiv"/>
        </w:rPr>
        <w:t xml:space="preserve">Formatvorlage Standard – Ändern </w:t>
      </w:r>
      <w:r w:rsidR="00F90FD3">
        <w:rPr>
          <w:rStyle w:val="BetontKursiv"/>
        </w:rPr>
        <w:t xml:space="preserve">– Format </w:t>
      </w:r>
      <w:r w:rsidRPr="002606E0">
        <w:rPr>
          <w:rStyle w:val="BetontKursiv"/>
        </w:rPr>
        <w:t>– Sprache – XXX Sprache auswählen</w:t>
      </w:r>
      <w:r>
        <w:t>.</w:t>
      </w:r>
    </w:p>
    <w:p w14:paraId="79EC624D" w14:textId="34E1C4C4" w:rsidR="00F66096" w:rsidRDefault="00F66096" w:rsidP="00F66096">
      <w:r>
        <w:t>Ist die gewünsc</w:t>
      </w:r>
      <w:r w:rsidR="00D074DD">
        <w:t>hte Sprache nicht verfügbar, muss</w:t>
      </w:r>
      <w:r>
        <w:t xml:space="preserve"> man sie einbinden und Office danach neu starten</w:t>
      </w:r>
      <w:r w:rsidR="00040605">
        <w:t>. Die Sprache ändern Sie hier</w:t>
      </w:r>
      <w:r>
        <w:t>:</w:t>
      </w:r>
      <w:r>
        <w:br/>
      </w:r>
      <w:r w:rsidRPr="003A0618">
        <w:rPr>
          <w:i/>
        </w:rPr>
        <w:t>Datei – Optionen – Sprache:</w:t>
      </w:r>
    </w:p>
    <w:p w14:paraId="7C840F57" w14:textId="77777777" w:rsidR="009027E5" w:rsidRDefault="00F66096" w:rsidP="009027E5">
      <w:pPr>
        <w:keepNext/>
      </w:pPr>
      <w:r w:rsidRPr="00554A4B">
        <w:rPr>
          <w:noProof/>
          <w:lang w:eastAsia="de-DE"/>
        </w:rPr>
        <w:drawing>
          <wp:inline distT="0" distB="0" distL="0" distR="0" wp14:anchorId="29F93AE8" wp14:editId="2E2B2278">
            <wp:extent cx="4599174" cy="2171700"/>
            <wp:effectExtent l="0" t="0" r="0" b="0"/>
            <wp:docPr id="4" name="Grafik 4" descr="Dialog Word Optionen.&#10;Über Bearbeitungssprachen hinzufügen können bisher nicht bereitstehende Fremdsprachen installiert we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63593" cy="2202118"/>
                    </a:xfrm>
                    <a:prstGeom prst="rect">
                      <a:avLst/>
                    </a:prstGeom>
                  </pic:spPr>
                </pic:pic>
              </a:graphicData>
            </a:graphic>
          </wp:inline>
        </w:drawing>
      </w:r>
    </w:p>
    <w:p w14:paraId="714D880B" w14:textId="1F9ED25F" w:rsidR="00F66096" w:rsidRDefault="009027E5" w:rsidP="009027E5">
      <w:pPr>
        <w:pStyle w:val="Beschriftung"/>
        <w:jc w:val="left"/>
      </w:pPr>
      <w:bookmarkStart w:id="3" w:name="_Toc147315379"/>
      <w:r>
        <w:t xml:space="preserve">Abbildung </w:t>
      </w:r>
      <w:r w:rsidR="00360BB9">
        <w:fldChar w:fldCharType="begin"/>
      </w:r>
      <w:r w:rsidR="00360BB9">
        <w:instrText xml:space="preserve"> SEQ Abbildung \* ARABIC </w:instrText>
      </w:r>
      <w:r w:rsidR="00360BB9">
        <w:fldChar w:fldCharType="separate"/>
      </w:r>
      <w:r w:rsidR="000E44D2">
        <w:rPr>
          <w:noProof/>
        </w:rPr>
        <w:t>2</w:t>
      </w:r>
      <w:r w:rsidR="00360BB9">
        <w:rPr>
          <w:noProof/>
        </w:rPr>
        <w:fldChar w:fldCharType="end"/>
      </w:r>
      <w:r>
        <w:t>: nicht vorhandene Sprache hinzufügen</w:t>
      </w:r>
      <w:bookmarkEnd w:id="3"/>
    </w:p>
    <w:p w14:paraId="46690F8C" w14:textId="77777777" w:rsidR="004B1AE5" w:rsidRDefault="004B1AE5" w:rsidP="004B1AE5">
      <w:pPr>
        <w:pStyle w:val="berschrift2"/>
      </w:pPr>
      <w:r>
        <w:lastRenderedPageBreak/>
        <w:t>Eingabe von Formeln</w:t>
      </w:r>
    </w:p>
    <w:p w14:paraId="478649F2" w14:textId="1ECE1D46" w:rsidR="004B1AE5" w:rsidRDefault="004B1AE5" w:rsidP="004B1AE5">
      <w:r>
        <w:t>Fügen Sie Formeln ein über:</w:t>
      </w:r>
      <w:r w:rsidR="002C5AF4">
        <w:t xml:space="preserve"> </w:t>
      </w:r>
      <w:r w:rsidR="002C5AF4" w:rsidRPr="002C5AF4">
        <w:rPr>
          <w:rStyle w:val="BetontKursiv"/>
        </w:rPr>
        <w:t>Einfügen – Symbole – Formel – neue Formel einfügen</w:t>
      </w:r>
      <w:r w:rsidR="002C5AF4">
        <w:t>.</w:t>
      </w:r>
      <w:r w:rsidR="00292BAF">
        <w:t xml:space="preserve"> </w:t>
      </w:r>
      <w:r w:rsidR="00292BAF" w:rsidRPr="00292BAF">
        <w:t>Dadurch ist gewährleistet, dass die Formeln von einem Screenreader vorgelesen werden.</w:t>
      </w:r>
    </w:p>
    <w:p w14:paraId="05CFABD3" w14:textId="77777777" w:rsidR="00806A96" w:rsidRPr="00C74AB3" w:rsidRDefault="00806A96" w:rsidP="00263F44">
      <w:pPr>
        <w:pStyle w:val="berschrift1"/>
      </w:pPr>
      <w:bookmarkStart w:id="4" w:name="_Toc147317216"/>
      <w:r w:rsidRPr="00C74AB3">
        <w:t>Absatzvorlagen</w:t>
      </w:r>
      <w:bookmarkEnd w:id="4"/>
    </w:p>
    <w:p w14:paraId="0AFF6824" w14:textId="29980091" w:rsidR="00806A96" w:rsidRPr="005F52B1" w:rsidRDefault="00806A96" w:rsidP="00263F44">
      <w:r w:rsidRPr="005F52B1">
        <w:t xml:space="preserve">Die </w:t>
      </w:r>
      <w:r w:rsidR="005E11D2" w:rsidRPr="005F52B1">
        <w:t>meisten Formatvorlagen sind Absatzvorlagen. Word zeigt in der Vorlagenübersicht keinen Unterschied zwischen Absatz- und Zeichenvorlagen an. Sie blenden</w:t>
      </w:r>
      <w:r w:rsidRPr="005F52B1">
        <w:t xml:space="preserve"> Absatzvorlagen </w:t>
      </w:r>
      <w:r w:rsidR="00670BD3" w:rsidRPr="005F52B1">
        <w:t xml:space="preserve">ein </w:t>
      </w:r>
      <w:r w:rsidRPr="005F52B1">
        <w:t>über</w:t>
      </w:r>
      <w:r w:rsidR="00670BD3" w:rsidRPr="005F52B1">
        <w:t xml:space="preserve">: </w:t>
      </w:r>
      <w:r w:rsidRPr="005F52B1">
        <w:rPr>
          <w:rStyle w:val="BetontKursiv"/>
        </w:rPr>
        <w:t>Start – Formatvorlagen – Schalter unten rechts</w:t>
      </w:r>
      <w:r w:rsidRPr="005F52B1">
        <w:t xml:space="preserve"> (es öffnet sich die Seitenleiste). </w:t>
      </w:r>
    </w:p>
    <w:p w14:paraId="034AE02F" w14:textId="77777777" w:rsidR="00637FC6" w:rsidRPr="00C74AB3" w:rsidRDefault="002606E0" w:rsidP="00B347F2">
      <w:pPr>
        <w:pStyle w:val="Textkrperzentriert"/>
      </w:pPr>
      <w:r>
        <w:rPr>
          <w:noProof/>
          <w:lang w:eastAsia="de-DE" w:bidi="ar-SA"/>
        </w:rPr>
        <w:drawing>
          <wp:inline distT="0" distB="0" distL="0" distR="0" wp14:anchorId="455B5D91" wp14:editId="4AEF29DD">
            <wp:extent cx="6115685" cy="787400"/>
            <wp:effectExtent l="0" t="0" r="0" b="0"/>
            <wp:docPr id="12" name="Grafik 12" descr="Screenausschnitt Formatvorlagenvorschau .&#10;Die Grafik zeigt einen Ausschnitt aus dem Menüband und zeigt fünf Formatvorlagen mit dem Schalter für die Seitenle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creenausschnitt Formatvorlagenvorschau .&#10;Die Grafik zeigt einen Ausschnitt aus dem Menüband und zeigt fünf Formatvorlagen mit dem Schalter für die Seitenleis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5685" cy="787400"/>
                    </a:xfrm>
                    <a:prstGeom prst="rect">
                      <a:avLst/>
                    </a:prstGeom>
                    <a:noFill/>
                    <a:ln>
                      <a:noFill/>
                    </a:ln>
                  </pic:spPr>
                </pic:pic>
              </a:graphicData>
            </a:graphic>
          </wp:inline>
        </w:drawing>
      </w:r>
    </w:p>
    <w:p w14:paraId="6A8719E7" w14:textId="3A648022" w:rsidR="00806A96" w:rsidRPr="00C74AB3" w:rsidRDefault="00637FC6" w:rsidP="00B347F2">
      <w:pPr>
        <w:pStyle w:val="AbbildungsindexZ"/>
      </w:pPr>
      <w:bookmarkStart w:id="5" w:name="_Toc147315380"/>
      <w:r w:rsidRPr="00C74AB3">
        <w:t xml:space="preserve">Abbildung </w:t>
      </w:r>
      <w:r w:rsidR="00360BB9">
        <w:fldChar w:fldCharType="begin"/>
      </w:r>
      <w:r w:rsidR="00360BB9">
        <w:instrText xml:space="preserve"> SEQ Abbildung \* ARABIC </w:instrText>
      </w:r>
      <w:r w:rsidR="00360BB9">
        <w:fldChar w:fldCharType="separate"/>
      </w:r>
      <w:r w:rsidR="000E44D2">
        <w:rPr>
          <w:noProof/>
        </w:rPr>
        <w:t>3</w:t>
      </w:r>
      <w:r w:rsidR="00360BB9">
        <w:rPr>
          <w:noProof/>
        </w:rPr>
        <w:fldChar w:fldCharType="end"/>
      </w:r>
      <w:r w:rsidRPr="00C74AB3">
        <w:t>: Formatvorlagenvorschau unter Start</w:t>
      </w:r>
      <w:bookmarkEnd w:id="5"/>
    </w:p>
    <w:p w14:paraId="5BF9A0EA" w14:textId="77777777" w:rsidR="00806A96" w:rsidRPr="00C74AB3" w:rsidRDefault="00950A22" w:rsidP="00263F44">
      <w:pPr>
        <w:pStyle w:val="berschrift2"/>
      </w:pPr>
      <w:r>
        <w:t>Formatvorlage Standard</w:t>
      </w:r>
    </w:p>
    <w:p w14:paraId="129F145E" w14:textId="0D41C8FF" w:rsidR="00806A96" w:rsidRPr="00C74AB3" w:rsidRDefault="005F52B1" w:rsidP="00263F44">
      <w:r w:rsidRPr="005F52B1">
        <w:t>Die</w:t>
      </w:r>
      <w:r w:rsidR="00806A96" w:rsidRPr="00C74AB3">
        <w:t xml:space="preserve"> Formatvorlage </w:t>
      </w:r>
      <w:r w:rsidR="00950A22" w:rsidRPr="005F52B1">
        <w:t>Standard</w:t>
      </w:r>
      <w:r w:rsidR="00806A96" w:rsidRPr="005F52B1">
        <w:t xml:space="preserve"> </w:t>
      </w:r>
      <w:r w:rsidR="00670BD3" w:rsidRPr="005F52B1">
        <w:t xml:space="preserve">wird für den „normalen“ Text </w:t>
      </w:r>
      <w:r w:rsidR="00806A96" w:rsidRPr="005F52B1">
        <w:t>ein</w:t>
      </w:r>
      <w:r w:rsidR="00670BD3" w:rsidRPr="005F52B1">
        <w:t>ge</w:t>
      </w:r>
      <w:r w:rsidR="00806A96" w:rsidRPr="005F52B1">
        <w:t>setz</w:t>
      </w:r>
      <w:r w:rsidR="00670BD3" w:rsidRPr="005F52B1">
        <w:t>t</w:t>
      </w:r>
      <w:r w:rsidR="00806A96" w:rsidRPr="00C74AB3">
        <w:t>. Bei dieser Vorlage ist eingestellt:</w:t>
      </w:r>
    </w:p>
    <w:p w14:paraId="7BDD0813" w14:textId="77777777" w:rsidR="00806A96" w:rsidRPr="00C74AB3" w:rsidRDefault="00806A96" w:rsidP="00653A69">
      <w:pPr>
        <w:pStyle w:val="AufzhlungszeichenPunkt"/>
      </w:pPr>
      <w:r w:rsidRPr="00C74AB3">
        <w:t>ein Zeilenabstand von 1,2 Zeilen (120%), was der besseren Lesbarkeit dient.</w:t>
      </w:r>
    </w:p>
    <w:p w14:paraId="698BCE5D" w14:textId="77777777" w:rsidR="00806A96" w:rsidRPr="00C74AB3" w:rsidRDefault="00806A96" w:rsidP="00653A69">
      <w:pPr>
        <w:pStyle w:val="AufzhlungszeichenPunkt"/>
      </w:pPr>
      <w:r w:rsidRPr="00C74AB3">
        <w:t>die Ausrichtung am linken Seitenrand (linksbündiger Flattersatz). Dies vereinfacht das Finden der nächsten Zeile. Zusätzlich wird die Orientierung auf der Seite durch ungleiche Zeilenlängen verbessert, sodass eine verlorene Zeile schnell wiedergefunden werden kann.</w:t>
      </w:r>
    </w:p>
    <w:p w14:paraId="3378C397" w14:textId="77777777" w:rsidR="00670BD3" w:rsidRPr="00C74AB3" w:rsidRDefault="00670BD3" w:rsidP="00670BD3">
      <w:pPr>
        <w:pStyle w:val="berschrift2"/>
      </w:pPr>
      <w:r w:rsidRPr="00C74AB3">
        <w:t>Überschriften</w:t>
      </w:r>
    </w:p>
    <w:p w14:paraId="3AF450B9" w14:textId="77777777" w:rsidR="00670BD3" w:rsidRPr="00C74AB3" w:rsidRDefault="00670BD3" w:rsidP="00670BD3">
      <w:r w:rsidRPr="00C74AB3">
        <w:t>Die Formatvorlagen für Überschriften sind hierarchisch einzusetzen. Auf eine Überschrift 1 hat eine Überschrift 2 zu folgen und so weiter.</w:t>
      </w:r>
    </w:p>
    <w:p w14:paraId="49C98D04" w14:textId="5D526239" w:rsidR="00670BD3" w:rsidRPr="00C74AB3" w:rsidRDefault="00670BD3" w:rsidP="00670BD3">
      <w:r w:rsidRPr="00C74AB3">
        <w:t>Vergeben Sie Überschriftennummerierungen über die in den Vorlagen vorgegebenen Formatvorlagen</w:t>
      </w:r>
      <w:r>
        <w:t xml:space="preserve">. </w:t>
      </w:r>
      <w:r w:rsidRPr="00C74AB3">
        <w:t xml:space="preserve">Verwenden Sie </w:t>
      </w:r>
      <w:r w:rsidR="00AB0FE7">
        <w:t>Alt + </w:t>
      </w:r>
      <w:r w:rsidRPr="00C74AB3">
        <w:t xml:space="preserve">1, um die erste Überschrift zu formatieren; </w:t>
      </w:r>
      <w:r w:rsidR="00AB0FE7">
        <w:t>Alt + </w:t>
      </w:r>
      <w:r w:rsidRPr="00C74AB3">
        <w:t xml:space="preserve">2 um die zweite zu formatieren. Die Kapitelnummerierung erfolgt damit automatisch. Benötigen Sie (für eine bestimmte Ebene der Überschriften) keine Kapitelnummerierung, dann schalten Sie diese für die jeweilige Überschrift wie folgt aus: </w:t>
      </w:r>
    </w:p>
    <w:p w14:paraId="5433BB0D" w14:textId="1183132D" w:rsidR="00670BD3" w:rsidRPr="00686F80" w:rsidRDefault="00670BD3" w:rsidP="00670BD3">
      <w:pPr>
        <w:rPr>
          <w:rStyle w:val="BetontKursiv"/>
        </w:rPr>
      </w:pPr>
      <w:r w:rsidRPr="00686F80">
        <w:rPr>
          <w:rStyle w:val="BetontKursiv"/>
        </w:rPr>
        <w:t>Start – Absatz – Liste mit mehreren Ebenen – Listenbibliothek –</w:t>
      </w:r>
      <w:r w:rsidR="007B5295">
        <w:rPr>
          <w:rStyle w:val="BetontKursiv"/>
        </w:rPr>
        <w:t xml:space="preserve"> </w:t>
      </w:r>
      <w:r w:rsidRPr="00686F80">
        <w:rPr>
          <w:rStyle w:val="BetontKursiv"/>
        </w:rPr>
        <w:t>Ohne</w:t>
      </w:r>
    </w:p>
    <w:p w14:paraId="5F9BD170" w14:textId="77777777" w:rsidR="00670BD3" w:rsidRPr="005F52B1" w:rsidRDefault="00670BD3" w:rsidP="00670BD3">
      <w:r w:rsidRPr="005F52B1">
        <w:t>In diesem Dokument sind Überschriften für die Ebenen 1 bis 3 stets mit Nummerierung (auch Gliederung genannt) definiert.</w:t>
      </w:r>
    </w:p>
    <w:p w14:paraId="77BEAF38" w14:textId="77777777" w:rsidR="00806A96" w:rsidRPr="00C74AB3" w:rsidRDefault="00806A96" w:rsidP="00263F44">
      <w:pPr>
        <w:pStyle w:val="berschrift2"/>
      </w:pPr>
      <w:r w:rsidRPr="00C74AB3">
        <w:lastRenderedPageBreak/>
        <w:t>Zitate</w:t>
      </w:r>
    </w:p>
    <w:p w14:paraId="6954E902" w14:textId="77777777" w:rsidR="00806A96" w:rsidRPr="00C74AB3" w:rsidRDefault="00806A96" w:rsidP="00263F44">
      <w:r w:rsidRPr="00C74AB3">
        <w:t xml:space="preserve">Zitate werden mit der hierzu vorgesehenen Formatvorlage </w:t>
      </w:r>
      <w:r w:rsidR="00C22C2F">
        <w:t>„</w:t>
      </w:r>
      <w:r w:rsidRPr="00C22C2F">
        <w:rPr>
          <w:rStyle w:val="Kursiv-Text"/>
        </w:rPr>
        <w:t>Zitat</w:t>
      </w:r>
      <w:r w:rsidR="00C22C2F">
        <w:rPr>
          <w:rStyle w:val="Kursiv-Text"/>
        </w:rPr>
        <w:t>“</w:t>
      </w:r>
      <w:r w:rsidRPr="00C74AB3">
        <w:t xml:space="preserve"> eingerückt dargestellt und tragen die geforderten Quellen- und Lizenzangaben am Werk. Das sieht dann wie folgt aus:</w:t>
      </w:r>
    </w:p>
    <w:p w14:paraId="797BE0B1" w14:textId="77777777" w:rsidR="00806A96" w:rsidRPr="0009635B" w:rsidRDefault="00806A96" w:rsidP="00DA10EA">
      <w:pPr>
        <w:pStyle w:val="Zitat"/>
        <w:rPr>
          <w:lang w:val="en-US"/>
        </w:rPr>
      </w:pPr>
      <w:r w:rsidRPr="00C74AB3">
        <w:t>„</w:t>
      </w:r>
      <w:proofErr w:type="spellStart"/>
      <w:r w:rsidRPr="00C74AB3">
        <w:t>Lorem</w:t>
      </w:r>
      <w:proofErr w:type="spellEnd"/>
      <w:r w:rsidRPr="00C74AB3">
        <w:t xml:space="preserve"> </w:t>
      </w:r>
      <w:proofErr w:type="spellStart"/>
      <w:r w:rsidRPr="00C74AB3">
        <w:t>ipsum</w:t>
      </w:r>
      <w:proofErr w:type="spellEnd"/>
      <w:r w:rsidRPr="00C74AB3">
        <w:t xml:space="preserve"> </w:t>
      </w:r>
      <w:proofErr w:type="spellStart"/>
      <w:r w:rsidRPr="00C74AB3">
        <w:t>dolor</w:t>
      </w:r>
      <w:proofErr w:type="spellEnd"/>
      <w:r w:rsidRPr="00C74AB3">
        <w:t xml:space="preserve"> </w:t>
      </w:r>
      <w:proofErr w:type="spellStart"/>
      <w:r w:rsidRPr="00C74AB3">
        <w:t>sit</w:t>
      </w:r>
      <w:proofErr w:type="spellEnd"/>
      <w:r w:rsidRPr="00C74AB3">
        <w:t xml:space="preserve"> </w:t>
      </w:r>
      <w:proofErr w:type="spellStart"/>
      <w:r w:rsidRPr="00C74AB3">
        <w:t>amet</w:t>
      </w:r>
      <w:proofErr w:type="spellEnd"/>
      <w:r w:rsidRPr="00C74AB3">
        <w:t xml:space="preserve">, </w:t>
      </w:r>
      <w:proofErr w:type="spellStart"/>
      <w:r w:rsidRPr="00C74AB3">
        <w:t>consectetur</w:t>
      </w:r>
      <w:proofErr w:type="spellEnd"/>
      <w:r w:rsidRPr="00C74AB3">
        <w:t xml:space="preserve"> </w:t>
      </w:r>
      <w:proofErr w:type="spellStart"/>
      <w:r w:rsidRPr="00C74AB3">
        <w:t>adipisici</w:t>
      </w:r>
      <w:proofErr w:type="spellEnd"/>
      <w:r w:rsidRPr="00C74AB3">
        <w:t xml:space="preserve"> </w:t>
      </w:r>
      <w:proofErr w:type="spellStart"/>
      <w:r w:rsidRPr="00C74AB3">
        <w:t>elit</w:t>
      </w:r>
      <w:proofErr w:type="spellEnd"/>
      <w:r w:rsidRPr="00C74AB3">
        <w:t xml:space="preserve">, sed </w:t>
      </w:r>
      <w:proofErr w:type="spellStart"/>
      <w:r w:rsidRPr="00C74AB3">
        <w:t>eiusmod</w:t>
      </w:r>
      <w:proofErr w:type="spellEnd"/>
      <w:r w:rsidRPr="00C74AB3">
        <w:t xml:space="preserve"> </w:t>
      </w:r>
      <w:proofErr w:type="spellStart"/>
      <w:r w:rsidRPr="00C74AB3">
        <w:t>tempor</w:t>
      </w:r>
      <w:proofErr w:type="spellEnd"/>
      <w:r w:rsidRPr="00C74AB3">
        <w:t xml:space="preserve"> </w:t>
      </w:r>
      <w:proofErr w:type="spellStart"/>
      <w:r w:rsidRPr="00C74AB3">
        <w:t>incidunt</w:t>
      </w:r>
      <w:proofErr w:type="spellEnd"/>
      <w:r w:rsidRPr="00C74AB3">
        <w:t xml:space="preserve"> </w:t>
      </w:r>
      <w:proofErr w:type="spellStart"/>
      <w:r w:rsidRPr="00C74AB3">
        <w:t>ut</w:t>
      </w:r>
      <w:proofErr w:type="spellEnd"/>
      <w:r w:rsidRPr="00C74AB3">
        <w:t xml:space="preserve"> </w:t>
      </w:r>
      <w:proofErr w:type="spellStart"/>
      <w:r w:rsidRPr="00C74AB3">
        <w:t>labore</w:t>
      </w:r>
      <w:proofErr w:type="spellEnd"/>
      <w:r w:rsidRPr="00C74AB3">
        <w:t xml:space="preserve"> et </w:t>
      </w:r>
      <w:proofErr w:type="spellStart"/>
      <w:r w:rsidRPr="00C74AB3">
        <w:t>dolore</w:t>
      </w:r>
      <w:proofErr w:type="spellEnd"/>
      <w:r w:rsidRPr="00C74AB3">
        <w:t xml:space="preserve"> magna </w:t>
      </w:r>
      <w:proofErr w:type="spellStart"/>
      <w:r w:rsidRPr="00C74AB3">
        <w:t>aliqua</w:t>
      </w:r>
      <w:proofErr w:type="spellEnd"/>
      <w:r w:rsidRPr="00C74AB3">
        <w:t xml:space="preserve">. </w:t>
      </w:r>
      <w:r w:rsidRPr="0009635B">
        <w:rPr>
          <w:lang w:val="en-US"/>
        </w:rPr>
        <w:t xml:space="preserve">Ut </w:t>
      </w:r>
      <w:proofErr w:type="spellStart"/>
      <w:r w:rsidRPr="0009635B">
        <w:rPr>
          <w:lang w:val="en-US"/>
        </w:rPr>
        <w:t>enim</w:t>
      </w:r>
      <w:proofErr w:type="spellEnd"/>
      <w:r w:rsidRPr="0009635B">
        <w:rPr>
          <w:lang w:val="en-US"/>
        </w:rPr>
        <w:t xml:space="preserve"> ad minim </w:t>
      </w:r>
      <w:proofErr w:type="spellStart"/>
      <w:r w:rsidRPr="0009635B">
        <w:rPr>
          <w:lang w:val="en-US"/>
        </w:rPr>
        <w:t>veniam</w:t>
      </w:r>
      <w:proofErr w:type="spellEnd"/>
      <w:r w:rsidRPr="0009635B">
        <w:rPr>
          <w:lang w:val="en-US"/>
        </w:rPr>
        <w:t xml:space="preserve">, </w:t>
      </w:r>
      <w:proofErr w:type="spellStart"/>
      <w:r w:rsidRPr="0009635B">
        <w:rPr>
          <w:lang w:val="en-US"/>
        </w:rPr>
        <w:t>quis</w:t>
      </w:r>
      <w:proofErr w:type="spellEnd"/>
      <w:r w:rsidRPr="0009635B">
        <w:rPr>
          <w:lang w:val="en-US"/>
        </w:rPr>
        <w:t xml:space="preserve"> </w:t>
      </w:r>
      <w:proofErr w:type="spellStart"/>
      <w:r w:rsidRPr="0009635B">
        <w:rPr>
          <w:lang w:val="en-US"/>
        </w:rPr>
        <w:t>nostrud</w:t>
      </w:r>
      <w:proofErr w:type="spellEnd"/>
      <w:r w:rsidRPr="0009635B">
        <w:rPr>
          <w:lang w:val="en-US"/>
        </w:rPr>
        <w:t xml:space="preserve"> exercitation </w:t>
      </w:r>
      <w:proofErr w:type="spellStart"/>
      <w:r w:rsidRPr="0009635B">
        <w:rPr>
          <w:lang w:val="en-US"/>
        </w:rPr>
        <w:t>ullamco</w:t>
      </w:r>
      <w:proofErr w:type="spellEnd"/>
      <w:r w:rsidRPr="0009635B">
        <w:rPr>
          <w:lang w:val="en-US"/>
        </w:rPr>
        <w:t xml:space="preserve"> </w:t>
      </w:r>
      <w:proofErr w:type="spellStart"/>
      <w:r w:rsidRPr="0009635B">
        <w:rPr>
          <w:lang w:val="en-US"/>
        </w:rPr>
        <w:t>laboris</w:t>
      </w:r>
      <w:proofErr w:type="spellEnd"/>
      <w:r w:rsidRPr="0009635B">
        <w:rPr>
          <w:lang w:val="en-US"/>
        </w:rPr>
        <w:t xml:space="preserve"> nisi </w:t>
      </w:r>
      <w:proofErr w:type="spellStart"/>
      <w:r w:rsidRPr="0009635B">
        <w:rPr>
          <w:lang w:val="en-US"/>
        </w:rPr>
        <w:t>ut</w:t>
      </w:r>
      <w:proofErr w:type="spellEnd"/>
      <w:r w:rsidRPr="0009635B">
        <w:rPr>
          <w:lang w:val="en-US"/>
        </w:rPr>
        <w:t xml:space="preserve"> </w:t>
      </w:r>
      <w:proofErr w:type="spellStart"/>
      <w:r w:rsidRPr="0009635B">
        <w:rPr>
          <w:lang w:val="en-US"/>
        </w:rPr>
        <w:t>aliquid</w:t>
      </w:r>
      <w:proofErr w:type="spellEnd"/>
      <w:r w:rsidRPr="0009635B">
        <w:rPr>
          <w:lang w:val="en-US"/>
        </w:rPr>
        <w:t xml:space="preserve"> ex </w:t>
      </w:r>
      <w:proofErr w:type="spellStart"/>
      <w:r w:rsidRPr="0009635B">
        <w:rPr>
          <w:lang w:val="en-US"/>
        </w:rPr>
        <w:t>ea</w:t>
      </w:r>
      <w:proofErr w:type="spellEnd"/>
      <w:r w:rsidRPr="0009635B">
        <w:rPr>
          <w:lang w:val="en-US"/>
        </w:rPr>
        <w:t xml:space="preserve"> </w:t>
      </w:r>
      <w:proofErr w:type="spellStart"/>
      <w:r w:rsidRPr="0009635B">
        <w:rPr>
          <w:lang w:val="en-US"/>
        </w:rPr>
        <w:t>commodi</w:t>
      </w:r>
      <w:proofErr w:type="spellEnd"/>
      <w:r w:rsidRPr="0009635B">
        <w:rPr>
          <w:lang w:val="en-US"/>
        </w:rPr>
        <w:t xml:space="preserve"> </w:t>
      </w:r>
      <w:proofErr w:type="spellStart"/>
      <w:r w:rsidRPr="0009635B">
        <w:rPr>
          <w:lang w:val="en-US"/>
        </w:rPr>
        <w:t>consequat</w:t>
      </w:r>
      <w:proofErr w:type="spellEnd"/>
      <w:r w:rsidRPr="0009635B">
        <w:rPr>
          <w:lang w:val="en-US"/>
        </w:rPr>
        <w:t xml:space="preserve">. </w:t>
      </w:r>
      <w:proofErr w:type="spellStart"/>
      <w:r w:rsidRPr="0009635B">
        <w:rPr>
          <w:lang w:val="en-US"/>
        </w:rPr>
        <w:t>Quis</w:t>
      </w:r>
      <w:proofErr w:type="spellEnd"/>
      <w:r w:rsidRPr="0009635B">
        <w:rPr>
          <w:lang w:val="en-US"/>
        </w:rPr>
        <w:t xml:space="preserve"> </w:t>
      </w:r>
      <w:proofErr w:type="spellStart"/>
      <w:r w:rsidRPr="0009635B">
        <w:rPr>
          <w:lang w:val="en-US"/>
        </w:rPr>
        <w:t>aute</w:t>
      </w:r>
      <w:proofErr w:type="spellEnd"/>
      <w:r w:rsidRPr="0009635B">
        <w:rPr>
          <w:lang w:val="en-US"/>
        </w:rPr>
        <w:t xml:space="preserve"> </w:t>
      </w:r>
      <w:proofErr w:type="spellStart"/>
      <w:r w:rsidRPr="0009635B">
        <w:rPr>
          <w:lang w:val="en-US"/>
        </w:rPr>
        <w:t>iure</w:t>
      </w:r>
      <w:proofErr w:type="spellEnd"/>
      <w:r w:rsidRPr="0009635B">
        <w:rPr>
          <w:lang w:val="en-US"/>
        </w:rPr>
        <w:t xml:space="preserve"> </w:t>
      </w:r>
      <w:proofErr w:type="spellStart"/>
      <w:r w:rsidRPr="0009635B">
        <w:rPr>
          <w:lang w:val="en-US"/>
        </w:rPr>
        <w:t>reprehenderit</w:t>
      </w:r>
      <w:proofErr w:type="spellEnd"/>
      <w:r w:rsidRPr="0009635B">
        <w:rPr>
          <w:lang w:val="en-US"/>
        </w:rPr>
        <w:t xml:space="preserve"> in </w:t>
      </w:r>
      <w:proofErr w:type="spellStart"/>
      <w:r w:rsidRPr="0009635B">
        <w:rPr>
          <w:lang w:val="en-US"/>
        </w:rPr>
        <w:t>voluptate</w:t>
      </w:r>
      <w:proofErr w:type="spellEnd"/>
      <w:r w:rsidRPr="0009635B">
        <w:rPr>
          <w:lang w:val="en-US"/>
        </w:rPr>
        <w:t xml:space="preserve"> </w:t>
      </w:r>
      <w:proofErr w:type="spellStart"/>
      <w:r w:rsidRPr="0009635B">
        <w:rPr>
          <w:lang w:val="en-US"/>
        </w:rPr>
        <w:t>velit</w:t>
      </w:r>
      <w:proofErr w:type="spellEnd"/>
      <w:r w:rsidRPr="0009635B">
        <w:rPr>
          <w:lang w:val="en-US"/>
        </w:rPr>
        <w:t xml:space="preserve"> </w:t>
      </w:r>
      <w:proofErr w:type="spellStart"/>
      <w:r w:rsidRPr="0009635B">
        <w:rPr>
          <w:lang w:val="en-US"/>
        </w:rPr>
        <w:t>esse</w:t>
      </w:r>
      <w:proofErr w:type="spellEnd"/>
      <w:r w:rsidRPr="0009635B">
        <w:rPr>
          <w:lang w:val="en-US"/>
        </w:rPr>
        <w:t xml:space="preserve"> </w:t>
      </w:r>
      <w:proofErr w:type="spellStart"/>
      <w:r w:rsidRPr="0009635B">
        <w:rPr>
          <w:lang w:val="en-US"/>
        </w:rPr>
        <w:t>cillum</w:t>
      </w:r>
      <w:proofErr w:type="spellEnd"/>
      <w:r w:rsidRPr="0009635B">
        <w:rPr>
          <w:lang w:val="en-US"/>
        </w:rPr>
        <w:t xml:space="preserve"> dolore </w:t>
      </w:r>
      <w:proofErr w:type="spellStart"/>
      <w:r w:rsidRPr="0009635B">
        <w:rPr>
          <w:lang w:val="en-US"/>
        </w:rPr>
        <w:t>eu</w:t>
      </w:r>
      <w:proofErr w:type="spellEnd"/>
      <w:r w:rsidRPr="0009635B">
        <w:rPr>
          <w:lang w:val="en-US"/>
        </w:rPr>
        <w:t xml:space="preserve"> </w:t>
      </w:r>
      <w:proofErr w:type="spellStart"/>
      <w:r w:rsidRPr="0009635B">
        <w:rPr>
          <w:lang w:val="en-US"/>
        </w:rPr>
        <w:t>fugiat</w:t>
      </w:r>
      <w:proofErr w:type="spellEnd"/>
      <w:r w:rsidRPr="0009635B">
        <w:rPr>
          <w:lang w:val="en-US"/>
        </w:rPr>
        <w:t xml:space="preserve"> </w:t>
      </w:r>
      <w:proofErr w:type="spellStart"/>
      <w:r w:rsidRPr="0009635B">
        <w:rPr>
          <w:lang w:val="en-US"/>
        </w:rPr>
        <w:t>nulla</w:t>
      </w:r>
      <w:proofErr w:type="spellEnd"/>
      <w:r w:rsidRPr="0009635B">
        <w:rPr>
          <w:lang w:val="en-US"/>
        </w:rPr>
        <w:t xml:space="preserve"> </w:t>
      </w:r>
      <w:proofErr w:type="spellStart"/>
      <w:r w:rsidRPr="0009635B">
        <w:rPr>
          <w:lang w:val="en-US"/>
        </w:rPr>
        <w:t>pariatur</w:t>
      </w:r>
      <w:proofErr w:type="spellEnd"/>
      <w:r w:rsidRPr="0009635B">
        <w:rPr>
          <w:lang w:val="en-US"/>
        </w:rPr>
        <w:t>. Excepteur sint obcaecat cupiditat non proident, sunt in culpa qui officia deserunt mollit anim id est laborum.“</w:t>
      </w:r>
    </w:p>
    <w:p w14:paraId="2067E6E1" w14:textId="1681C940" w:rsidR="00806A96" w:rsidRPr="00C74AB3" w:rsidRDefault="00806A96" w:rsidP="00263F44">
      <w:pPr>
        <w:pStyle w:val="Quellenangabe"/>
      </w:pPr>
      <w:r w:rsidRPr="00C74AB3">
        <w:t>Lorem ipsum von Unbe</w:t>
      </w:r>
      <w:r w:rsidR="00A22A12" w:rsidRPr="00C74AB3">
        <w:t xml:space="preserve">kannt [ </w:t>
      </w:r>
      <w:hyperlink r:id="rId25">
        <w:r w:rsidR="00A22A12" w:rsidRPr="00E67DE2">
          <w:rPr>
            <w:rStyle w:val="Internetverknpfung"/>
          </w:rPr>
          <w:t>CC BY-SA 3.0</w:t>
        </w:r>
      </w:hyperlink>
      <w:r w:rsidR="00A22A12" w:rsidRPr="00C74AB3">
        <w:t xml:space="preserve"> ] via </w:t>
      </w:r>
      <w:hyperlink r:id="rId26">
        <w:r w:rsidR="00A22A12" w:rsidRPr="00E67DE2">
          <w:rPr>
            <w:rStyle w:val="Internetverknpfung"/>
          </w:rPr>
          <w:t>wikisource.org</w:t>
        </w:r>
      </w:hyperlink>
      <w:r w:rsidR="00A22A12" w:rsidRPr="00C74AB3">
        <w:t xml:space="preserve"> [ </w:t>
      </w:r>
      <w:r w:rsidRPr="00C74AB3">
        <w:t xml:space="preserve">abgerufen am: </w:t>
      </w:r>
      <w:proofErr w:type="gramStart"/>
      <w:r w:rsidRPr="00C74AB3">
        <w:t>21.06.2023 ]</w:t>
      </w:r>
      <w:proofErr w:type="gramEnd"/>
    </w:p>
    <w:p w14:paraId="4D1113E3" w14:textId="77777777" w:rsidR="00806A96" w:rsidRPr="00C74AB3" w:rsidRDefault="00806A96" w:rsidP="00263F44">
      <w:pPr>
        <w:pStyle w:val="berschrift2"/>
      </w:pPr>
      <w:r w:rsidRPr="00C74AB3">
        <w:t>Quelltext</w:t>
      </w:r>
    </w:p>
    <w:p w14:paraId="2334D69D" w14:textId="5660402A" w:rsidR="00806A96" w:rsidRPr="00C74AB3" w:rsidRDefault="00806A96" w:rsidP="00263F44">
      <w:r w:rsidRPr="00C74AB3">
        <w:t>Für die Darstellung von Quelltexten nutzen Sie die Formatvorlage „</w:t>
      </w:r>
      <w:r w:rsidR="00C22C2F" w:rsidRPr="00C22C2F">
        <w:rPr>
          <w:rStyle w:val="Kursiv-Text"/>
        </w:rPr>
        <w:t>Quelltext</w:t>
      </w:r>
      <w:r w:rsidRPr="00C74AB3">
        <w:t>“</w:t>
      </w:r>
      <w:r w:rsidR="00B34CB2">
        <w:t xml:space="preserve"> (</w:t>
      </w:r>
      <w:r w:rsidR="00AB0FE7">
        <w:t>Alt + </w:t>
      </w:r>
      <w:r w:rsidR="00B34CB2">
        <w:t>6)</w:t>
      </w:r>
      <w:r w:rsidRPr="00C74AB3">
        <w:t>. Das Ergebnis sieht dann so aus:</w:t>
      </w:r>
    </w:p>
    <w:p w14:paraId="3D1A1522" w14:textId="77777777" w:rsidR="00851F1D" w:rsidRPr="004046CE" w:rsidRDefault="00851F1D" w:rsidP="00263F44">
      <w:pPr>
        <w:pStyle w:val="VorformatierterText"/>
        <w:rPr>
          <w:rStyle w:val="Quelltext"/>
        </w:rPr>
      </w:pPr>
      <w:r w:rsidRPr="004046CE">
        <w:rPr>
          <w:rStyle w:val="Quelltext"/>
        </w:rPr>
        <w:t>import turtle</w:t>
      </w:r>
    </w:p>
    <w:p w14:paraId="2CA999DC" w14:textId="77777777" w:rsidR="00851F1D" w:rsidRPr="004046CE" w:rsidRDefault="00851F1D" w:rsidP="00E51D92">
      <w:pPr>
        <w:pStyle w:val="VorformatierterText"/>
        <w:rPr>
          <w:rStyle w:val="Quelltext"/>
        </w:rPr>
      </w:pPr>
      <w:r w:rsidRPr="004046CE">
        <w:rPr>
          <w:rStyle w:val="Quelltext"/>
        </w:rPr>
        <w:t>turtle.forward(100)</w:t>
      </w:r>
    </w:p>
    <w:p w14:paraId="018064F7" w14:textId="77777777" w:rsidR="00851F1D" w:rsidRPr="0009635B" w:rsidRDefault="00851F1D" w:rsidP="00263F44">
      <w:pPr>
        <w:pStyle w:val="VorformatierterText"/>
        <w:rPr>
          <w:rStyle w:val="Quelltext"/>
          <w:lang w:val="en-US"/>
        </w:rPr>
      </w:pPr>
      <w:r w:rsidRPr="0009635B">
        <w:rPr>
          <w:rStyle w:val="Quelltext"/>
          <w:lang w:val="en-US"/>
        </w:rPr>
        <w:t>turtle.right(90)</w:t>
      </w:r>
    </w:p>
    <w:p w14:paraId="35AE1B9E" w14:textId="77777777" w:rsidR="00851F1D" w:rsidRPr="0009635B" w:rsidRDefault="00851F1D" w:rsidP="00263F44">
      <w:pPr>
        <w:pStyle w:val="VorformatierterText"/>
        <w:rPr>
          <w:rStyle w:val="Quelltext"/>
          <w:lang w:val="en-US"/>
        </w:rPr>
      </w:pPr>
      <w:r w:rsidRPr="0009635B">
        <w:rPr>
          <w:rStyle w:val="Quelltext"/>
          <w:lang w:val="en-US"/>
        </w:rPr>
        <w:t>turtle.forward(100)</w:t>
      </w:r>
    </w:p>
    <w:p w14:paraId="7366459A" w14:textId="77777777" w:rsidR="00851F1D" w:rsidRPr="0009635B" w:rsidRDefault="00851F1D" w:rsidP="00263F44">
      <w:pPr>
        <w:pStyle w:val="VorformatierterText"/>
        <w:rPr>
          <w:rStyle w:val="Quelltext"/>
          <w:lang w:val="en-US"/>
        </w:rPr>
      </w:pPr>
      <w:r w:rsidRPr="0009635B">
        <w:rPr>
          <w:rStyle w:val="Quelltext"/>
          <w:lang w:val="en-US"/>
        </w:rPr>
        <w:t>turtle.right(90)</w:t>
      </w:r>
    </w:p>
    <w:p w14:paraId="35891C02" w14:textId="77777777" w:rsidR="00851F1D" w:rsidRPr="00C74AB3" w:rsidRDefault="00851F1D" w:rsidP="00263F44">
      <w:pPr>
        <w:pStyle w:val="VorformatierterText"/>
      </w:pPr>
      <w:r w:rsidRPr="004046CE">
        <w:rPr>
          <w:rStyle w:val="Quelltext"/>
        </w:rPr>
        <w:t>turtle.forward(100)</w:t>
      </w:r>
    </w:p>
    <w:p w14:paraId="68044454" w14:textId="77777777" w:rsidR="00806A96" w:rsidRPr="00C74AB3" w:rsidRDefault="00806A96" w:rsidP="00263F44">
      <w:pPr>
        <w:pStyle w:val="berschrift2"/>
      </w:pPr>
      <w:r w:rsidRPr="00C74AB3">
        <w:t>Zeilennummern</w:t>
      </w:r>
    </w:p>
    <w:p w14:paraId="06BE2EEC" w14:textId="097CDF97" w:rsidR="00806A96" w:rsidRPr="00C74AB3" w:rsidRDefault="00333CC2" w:rsidP="00E45CE7">
      <w:pPr>
        <w:suppressLineNumbers w:val="0"/>
      </w:pPr>
      <w:r w:rsidRPr="00C74AB3">
        <w:t xml:space="preserve">Um nur einzelne Teile eines Dokumentes mit </w:t>
      </w:r>
      <w:r w:rsidR="00806A96" w:rsidRPr="00C74AB3">
        <w:t xml:space="preserve">Zeilennummern </w:t>
      </w:r>
      <w:r w:rsidRPr="00C74AB3">
        <w:t xml:space="preserve">zu versehen, </w:t>
      </w:r>
      <w:r w:rsidR="00747952" w:rsidRPr="00C74AB3">
        <w:t>sind</w:t>
      </w:r>
      <w:r w:rsidRPr="00C74AB3">
        <w:t xml:space="preserve"> Formatvorlagen mit der Eigenschaft </w:t>
      </w:r>
      <w:r w:rsidR="00747952" w:rsidRPr="00C74AB3">
        <w:t>„</w:t>
      </w:r>
      <w:r w:rsidR="00747952" w:rsidRPr="00C22C2F">
        <w:rPr>
          <w:rStyle w:val="Kursiv-Text"/>
        </w:rPr>
        <w:t>Zeilennummern unterdrücken</w:t>
      </w:r>
      <w:r w:rsidR="00747952" w:rsidRPr="00C74AB3">
        <w:t>“ definiert.</w:t>
      </w:r>
      <w:r w:rsidR="00806A96" w:rsidRPr="00C74AB3">
        <w:t xml:space="preserve"> </w:t>
      </w:r>
      <w:r w:rsidR="00D11D30">
        <w:t>Möchten Sie für ein</w:t>
      </w:r>
      <w:r w:rsidR="00806A96" w:rsidRPr="00C74AB3">
        <w:t xml:space="preserve"> Dokument, eine Seite, einen Abschnitt oder einen Absatz Zeilennummern anzeigen, wählen Sie die Unterdrückung </w:t>
      </w:r>
      <w:r w:rsidR="00D11D30">
        <w:t xml:space="preserve">folgendermaßen </w:t>
      </w:r>
      <w:r w:rsidR="00806A96" w:rsidRPr="00C74AB3">
        <w:t>ab</w:t>
      </w:r>
      <w:r w:rsidR="00D11D30">
        <w:t>:</w:t>
      </w:r>
      <w:r w:rsidR="00806A96" w:rsidRPr="00C74AB3">
        <w:t xml:space="preserve"> </w:t>
      </w:r>
      <w:r w:rsidR="00806A96" w:rsidRPr="00D11D30">
        <w:rPr>
          <w:rStyle w:val="BetontKursiv"/>
        </w:rPr>
        <w:t>Layout – Seite e</w:t>
      </w:r>
      <w:r w:rsidR="00D11D30">
        <w:rPr>
          <w:rStyle w:val="BetontKursiv"/>
        </w:rPr>
        <w:t>inrichten –</w:t>
      </w:r>
      <w:r w:rsidR="007B5295">
        <w:rPr>
          <w:rStyle w:val="BetontKursiv"/>
        </w:rPr>
        <w:t xml:space="preserve"> </w:t>
      </w:r>
      <w:r w:rsidR="00D11D30">
        <w:rPr>
          <w:rStyle w:val="BetontKursiv"/>
        </w:rPr>
        <w:t>Zeilennummern –</w:t>
      </w:r>
      <w:r w:rsidR="00806A96" w:rsidRPr="00D11D30">
        <w:rPr>
          <w:rStyle w:val="BetontKursiv"/>
        </w:rPr>
        <w:t xml:space="preserve"> Für den </w:t>
      </w:r>
      <w:r w:rsidR="00D11D30" w:rsidRPr="00D11D30">
        <w:rPr>
          <w:rStyle w:val="BetontKursiv"/>
        </w:rPr>
        <w:t xml:space="preserve">aktuellen </w:t>
      </w:r>
      <w:r w:rsidR="00806A96" w:rsidRPr="00D11D30">
        <w:rPr>
          <w:rStyle w:val="BetontKursiv"/>
        </w:rPr>
        <w:t>Absatz unterdrücken</w:t>
      </w:r>
      <w:r w:rsidR="00806A96" w:rsidRPr="00C74AB3">
        <w:t>. Dort schalten Sie diese also an und aus.</w:t>
      </w:r>
      <w:r w:rsidR="00747952" w:rsidRPr="00C74AB3">
        <w:t xml:space="preserve"> </w:t>
      </w:r>
      <w:r w:rsidR="00806A96" w:rsidRPr="00C74AB3">
        <w:t xml:space="preserve">Alternativ verwenden Sie die Formatvorlage </w:t>
      </w:r>
      <w:r w:rsidR="00C22C2F">
        <w:t>„</w:t>
      </w:r>
      <w:r w:rsidR="00806A96" w:rsidRPr="00C22C2F">
        <w:rPr>
          <w:rStyle w:val="Kursiv-Text"/>
        </w:rPr>
        <w:t>Textkörper mit Zeilennummer</w:t>
      </w:r>
      <w:r w:rsidR="00D11D30" w:rsidRPr="00C22C2F">
        <w:rPr>
          <w:rStyle w:val="Kursiv-Text"/>
        </w:rPr>
        <w:t>n</w:t>
      </w:r>
      <w:r w:rsidR="00C22C2F">
        <w:rPr>
          <w:rStyle w:val="Kursiv-Text"/>
        </w:rPr>
        <w:t>“</w:t>
      </w:r>
      <w:r w:rsidR="00806A96" w:rsidRPr="00C74AB3">
        <w:t>.</w:t>
      </w:r>
    </w:p>
    <w:p w14:paraId="491AD67F" w14:textId="3F9A6D06" w:rsidR="00806A96" w:rsidRPr="00C74AB3" w:rsidRDefault="00806A96" w:rsidP="00E45CE7">
      <w:pPr>
        <w:suppressLineNumbers w:val="0"/>
      </w:pPr>
      <w:r w:rsidRPr="00C74AB3">
        <w:t xml:space="preserve">Zur Feinsteuerung – um einzelne Absätze mit, andere jedoch ohne Zeilennummern verwenden zu </w:t>
      </w:r>
      <w:r w:rsidR="00A02163">
        <w:t>können</w:t>
      </w:r>
      <w:r w:rsidRPr="00C74AB3">
        <w:t xml:space="preserve">, </w:t>
      </w:r>
      <w:r w:rsidR="00A02163">
        <w:t>muss</w:t>
      </w:r>
      <w:r w:rsidRPr="00C74AB3">
        <w:t xml:space="preserve"> </w:t>
      </w:r>
      <w:r w:rsidR="00A02163">
        <w:t>ein neuer</w:t>
      </w:r>
      <w:r w:rsidRPr="00C74AB3">
        <w:t xml:space="preserve"> Abschnitt erzeugen</w:t>
      </w:r>
      <w:r w:rsidR="00A02163">
        <w:t xml:space="preserve"> werden</w:t>
      </w:r>
      <w:r w:rsidRPr="00C74AB3">
        <w:t xml:space="preserve"> </w:t>
      </w:r>
      <w:r w:rsidRPr="00A02163">
        <w:rPr>
          <w:rStyle w:val="BetontFettZchn"/>
        </w:rPr>
        <w:t>und</w:t>
      </w:r>
      <w:r w:rsidRPr="00C74AB3">
        <w:t xml:space="preserve"> für diesen die Zeilennummerierung </w:t>
      </w:r>
      <w:r w:rsidR="00A02163">
        <w:t>angepasst werd</w:t>
      </w:r>
      <w:r w:rsidRPr="00C74AB3">
        <w:t xml:space="preserve">en: </w:t>
      </w:r>
      <w:r w:rsidRPr="00D11D30">
        <w:rPr>
          <w:rStyle w:val="BetontKursiv"/>
        </w:rPr>
        <w:t>Layout – Seite einrichten –</w:t>
      </w:r>
      <w:r w:rsidR="007B5295">
        <w:rPr>
          <w:rStyle w:val="BetontKursiv"/>
        </w:rPr>
        <w:t xml:space="preserve"> </w:t>
      </w:r>
      <w:r w:rsidRPr="00D11D30">
        <w:rPr>
          <w:rStyle w:val="BetontKursiv"/>
        </w:rPr>
        <w:t>Zeilennummern – Zeilennummerierungsoptionen – Zeilennummern</w:t>
      </w:r>
      <w:r w:rsidRPr="00C74AB3">
        <w:t>.</w:t>
      </w:r>
    </w:p>
    <w:p w14:paraId="25A399E9" w14:textId="288D8968" w:rsidR="00806A96" w:rsidRDefault="00A02163" w:rsidP="00E45CE7">
      <w:pPr>
        <w:suppressLineNumbers w:val="0"/>
      </w:pPr>
      <w:r>
        <w:t>Eine vordefinierte</w:t>
      </w:r>
      <w:r w:rsidR="00806A96" w:rsidRPr="00C74AB3">
        <w:t xml:space="preserve"> Zeilennummerierung </w:t>
      </w:r>
      <w:r>
        <w:t xml:space="preserve">bietet </w:t>
      </w:r>
      <w:r w:rsidR="00806A96" w:rsidRPr="00C74AB3">
        <w:t>die Formatvorlage „</w:t>
      </w:r>
      <w:r w:rsidR="00806A96" w:rsidRPr="00822474">
        <w:rPr>
          <w:rStyle w:val="Kursiv-Text"/>
        </w:rPr>
        <w:t>Textkörper mit Zeilennummer</w:t>
      </w:r>
      <w:r w:rsidR="00311C43" w:rsidRPr="00822474">
        <w:rPr>
          <w:rStyle w:val="Kursiv-Text"/>
        </w:rPr>
        <w:t>n</w:t>
      </w:r>
      <w:r w:rsidR="00806A96" w:rsidRPr="00C74AB3">
        <w:t>“</w:t>
      </w:r>
      <w:r w:rsidR="00B34CB2">
        <w:t xml:space="preserve"> (</w:t>
      </w:r>
      <w:r w:rsidR="00AB0FE7">
        <w:t>Alt + </w:t>
      </w:r>
      <w:r w:rsidR="00B34CB2">
        <w:t>7)</w:t>
      </w:r>
      <w:r w:rsidR="00806A96" w:rsidRPr="00C74AB3">
        <w:t>.</w:t>
      </w:r>
    </w:p>
    <w:p w14:paraId="105435F9" w14:textId="77777777" w:rsidR="00806A96" w:rsidRPr="00C74AB3" w:rsidRDefault="00806A96" w:rsidP="00263F44">
      <w:pPr>
        <w:pStyle w:val="berschrift2"/>
      </w:pPr>
      <w:r w:rsidRPr="00C74AB3">
        <w:lastRenderedPageBreak/>
        <w:t>Leerraum</w:t>
      </w:r>
    </w:p>
    <w:p w14:paraId="09A73906" w14:textId="4A19641E" w:rsidR="00806A96" w:rsidRDefault="00806A96" w:rsidP="00263F44">
      <w:r w:rsidRPr="00C74AB3">
        <w:t xml:space="preserve">Leerraum darf nicht mit leeren Absätzen erzeugt werden. Nutzen Sie für die Erzeugung von Leerraum </w:t>
      </w:r>
      <w:r w:rsidR="001313B3">
        <w:t xml:space="preserve">ausschließlich </w:t>
      </w:r>
      <w:r w:rsidR="00822474">
        <w:t xml:space="preserve">die Absatzformatvorlage </w:t>
      </w:r>
      <w:r w:rsidR="00822474" w:rsidRPr="00822474">
        <w:rPr>
          <w:rStyle w:val="Kursiv-Text"/>
        </w:rPr>
        <w:t>Textkörper mit Leerraum unten</w:t>
      </w:r>
      <w:r w:rsidR="001313B3">
        <w:t>.</w:t>
      </w:r>
      <w:r w:rsidR="00AD72AA">
        <w:t xml:space="preserve"> Diese erzeugt, wie in diesem Absatz gezeigt, unter dem Textkörper einen Abstand von 3,0 cm. Sollten Sie einen anderen Abstand benötigen, ändern Sie die Formatvorlage.</w:t>
      </w:r>
    </w:p>
    <w:p w14:paraId="6F434B0E" w14:textId="77777777" w:rsidR="004F0F9E" w:rsidRDefault="004F0F9E" w:rsidP="00DD0775">
      <w:pPr>
        <w:pStyle w:val="Textkrperzentriert"/>
      </w:pPr>
      <w:r w:rsidRPr="004F0F9E">
        <w:rPr>
          <w:noProof/>
          <w:lang w:eastAsia="de-DE" w:bidi="ar-SA"/>
        </w:rPr>
        <w:drawing>
          <wp:inline distT="0" distB="0" distL="0" distR="0" wp14:anchorId="62D410B8" wp14:editId="570F4880">
            <wp:extent cx="2722728" cy="3094529"/>
            <wp:effectExtent l="0" t="0" r="1905" b="0"/>
            <wp:docPr id="5" name="Grafik 5" descr="Dialog Absatz Formatierungen.&#10;Einzüge und Abstände können verändert we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alog Absatz Formatierungen.&#10;Einzüge und Abstände können verändert werden."/>
                    <pic:cNvPicPr/>
                  </pic:nvPicPr>
                  <pic:blipFill>
                    <a:blip r:embed="rId27"/>
                    <a:stretch>
                      <a:fillRect/>
                    </a:stretch>
                  </pic:blipFill>
                  <pic:spPr>
                    <a:xfrm>
                      <a:off x="0" y="0"/>
                      <a:ext cx="2739135" cy="3113176"/>
                    </a:xfrm>
                    <a:prstGeom prst="rect">
                      <a:avLst/>
                    </a:prstGeom>
                  </pic:spPr>
                </pic:pic>
              </a:graphicData>
            </a:graphic>
          </wp:inline>
        </w:drawing>
      </w:r>
    </w:p>
    <w:p w14:paraId="03A35AEA" w14:textId="7BA56EF8" w:rsidR="004F0F9E" w:rsidRDefault="004F0F9E" w:rsidP="00DD0775">
      <w:pPr>
        <w:pStyle w:val="AbbildungsindexZ"/>
      </w:pPr>
      <w:bookmarkStart w:id="6" w:name="_Toc147315381"/>
      <w:r>
        <w:t xml:space="preserve">Abbildung </w:t>
      </w:r>
      <w:r w:rsidR="00360BB9">
        <w:fldChar w:fldCharType="begin"/>
      </w:r>
      <w:r w:rsidR="00360BB9">
        <w:instrText xml:space="preserve"> SEQ Abbildung \* ARABIC </w:instrText>
      </w:r>
      <w:r w:rsidR="00360BB9">
        <w:fldChar w:fldCharType="separate"/>
      </w:r>
      <w:r w:rsidR="000E44D2">
        <w:rPr>
          <w:noProof/>
        </w:rPr>
        <w:t>4</w:t>
      </w:r>
      <w:r w:rsidR="00360BB9">
        <w:rPr>
          <w:noProof/>
        </w:rPr>
        <w:fldChar w:fldCharType="end"/>
      </w:r>
      <w:r>
        <w:t>: Dialog Absatz Formatierungen</w:t>
      </w:r>
      <w:bookmarkEnd w:id="6"/>
    </w:p>
    <w:p w14:paraId="2CE37C2E" w14:textId="6B92CBCF" w:rsidR="004F0F9E" w:rsidRPr="00DE7F37" w:rsidRDefault="004F0F9E" w:rsidP="00A776BB">
      <w:pPr>
        <w:pStyle w:val="TextkrpermitLeerraumunten"/>
      </w:pPr>
      <w:r w:rsidRPr="00DE7F37">
        <w:t>Um unter einem Absatz einen größeren Leerraum zu</w:t>
      </w:r>
      <w:r w:rsidR="002F2E66" w:rsidRPr="002F2E66">
        <w:t xml:space="preserve"> </w:t>
      </w:r>
      <w:r w:rsidR="002F2E66">
        <w:t>schaffen</w:t>
      </w:r>
      <w:r w:rsidRPr="00DE7F37">
        <w:t xml:space="preserve">, gehen Sie wie folgt vor: </w:t>
      </w:r>
      <w:r w:rsidRPr="00D11D30">
        <w:rPr>
          <w:rStyle w:val="BetontKursiv"/>
        </w:rPr>
        <w:t>Start – Absatz – Abstand – Nach</w:t>
      </w:r>
      <w:r w:rsidR="00DD0775" w:rsidRPr="00D11D30">
        <w:rPr>
          <w:rStyle w:val="BetontKursiv"/>
        </w:rPr>
        <w:t>:</w:t>
      </w:r>
      <w:r w:rsidRPr="00D11D30">
        <w:rPr>
          <w:rStyle w:val="BetontKursiv"/>
        </w:rPr>
        <w:t xml:space="preserve"> – Wert eingeben</w:t>
      </w:r>
      <w:r w:rsidRPr="00DE7F37">
        <w:t xml:space="preserve">. </w:t>
      </w:r>
      <w:r w:rsidR="00DD0775" w:rsidRPr="00DE7F37">
        <w:t>Dieser Absatz hat 3 cm Leer</w:t>
      </w:r>
      <w:r w:rsidR="00FB7C19">
        <w:t>r</w:t>
      </w:r>
      <w:r w:rsidR="00DD0775" w:rsidRPr="00DE7F37">
        <w:t>aum nach unten.</w:t>
      </w:r>
    </w:p>
    <w:p w14:paraId="17B9CD79" w14:textId="4F83E767" w:rsidR="00AD72AA" w:rsidRDefault="00AD72AA" w:rsidP="00AD72AA">
      <w:r>
        <w:t xml:space="preserve">Sollten Sie verschieden große Leerräume in Ihrem Dokument benötigen, legen Sie weitere Formatvorlagen </w:t>
      </w:r>
      <w:r w:rsidR="00695285">
        <w:t xml:space="preserve">wie folgt </w:t>
      </w:r>
      <w:r>
        <w:t>an</w:t>
      </w:r>
      <w:r w:rsidR="00695285">
        <w:t>:</w:t>
      </w:r>
    </w:p>
    <w:p w14:paraId="11BD97B8" w14:textId="77777777" w:rsidR="00F5768C" w:rsidRDefault="00F5768C" w:rsidP="00F5768C">
      <w:pPr>
        <w:pStyle w:val="Nummerierung123"/>
      </w:pPr>
      <w:r>
        <w:t xml:space="preserve">Öffnen Sie die Formatvorlagenübersicht </w:t>
      </w:r>
    </w:p>
    <w:p w14:paraId="19290546" w14:textId="543F5E09" w:rsidR="00F5768C" w:rsidRDefault="00F5768C" w:rsidP="00F5768C">
      <w:pPr>
        <w:pStyle w:val="Nummerierung123"/>
      </w:pPr>
      <w:r>
        <w:t>Klicken Sie auf den Schalter „A</w:t>
      </w:r>
      <w:r w:rsidRPr="00F5768C">
        <w:rPr>
          <w:vertAlign w:val="subscript"/>
        </w:rPr>
        <w:t>+</w:t>
      </w:r>
      <w:r>
        <w:t>“ unten links</w:t>
      </w:r>
    </w:p>
    <w:p w14:paraId="01A9D328" w14:textId="4C79DD5C" w:rsidR="00F5768C" w:rsidRDefault="00F5768C" w:rsidP="00F5768C">
      <w:pPr>
        <w:pStyle w:val="Nummerierung123"/>
      </w:pPr>
      <w:r>
        <w:t xml:space="preserve">Vergeben Sie einen neuen Namen: z.B. </w:t>
      </w:r>
      <w:r w:rsidRPr="00695285">
        <w:rPr>
          <w:rStyle w:val="TextkrpermitLeerraumuntenZchn"/>
        </w:rPr>
        <w:t>„</w:t>
      </w:r>
      <w:r w:rsidR="00695285">
        <w:rPr>
          <w:rStyle w:val="TextkrpermitLeerraumuntenZchn"/>
        </w:rPr>
        <w:t>Textkörper mit 4cm Leerraum unten</w:t>
      </w:r>
      <w:r w:rsidRPr="00695285">
        <w:rPr>
          <w:rStyle w:val="TextkrpermitLeerraumuntenZchn"/>
        </w:rPr>
        <w:t>“</w:t>
      </w:r>
    </w:p>
    <w:p w14:paraId="53CBE241" w14:textId="53686BE0" w:rsidR="00F5768C" w:rsidRDefault="00F5768C" w:rsidP="00F5768C">
      <w:pPr>
        <w:pStyle w:val="Nummerierung123"/>
      </w:pPr>
      <w:r>
        <w:t xml:space="preserve">Formatvorlagentyp: </w:t>
      </w:r>
      <w:r w:rsidRPr="004204D2">
        <w:rPr>
          <w:rStyle w:val="BetontKursiv"/>
        </w:rPr>
        <w:t>Absatz</w:t>
      </w:r>
    </w:p>
    <w:p w14:paraId="67FF5766" w14:textId="79CC2065" w:rsidR="00F5768C" w:rsidRDefault="00F5768C" w:rsidP="00F5768C">
      <w:pPr>
        <w:pStyle w:val="Nummerierung123"/>
      </w:pPr>
      <w:r>
        <w:t xml:space="preserve">Formatvorlage basiert auf: </w:t>
      </w:r>
      <w:r w:rsidRPr="004204D2">
        <w:rPr>
          <w:rStyle w:val="BetontKursiv"/>
        </w:rPr>
        <w:t>Standard</w:t>
      </w:r>
    </w:p>
    <w:p w14:paraId="2703B077" w14:textId="0DAC1036" w:rsidR="00F5768C" w:rsidRDefault="00F5768C" w:rsidP="00F5768C">
      <w:pPr>
        <w:pStyle w:val="Nummerierung123"/>
      </w:pPr>
      <w:r>
        <w:t xml:space="preserve">Klicke auf </w:t>
      </w:r>
      <w:r w:rsidRPr="004204D2">
        <w:rPr>
          <w:rStyle w:val="BetontKursiv"/>
        </w:rPr>
        <w:t>Format – Absatz</w:t>
      </w:r>
    </w:p>
    <w:p w14:paraId="73F486FC" w14:textId="0142A395" w:rsidR="00F5768C" w:rsidRDefault="00F5768C" w:rsidP="00F5768C">
      <w:pPr>
        <w:pStyle w:val="Nummerierung123"/>
      </w:pPr>
      <w:r>
        <w:t xml:space="preserve">Stellen Sie den </w:t>
      </w:r>
      <w:r w:rsidRPr="004204D2">
        <w:rPr>
          <w:rStyle w:val="BetontKursiv"/>
        </w:rPr>
        <w:t>Abstand</w:t>
      </w:r>
      <w:r w:rsidR="004204D2" w:rsidRPr="004204D2">
        <w:rPr>
          <w:rStyle w:val="BetontKursiv"/>
        </w:rPr>
        <w:t>…</w:t>
      </w:r>
      <w:r w:rsidRPr="004204D2">
        <w:rPr>
          <w:rStyle w:val="BetontKursiv"/>
        </w:rPr>
        <w:t xml:space="preserve"> –</w:t>
      </w:r>
      <w:r>
        <w:t xml:space="preserve"> </w:t>
      </w:r>
      <w:r w:rsidR="004204D2" w:rsidRPr="00D11D30">
        <w:rPr>
          <w:rStyle w:val="BetontKursiv"/>
        </w:rPr>
        <w:t>Nach: – Wert eingeben</w:t>
      </w:r>
      <w:r w:rsidR="004204D2" w:rsidRPr="00DE7F37">
        <w:t xml:space="preserve">. </w:t>
      </w:r>
      <w:r>
        <w:t>(1cm = 2</w:t>
      </w:r>
      <w:r w:rsidR="005817A7">
        <w:t xml:space="preserve">8,5 </w:t>
      </w:r>
      <w:proofErr w:type="spellStart"/>
      <w:r w:rsidR="005817A7">
        <w:t>pt</w:t>
      </w:r>
      <w:proofErr w:type="spellEnd"/>
      <w:r w:rsidR="005817A7">
        <w:t>)</w:t>
      </w:r>
    </w:p>
    <w:p w14:paraId="2E1FBAE4" w14:textId="77777777" w:rsidR="00806A96" w:rsidRPr="00C74AB3" w:rsidRDefault="00806A96" w:rsidP="00263F44">
      <w:pPr>
        <w:pStyle w:val="berschrift2"/>
      </w:pPr>
      <w:r w:rsidRPr="00C74AB3">
        <w:lastRenderedPageBreak/>
        <w:t>Fußnoten und Endnoten</w:t>
      </w:r>
    </w:p>
    <w:p w14:paraId="12518FED" w14:textId="7A2DFE3E" w:rsidR="00806A96" w:rsidRDefault="00806A96" w:rsidP="00263F44">
      <w:r w:rsidRPr="005F52B1">
        <w:t>Fußzeilen</w:t>
      </w:r>
      <w:r w:rsidR="00822474" w:rsidRPr="005F52B1">
        <w:t xml:space="preserve"> und</w:t>
      </w:r>
      <w:r w:rsidRPr="005F52B1">
        <w:t xml:space="preserve"> Kopfzeilen</w:t>
      </w:r>
      <w:r w:rsidR="00EC3925" w:rsidRPr="005F52B1">
        <w:t xml:space="preserve"> werden</w:t>
      </w:r>
      <w:r w:rsidRPr="005F52B1">
        <w:t xml:space="preserve"> von Screenreadern übersprungen, </w:t>
      </w:r>
      <w:r w:rsidR="00EC3925" w:rsidRPr="005F52B1">
        <w:t xml:space="preserve">darum </w:t>
      </w:r>
      <w:r w:rsidRPr="005F52B1">
        <w:t xml:space="preserve">sollten diese Dokumentenbereiche </w:t>
      </w:r>
      <w:r w:rsidRPr="00C74AB3">
        <w:t>nicht für Wesentliches genutzt werden. Da die Fußbereiche von Seiten gemeinhin für Fußnoten</w:t>
      </w:r>
      <w:r w:rsidR="00E83DBD">
        <w:rPr>
          <w:rStyle w:val="Funotenzeichen"/>
        </w:rPr>
        <w:footnoteReference w:id="1"/>
      </w:r>
      <w:r w:rsidRPr="00C74AB3">
        <w:t xml:space="preserve"> genutzt werden, stellen diese ein Problem dar. Vermeiden Sie also den Einsatz von Fußnoten. Das gilt auch für Endnoten.</w:t>
      </w:r>
      <w:r w:rsidR="00E83DBD">
        <w:rPr>
          <w:rStyle w:val="Endnotenzeichen"/>
        </w:rPr>
        <w:endnoteReference w:id="1"/>
      </w:r>
      <w:r w:rsidRPr="00C74AB3">
        <w:t xml:space="preserve"> </w:t>
      </w:r>
    </w:p>
    <w:p w14:paraId="5E0B3B6E" w14:textId="77777777" w:rsidR="00806A96" w:rsidRPr="00C74AB3" w:rsidRDefault="00806A96" w:rsidP="00263F44">
      <w:pPr>
        <w:pStyle w:val="berschrift1"/>
      </w:pPr>
      <w:bookmarkStart w:id="7" w:name="_Toc147317217"/>
      <w:r w:rsidRPr="00C74AB3">
        <w:t>Listenvorlagen</w:t>
      </w:r>
      <w:bookmarkEnd w:id="7"/>
    </w:p>
    <w:p w14:paraId="6FF3DDF9" w14:textId="41BB80BC" w:rsidR="00806A96" w:rsidRPr="00C74AB3" w:rsidRDefault="00C20184" w:rsidP="00263F44">
      <w:r>
        <w:t>Formatierungen</w:t>
      </w:r>
      <w:r w:rsidR="00806A96" w:rsidRPr="00C74AB3">
        <w:t xml:space="preserve"> für Listen sind ebenfalls </w:t>
      </w:r>
      <w:r>
        <w:t>als Absatzformatvorlagen hinterlegt</w:t>
      </w:r>
      <w:r w:rsidR="00806A96" w:rsidRPr="00C74AB3">
        <w:t>. Ihre Bezeichnung steht in den Überschriften zweiter Ebene diese</w:t>
      </w:r>
      <w:r w:rsidR="007B2DCA" w:rsidRPr="00C74AB3">
        <w:t>s</w:t>
      </w:r>
      <w:r w:rsidR="00806A96" w:rsidRPr="00C74AB3">
        <w:t xml:space="preserve"> Kapitels</w:t>
      </w:r>
      <w:r w:rsidR="005F52B1">
        <w:t>.</w:t>
      </w:r>
    </w:p>
    <w:p w14:paraId="799792B0" w14:textId="353377BC" w:rsidR="00806A96" w:rsidRPr="00C74AB3" w:rsidRDefault="00806A96" w:rsidP="00336D04">
      <w:pPr>
        <w:pStyle w:val="berschrift2"/>
      </w:pPr>
      <w:r w:rsidRPr="00C74AB3">
        <w:t xml:space="preserve">Aufzählungszeichen </w:t>
      </w:r>
      <w:r w:rsidR="00336D04" w:rsidRPr="00336D04">
        <w:t>Punkt</w:t>
      </w:r>
      <w:r w:rsidR="00B34CB2">
        <w:t xml:space="preserve"> (</w:t>
      </w:r>
      <w:r w:rsidR="00AB0FE7">
        <w:t>Alt + </w:t>
      </w:r>
      <w:r w:rsidR="00B34CB2">
        <w:t>0)</w:t>
      </w:r>
    </w:p>
    <w:p w14:paraId="46E3663E" w14:textId="77777777" w:rsidR="00A83CBC" w:rsidRPr="00FC1528" w:rsidRDefault="00A83CBC" w:rsidP="00336D04">
      <w:pPr>
        <w:pStyle w:val="AufzhlungszeichenPunkt"/>
      </w:pPr>
      <w:r w:rsidRPr="00FC1528">
        <w:t>Listenelement</w:t>
      </w:r>
    </w:p>
    <w:p w14:paraId="1CD63F8D" w14:textId="77777777" w:rsidR="00806A96" w:rsidRPr="00336D04" w:rsidRDefault="00806A96" w:rsidP="00336D04">
      <w:pPr>
        <w:pStyle w:val="AufzhlungszeichenPunkt"/>
      </w:pPr>
      <w:r w:rsidRPr="00336D04">
        <w:t>Listenelement</w:t>
      </w:r>
    </w:p>
    <w:p w14:paraId="6250D4B2" w14:textId="77777777" w:rsidR="00806A96" w:rsidRPr="00C74AB3" w:rsidRDefault="00806A96" w:rsidP="00336D04">
      <w:pPr>
        <w:pStyle w:val="AufzhlungszeichenPunkt"/>
      </w:pPr>
      <w:r w:rsidRPr="00C74AB3">
        <w:t>Listenelement</w:t>
      </w:r>
    </w:p>
    <w:p w14:paraId="51FC8DA6" w14:textId="19F0521E" w:rsidR="00806A96" w:rsidRPr="00C74AB3" w:rsidRDefault="00806A96" w:rsidP="00263F44">
      <w:pPr>
        <w:pStyle w:val="berschrift2"/>
      </w:pPr>
      <w:r w:rsidRPr="00C74AB3">
        <w:t>Nummerierung 123</w:t>
      </w:r>
      <w:r w:rsidR="00B34CB2">
        <w:t xml:space="preserve"> (</w:t>
      </w:r>
      <w:r w:rsidR="00AB0FE7">
        <w:t>Alt + </w:t>
      </w:r>
      <w:r w:rsidR="00B34CB2">
        <w:t>9)</w:t>
      </w:r>
    </w:p>
    <w:p w14:paraId="60D3031A" w14:textId="77777777" w:rsidR="00806A96" w:rsidRPr="00C74AB3" w:rsidRDefault="00806A96" w:rsidP="00F214A3">
      <w:pPr>
        <w:pStyle w:val="Nummerierung123"/>
      </w:pPr>
      <w:r w:rsidRPr="00C74AB3">
        <w:t>Listenelement 1</w:t>
      </w:r>
    </w:p>
    <w:p w14:paraId="1A2AE892" w14:textId="77777777" w:rsidR="00806A96" w:rsidRPr="00C74AB3" w:rsidRDefault="00806A96" w:rsidP="00F214A3">
      <w:pPr>
        <w:pStyle w:val="Nummerierung123"/>
      </w:pPr>
      <w:r w:rsidRPr="00C74AB3">
        <w:t>Listenelement 2</w:t>
      </w:r>
    </w:p>
    <w:p w14:paraId="7B28E0A2" w14:textId="77777777" w:rsidR="00806A96" w:rsidRPr="00C74AB3" w:rsidRDefault="00806A96" w:rsidP="00F214A3">
      <w:pPr>
        <w:pStyle w:val="Nummerierung123"/>
      </w:pPr>
      <w:r w:rsidRPr="00C74AB3">
        <w:t>Listenelement 3</w:t>
      </w:r>
    </w:p>
    <w:p w14:paraId="6A3E9E83" w14:textId="78DADFB2" w:rsidR="00806A96" w:rsidRPr="00C74AB3" w:rsidRDefault="00806A96" w:rsidP="00263F44">
      <w:pPr>
        <w:pStyle w:val="berschrift2"/>
      </w:pPr>
      <w:r w:rsidRPr="00C74AB3">
        <w:t>Nummerierung abc</w:t>
      </w:r>
      <w:r w:rsidR="00B34CB2">
        <w:t xml:space="preserve"> (</w:t>
      </w:r>
      <w:r w:rsidR="00AB0FE7">
        <w:t>Alt + </w:t>
      </w:r>
      <w:r w:rsidR="00B34CB2">
        <w:t>8)</w:t>
      </w:r>
    </w:p>
    <w:p w14:paraId="7F53E493" w14:textId="77777777" w:rsidR="00806A96" w:rsidRPr="00C74AB3" w:rsidRDefault="00806A96" w:rsidP="00514DF7">
      <w:pPr>
        <w:pStyle w:val="Nummerierungabc"/>
      </w:pPr>
      <w:r w:rsidRPr="00C74AB3">
        <w:t>Listenelement a</w:t>
      </w:r>
    </w:p>
    <w:p w14:paraId="5074C533" w14:textId="77777777" w:rsidR="00806A96" w:rsidRPr="00C74AB3" w:rsidRDefault="00806A96" w:rsidP="00514DF7">
      <w:pPr>
        <w:pStyle w:val="Nummerierungabc"/>
      </w:pPr>
      <w:r w:rsidRPr="00C74AB3">
        <w:t>Listenelement b</w:t>
      </w:r>
    </w:p>
    <w:p w14:paraId="2ABE21A7" w14:textId="77777777" w:rsidR="00806A96" w:rsidRPr="00C74AB3" w:rsidRDefault="00806A96" w:rsidP="00514DF7">
      <w:pPr>
        <w:pStyle w:val="Nummerierungabc"/>
      </w:pPr>
      <w:r w:rsidRPr="00C74AB3">
        <w:t>Listenelement c</w:t>
      </w:r>
    </w:p>
    <w:p w14:paraId="5B1DBB43" w14:textId="35E6BD0E" w:rsidR="00806A96" w:rsidRPr="00C74AB3" w:rsidRDefault="00806A96" w:rsidP="00263F44">
      <w:pPr>
        <w:pStyle w:val="berschrift2"/>
      </w:pPr>
      <w:r w:rsidRPr="00C74AB3">
        <w:t>Checkboxen als Liste</w:t>
      </w:r>
      <w:r w:rsidR="00B34CB2">
        <w:t xml:space="preserve"> (</w:t>
      </w:r>
      <w:r w:rsidR="00AB0FE7">
        <w:t>Alt + </w:t>
      </w:r>
      <w:r w:rsidR="00B34CB2">
        <w:t>4)</w:t>
      </w:r>
    </w:p>
    <w:p w14:paraId="1EA5F101" w14:textId="77777777" w:rsidR="00806A96" w:rsidRPr="00C74AB3" w:rsidRDefault="00806A96" w:rsidP="00EC3925">
      <w:pPr>
        <w:pStyle w:val="CheckboxenalsListe0"/>
      </w:pPr>
      <w:r w:rsidRPr="00C74AB3">
        <w:t xml:space="preserve">Einer solchen, über die </w:t>
      </w:r>
      <w:r w:rsidR="00EC3925">
        <w:t>Formatvorlage „</w:t>
      </w:r>
      <w:r w:rsidR="00EC3925" w:rsidRPr="00EC3925">
        <w:t>Checkboxen als Liste</w:t>
      </w:r>
      <w:r w:rsidR="00EC3925">
        <w:t>“ formatierten Auflistung mit Checkbox</w:t>
      </w:r>
      <w:r w:rsidRPr="00C74AB3">
        <w:t xml:space="preserve"> als Symbol, kann ein Screenreader nicht ansehen, dass es eine Checkbox ist.</w:t>
      </w:r>
    </w:p>
    <w:p w14:paraId="5F1B69E9" w14:textId="77777777" w:rsidR="00806A96" w:rsidRPr="00C74AB3" w:rsidRDefault="00806A96" w:rsidP="005E43EE">
      <w:pPr>
        <w:pStyle w:val="CheckboxenalsListe0"/>
      </w:pPr>
      <w:r w:rsidRPr="00C74AB3">
        <w:t>Dies ist nur dann ein Weg, wenn es gute Gründe dafür gibt, keine echten Formulare zu erzeugen.</w:t>
      </w:r>
    </w:p>
    <w:p w14:paraId="39BAF27A" w14:textId="77777777" w:rsidR="00F214A3" w:rsidRDefault="00F214A3" w:rsidP="00F214A3">
      <w:pPr>
        <w:pStyle w:val="berschrift2"/>
      </w:pPr>
      <w:r>
        <w:lastRenderedPageBreak/>
        <w:t>Hinweis zur Nummerierung</w:t>
      </w:r>
    </w:p>
    <w:p w14:paraId="53F4FC33" w14:textId="77777777" w:rsidR="00F214A3" w:rsidRDefault="00F214A3" w:rsidP="00B347F2">
      <w:pPr>
        <w:pStyle w:val="Textkrperzentriert"/>
      </w:pPr>
      <w:r>
        <w:rPr>
          <w:noProof/>
          <w:lang w:eastAsia="de-DE" w:bidi="ar-SA"/>
        </w:rPr>
        <w:drawing>
          <wp:inline distT="0" distB="0" distL="0" distR="0" wp14:anchorId="15310914" wp14:editId="15361052">
            <wp:extent cx="2495550" cy="2190750"/>
            <wp:effectExtent l="0" t="0" r="0" b="0"/>
            <wp:docPr id="212" name="Grafik 212" descr="Listeneinrückungen anpassen.&#10;Der Dialog zeigt Einstellungsmöglichkeiten für Einzüge bei Nummerier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495550" cy="2190750"/>
                    </a:xfrm>
                    <a:prstGeom prst="rect">
                      <a:avLst/>
                    </a:prstGeom>
                  </pic:spPr>
                </pic:pic>
              </a:graphicData>
            </a:graphic>
          </wp:inline>
        </w:drawing>
      </w:r>
    </w:p>
    <w:p w14:paraId="787C0E1C" w14:textId="29F39314" w:rsidR="00F214A3" w:rsidRPr="005F7B80" w:rsidRDefault="00F214A3" w:rsidP="00B347F2">
      <w:pPr>
        <w:pStyle w:val="AbbildungsindexZ"/>
      </w:pPr>
      <w:bookmarkStart w:id="8" w:name="_Toc147315382"/>
      <w:r w:rsidRPr="005F7B80">
        <w:t xml:space="preserve">Abbildung </w:t>
      </w:r>
      <w:r w:rsidR="00360BB9">
        <w:fldChar w:fldCharType="begin"/>
      </w:r>
      <w:r w:rsidR="00360BB9">
        <w:instrText xml:space="preserve"> SEQ Abbildung \* ARABIC </w:instrText>
      </w:r>
      <w:r w:rsidR="00360BB9">
        <w:fldChar w:fldCharType="separate"/>
      </w:r>
      <w:r w:rsidR="000E44D2">
        <w:rPr>
          <w:noProof/>
        </w:rPr>
        <w:t>5</w:t>
      </w:r>
      <w:r w:rsidR="00360BB9">
        <w:rPr>
          <w:noProof/>
        </w:rPr>
        <w:fldChar w:fldCharType="end"/>
      </w:r>
      <w:r w:rsidRPr="005F7B80">
        <w:t>: L</w:t>
      </w:r>
      <w:r w:rsidR="005F7B80" w:rsidRPr="005F7B80">
        <w:t>i</w:t>
      </w:r>
      <w:r w:rsidRPr="005F7B80">
        <w:t>stenein</w:t>
      </w:r>
      <w:r w:rsidR="003B2130">
        <w:t>rückung</w:t>
      </w:r>
      <w:r w:rsidR="0066471F">
        <w:t>en</w:t>
      </w:r>
      <w:r w:rsidRPr="005F7B80">
        <w:t>-Einstellung: 0,63cm bzw. 1,27 cm</w:t>
      </w:r>
      <w:bookmarkEnd w:id="8"/>
    </w:p>
    <w:p w14:paraId="4A36435B" w14:textId="77777777" w:rsidR="0039124F" w:rsidRPr="005F52B1" w:rsidRDefault="0039124F" w:rsidP="005F7B80">
      <w:pPr>
        <w:pStyle w:val="TextkrpervorhAbsatznichttrennen"/>
      </w:pPr>
      <w:r w:rsidRPr="005F52B1">
        <w:t xml:space="preserve">Hinweis: </w:t>
      </w:r>
      <w:r w:rsidR="00F214A3" w:rsidRPr="005F52B1">
        <w:t>Möchten Sie eine zweite Nummernreihe wieder bei 1 beginnen</w:t>
      </w:r>
      <w:r w:rsidR="005F7B80" w:rsidRPr="005F52B1">
        <w:t xml:space="preserve"> oder bei a)</w:t>
      </w:r>
      <w:r w:rsidR="00F214A3" w:rsidRPr="005F52B1">
        <w:t xml:space="preserve">, </w:t>
      </w:r>
      <w:r w:rsidRPr="005F52B1">
        <w:t>wählen Sie im Kontextmenü z.B. „Neu beginnen bei XX“ oder einen anderen gewünschten Vorgang aus.</w:t>
      </w:r>
    </w:p>
    <w:p w14:paraId="1EC2C537" w14:textId="77777777" w:rsidR="00806A96" w:rsidRPr="00C74AB3" w:rsidRDefault="00806A96" w:rsidP="00263F44">
      <w:pPr>
        <w:pStyle w:val="berschrift1"/>
      </w:pPr>
      <w:bookmarkStart w:id="9" w:name="_Toc147317218"/>
      <w:r w:rsidRPr="00C74AB3">
        <w:t>Tabellenvorlagen</w:t>
      </w:r>
      <w:bookmarkEnd w:id="9"/>
    </w:p>
    <w:p w14:paraId="56449CF1" w14:textId="5B07AC8A" w:rsidR="00891551" w:rsidRDefault="00193366" w:rsidP="00891551">
      <w:r>
        <w:t>Es sollen</w:t>
      </w:r>
      <w:r w:rsidR="00891551">
        <w:t xml:space="preserve"> einheitliche Tabellen verwendet werden. Dazu bieten wir Ihnen die in der Vorlage enthaltenen vorformatierten Schnelltabellen an. F</w:t>
      </w:r>
      <w:r w:rsidR="00891551">
        <w:rPr>
          <w:rFonts w:hint="eastAsia"/>
        </w:rPr>
        <w:t>ü</w:t>
      </w:r>
      <w:r w:rsidR="00891551">
        <w:t>gen Sie die Schnelltabelle ein und erg</w:t>
      </w:r>
      <w:r w:rsidR="00891551">
        <w:rPr>
          <w:rFonts w:hint="eastAsia"/>
        </w:rPr>
        <w:t>ä</w:t>
      </w:r>
      <w:r w:rsidR="00891551">
        <w:t>nzen oder reduzieren Sie die Zeilen und Spalten nach Ihrer Notwendigkeit.</w:t>
      </w:r>
    </w:p>
    <w:p w14:paraId="0DABA75A" w14:textId="77777777" w:rsidR="00806A96" w:rsidRPr="00C74AB3" w:rsidRDefault="00806A96" w:rsidP="00263F44">
      <w:pPr>
        <w:pStyle w:val="berschrift2"/>
      </w:pPr>
      <w:r w:rsidRPr="00C74AB3">
        <w:t>Grundsätzliche Hinweise</w:t>
      </w:r>
    </w:p>
    <w:p w14:paraId="0D3FF327" w14:textId="77777777" w:rsidR="00806A96" w:rsidRPr="00C74AB3" w:rsidRDefault="00806A96" w:rsidP="00263F44">
      <w:r w:rsidRPr="00C74AB3">
        <w:t>Tabellen dienen ausschließlich der geordneten Darstellung von Daten. Was kein</w:t>
      </w:r>
      <w:r w:rsidR="0002154A">
        <w:t>e</w:t>
      </w:r>
      <w:r w:rsidR="00AA479F" w:rsidRPr="00C74AB3">
        <w:t xml:space="preserve"> Dat</w:t>
      </w:r>
      <w:r w:rsidR="0002154A">
        <w:t>en sind</w:t>
      </w:r>
      <w:r w:rsidRPr="00C74AB3">
        <w:t>, gehört demnach nicht in eine Tabelle. Daher sind die folgenden Punkte bei der Arbeit zu berücksichtigen:</w:t>
      </w:r>
    </w:p>
    <w:p w14:paraId="695FCF45" w14:textId="77777777" w:rsidR="00806A96" w:rsidRDefault="00806A96" w:rsidP="00F30208">
      <w:pPr>
        <w:pStyle w:val="AufzhlungszeichenPunkt"/>
      </w:pPr>
      <w:r w:rsidRPr="00C74AB3">
        <w:t xml:space="preserve">Tabellen sind mit </w:t>
      </w:r>
      <w:r w:rsidRPr="0009635B">
        <w:rPr>
          <w:rStyle w:val="EnglischesWort"/>
          <w:lang w:val="de-DE"/>
        </w:rPr>
        <w:t>Screenreader</w:t>
      </w:r>
      <w:r w:rsidRPr="00C74AB3">
        <w:t xml:space="preserve"> vergleichsweise schwer lesbar. Daher sollte geprüft werden, ob die Inhalte nicht auch in einem Fließtext verdeutlicht werden können.</w:t>
      </w:r>
    </w:p>
    <w:p w14:paraId="1B9F7B6F" w14:textId="77777777" w:rsidR="00AB3614" w:rsidRDefault="00AB3614" w:rsidP="00F30208">
      <w:pPr>
        <w:pStyle w:val="AufzhlungszeichenPunkt"/>
      </w:pPr>
      <w:r>
        <w:t xml:space="preserve">Damit ein Screenreader die Tabelle wiedergeben kann, muss die erste Zeile als Kopfzeile definiert sein. Dies erreichen Sie über die Einstellungen der Tabelle wie folgt: </w:t>
      </w:r>
    </w:p>
    <w:p w14:paraId="504F2458" w14:textId="77777777" w:rsidR="00CC5F04" w:rsidRDefault="00CC5F04" w:rsidP="00CC5F04">
      <w:pPr>
        <w:pStyle w:val="Nummerierung123"/>
        <w:numPr>
          <w:ilvl w:val="0"/>
          <w:numId w:val="36"/>
        </w:numPr>
      </w:pPr>
      <w:r>
        <w:t>Tabelle markieren</w:t>
      </w:r>
    </w:p>
    <w:p w14:paraId="073227B4" w14:textId="171833D3" w:rsidR="00A82D51" w:rsidRDefault="00CC5F04" w:rsidP="00CC5F04">
      <w:pPr>
        <w:pStyle w:val="Nummerierung123"/>
        <w:numPr>
          <w:ilvl w:val="0"/>
          <w:numId w:val="36"/>
        </w:numPr>
      </w:pPr>
      <w:r>
        <w:t xml:space="preserve">Rechtsklick - </w:t>
      </w:r>
      <w:r w:rsidR="00A82D51">
        <w:t xml:space="preserve">Dialog: </w:t>
      </w:r>
      <w:r w:rsidR="00A82D51" w:rsidRPr="00EF2646">
        <w:rPr>
          <w:rStyle w:val="Kursiv-Text"/>
        </w:rPr>
        <w:t>Tabelleneigenschaften</w:t>
      </w:r>
    </w:p>
    <w:p w14:paraId="2A29CECD" w14:textId="77777777" w:rsidR="007E4198" w:rsidRDefault="007E4198" w:rsidP="00CC5F04">
      <w:pPr>
        <w:pStyle w:val="Nummerierung123"/>
        <w:numPr>
          <w:ilvl w:val="0"/>
          <w:numId w:val="36"/>
        </w:numPr>
      </w:pPr>
      <w:r>
        <w:t>Reiter</w:t>
      </w:r>
      <w:r w:rsidR="00A82D51">
        <w:t>:</w:t>
      </w:r>
      <w:r>
        <w:t xml:space="preserve"> Zeile</w:t>
      </w:r>
    </w:p>
    <w:p w14:paraId="20EF60F9" w14:textId="77777777" w:rsidR="007E4198" w:rsidRPr="00C74AB3" w:rsidRDefault="007E4198" w:rsidP="00CC5F04">
      <w:pPr>
        <w:pStyle w:val="Nummerierung123"/>
        <w:numPr>
          <w:ilvl w:val="0"/>
          <w:numId w:val="36"/>
        </w:numPr>
      </w:pPr>
      <w:r>
        <w:t>Aktiviere Kästchen: Gleiche Kopfzeile auf jeder Seite wiederholen.</w:t>
      </w:r>
    </w:p>
    <w:p w14:paraId="1A67E369" w14:textId="77777777" w:rsidR="00AB3614" w:rsidRDefault="00AB3614" w:rsidP="00AB3614">
      <w:pPr>
        <w:pStyle w:val="AbbildungsindexZ"/>
      </w:pPr>
      <w:r w:rsidRPr="00AB3614">
        <w:rPr>
          <w:noProof/>
          <w:lang w:eastAsia="de-DE" w:bidi="ar-SA"/>
        </w:rPr>
        <w:lastRenderedPageBreak/>
        <w:drawing>
          <wp:inline distT="0" distB="0" distL="0" distR="0" wp14:anchorId="561CDB46" wp14:editId="2C150331">
            <wp:extent cx="4048125" cy="1916746"/>
            <wp:effectExtent l="0" t="0" r="0" b="7620"/>
            <wp:docPr id="6" name="Grafik 6" descr="Tabelleneigenschaften.&#10;Im Reiter Zeile muss abgewählt werden: Zeilenwechsel auf Seite zulassen und aktiviert werden: Gleiche Kopfzeile auf jeder Seite wiederho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870"/>
                    <a:stretch/>
                  </pic:blipFill>
                  <pic:spPr bwMode="auto">
                    <a:xfrm>
                      <a:off x="0" y="0"/>
                      <a:ext cx="4048690" cy="1917014"/>
                    </a:xfrm>
                    <a:prstGeom prst="rect">
                      <a:avLst/>
                    </a:prstGeom>
                    <a:ln>
                      <a:noFill/>
                    </a:ln>
                    <a:extLst>
                      <a:ext uri="{53640926-AAD7-44D8-BBD7-CCE9431645EC}">
                        <a14:shadowObscured xmlns:a14="http://schemas.microsoft.com/office/drawing/2010/main"/>
                      </a:ext>
                    </a:extLst>
                  </pic:spPr>
                </pic:pic>
              </a:graphicData>
            </a:graphic>
          </wp:inline>
        </w:drawing>
      </w:r>
    </w:p>
    <w:p w14:paraId="1E8BFA67" w14:textId="75B711FA" w:rsidR="00AB3614" w:rsidRPr="00C74AB3" w:rsidRDefault="00AB3614" w:rsidP="00AB3614">
      <w:pPr>
        <w:pStyle w:val="AbbildungsindexZ"/>
      </w:pPr>
      <w:bookmarkStart w:id="10" w:name="_Toc147315383"/>
      <w:r>
        <w:t xml:space="preserve">Abbildung </w:t>
      </w:r>
      <w:r w:rsidR="00360BB9">
        <w:fldChar w:fldCharType="begin"/>
      </w:r>
      <w:r w:rsidR="00360BB9">
        <w:instrText xml:space="preserve"> SEQ Abbildung \* ARABIC </w:instrText>
      </w:r>
      <w:r w:rsidR="00360BB9">
        <w:fldChar w:fldCharType="separate"/>
      </w:r>
      <w:r w:rsidR="000E44D2">
        <w:rPr>
          <w:noProof/>
        </w:rPr>
        <w:t>6</w:t>
      </w:r>
      <w:r w:rsidR="00360BB9">
        <w:rPr>
          <w:noProof/>
        </w:rPr>
        <w:fldChar w:fldCharType="end"/>
      </w:r>
      <w:r>
        <w:t>: Einstellungen für barrierefreie Tabelle</w:t>
      </w:r>
      <w:bookmarkEnd w:id="10"/>
    </w:p>
    <w:p w14:paraId="7B12114A" w14:textId="77777777" w:rsidR="00806A96" w:rsidRPr="00C74AB3" w:rsidRDefault="00806A96" w:rsidP="00F30208">
      <w:pPr>
        <w:pStyle w:val="AufzhlungszeichenPunkt"/>
      </w:pPr>
      <w:r w:rsidRPr="00C74AB3">
        <w:t xml:space="preserve">Ihnen stehen 3 ZSL-Tabellenformate zur Verfügung. Nutzen Sie keine anderen Layout-Tabellen. Sie sind als „Schnelltabellen“ in der Vorlage (Dokumentvorlage.dotx) gespeichert und werden aufgerufen über </w:t>
      </w:r>
      <w:r w:rsidRPr="00490727">
        <w:rPr>
          <w:rStyle w:val="BetontKursiv"/>
        </w:rPr>
        <w:t>Einfügen – Tabelle - Schnelltabellen</w:t>
      </w:r>
      <w:r w:rsidRPr="00C74AB3">
        <w:t>.</w:t>
      </w:r>
    </w:p>
    <w:p w14:paraId="7F2E35D8" w14:textId="77777777" w:rsidR="00806A96" w:rsidRPr="00C74AB3" w:rsidRDefault="00806A96" w:rsidP="00F30208">
      <w:pPr>
        <w:pStyle w:val="AufzhlungszeichenPunkt"/>
      </w:pPr>
      <w:r w:rsidRPr="00C74AB3">
        <w:t>Verschachteln Sie keine Tabellen (keine Tabelle in der Tabelle).</w:t>
      </w:r>
    </w:p>
    <w:p w14:paraId="2AD4AA50" w14:textId="77777777" w:rsidR="00806A96" w:rsidRPr="00C74AB3" w:rsidRDefault="00806A96" w:rsidP="00F30208">
      <w:pPr>
        <w:pStyle w:val="AufzhlungszeichenPunkt"/>
      </w:pPr>
      <w:r w:rsidRPr="00C74AB3">
        <w:t>Verbundene Zellen erschweren bei der Nutzung eines Screenreaders die Orientierung in einer Tabelle. Daher sollte das Verbinden von Zellen vermieden werden.</w:t>
      </w:r>
    </w:p>
    <w:p w14:paraId="3B9688DE" w14:textId="77777777" w:rsidR="00806A96" w:rsidRDefault="00806A96" w:rsidP="00F30208">
      <w:pPr>
        <w:pStyle w:val="AufzhlungszeichenPunkt"/>
      </w:pPr>
      <w:r w:rsidRPr="00C74AB3">
        <w:t>Seitenumbrüche dürfen nicht in Tabellenzeilen liegen.</w:t>
      </w:r>
    </w:p>
    <w:p w14:paraId="3671A0A5" w14:textId="77777777" w:rsidR="001078A6" w:rsidRDefault="00806A96" w:rsidP="001078A6">
      <w:pPr>
        <w:pStyle w:val="berschrift2"/>
      </w:pPr>
      <w:r w:rsidRPr="00C74AB3">
        <w:t>Tabelle ZSL Version 1 (ohne senkrechte Linie)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elle mit roter Linie unter Kopfzeile"/>
        <w:tblDescription w:val="leer"/>
      </w:tblPr>
      <w:tblGrid>
        <w:gridCol w:w="3209"/>
        <w:gridCol w:w="3209"/>
        <w:gridCol w:w="3210"/>
      </w:tblGrid>
      <w:tr w:rsidR="00577F24" w14:paraId="7A6E05BF" w14:textId="77777777" w:rsidTr="00577F24">
        <w:trPr>
          <w:cantSplit/>
          <w:tblHeader/>
        </w:trPr>
        <w:tc>
          <w:tcPr>
            <w:tcW w:w="3209" w:type="dxa"/>
            <w:tcBorders>
              <w:bottom w:val="single" w:sz="4" w:space="0" w:color="B70017"/>
            </w:tcBorders>
          </w:tcPr>
          <w:p w14:paraId="402CA4B8" w14:textId="77777777" w:rsidR="00577F24" w:rsidRDefault="00577F24" w:rsidP="00577F24">
            <w:pPr>
              <w:pStyle w:val="Tabellenberschrift"/>
            </w:pPr>
            <w:r w:rsidRPr="008D547C">
              <w:t>Überschrift Spalte 1</w:t>
            </w:r>
          </w:p>
        </w:tc>
        <w:tc>
          <w:tcPr>
            <w:tcW w:w="3209" w:type="dxa"/>
            <w:tcBorders>
              <w:bottom w:val="single" w:sz="4" w:space="0" w:color="B70017"/>
            </w:tcBorders>
          </w:tcPr>
          <w:p w14:paraId="0BB80B53" w14:textId="77777777" w:rsidR="00577F24" w:rsidRDefault="00577F24" w:rsidP="00577F24">
            <w:pPr>
              <w:pStyle w:val="Tabellenberschrift"/>
            </w:pPr>
            <w:r w:rsidRPr="008D547C">
              <w:t>Überschrift Spalte 2</w:t>
            </w:r>
          </w:p>
        </w:tc>
        <w:tc>
          <w:tcPr>
            <w:tcW w:w="3210" w:type="dxa"/>
            <w:tcBorders>
              <w:bottom w:val="single" w:sz="4" w:space="0" w:color="B70017"/>
            </w:tcBorders>
          </w:tcPr>
          <w:p w14:paraId="2E9738E2" w14:textId="77777777" w:rsidR="00577F24" w:rsidRDefault="00577F24" w:rsidP="00577F24">
            <w:pPr>
              <w:pStyle w:val="Tabellenberschrift"/>
            </w:pPr>
            <w:r w:rsidRPr="008D547C">
              <w:t xml:space="preserve">Überschrift Spalte </w:t>
            </w:r>
            <w:r>
              <w:t>3</w:t>
            </w:r>
          </w:p>
        </w:tc>
      </w:tr>
      <w:tr w:rsidR="00577F24" w14:paraId="4253B30D" w14:textId="77777777" w:rsidTr="00577F24">
        <w:trPr>
          <w:cantSplit/>
          <w:tblHeader/>
        </w:trPr>
        <w:tc>
          <w:tcPr>
            <w:tcW w:w="3209" w:type="dxa"/>
            <w:tcBorders>
              <w:top w:val="single" w:sz="4" w:space="0" w:color="B70017"/>
            </w:tcBorders>
          </w:tcPr>
          <w:p w14:paraId="69DF73CF" w14:textId="77777777" w:rsidR="00577F24" w:rsidRDefault="00577F24" w:rsidP="00577F24">
            <w:pPr>
              <w:pStyle w:val="Tabelleninhalt"/>
            </w:pPr>
            <w:r w:rsidRPr="00FC1528">
              <w:t>Zelleninhalt</w:t>
            </w:r>
          </w:p>
        </w:tc>
        <w:tc>
          <w:tcPr>
            <w:tcW w:w="3209" w:type="dxa"/>
            <w:tcBorders>
              <w:top w:val="single" w:sz="4" w:space="0" w:color="B70017"/>
            </w:tcBorders>
          </w:tcPr>
          <w:p w14:paraId="3C6ABD1E" w14:textId="77777777" w:rsidR="00577F24" w:rsidRDefault="00577F24" w:rsidP="00577F24">
            <w:pPr>
              <w:pStyle w:val="Tabelleninhalt"/>
            </w:pPr>
            <w:r w:rsidRPr="00FC1528">
              <w:t>Zelleninhalt</w:t>
            </w:r>
          </w:p>
        </w:tc>
        <w:tc>
          <w:tcPr>
            <w:tcW w:w="3210" w:type="dxa"/>
            <w:tcBorders>
              <w:top w:val="single" w:sz="4" w:space="0" w:color="B70017"/>
            </w:tcBorders>
          </w:tcPr>
          <w:p w14:paraId="65E5F778" w14:textId="77777777" w:rsidR="00577F24" w:rsidRDefault="00577F24" w:rsidP="00577F24">
            <w:pPr>
              <w:pStyle w:val="Tabelleninhalt"/>
            </w:pPr>
            <w:r w:rsidRPr="00FC1528">
              <w:t>Zelleninhalt</w:t>
            </w:r>
          </w:p>
        </w:tc>
      </w:tr>
      <w:tr w:rsidR="00577F24" w14:paraId="094E8ECC" w14:textId="77777777" w:rsidTr="00577F24">
        <w:trPr>
          <w:cantSplit/>
          <w:tblHeader/>
        </w:trPr>
        <w:tc>
          <w:tcPr>
            <w:tcW w:w="3209" w:type="dxa"/>
          </w:tcPr>
          <w:p w14:paraId="2008C840" w14:textId="77777777" w:rsidR="00577F24" w:rsidRDefault="00577F24" w:rsidP="00577F24">
            <w:pPr>
              <w:pStyle w:val="Tabelleninhalt"/>
            </w:pPr>
            <w:r w:rsidRPr="00FC1528">
              <w:t>Zelleninhalt</w:t>
            </w:r>
          </w:p>
        </w:tc>
        <w:tc>
          <w:tcPr>
            <w:tcW w:w="3209" w:type="dxa"/>
          </w:tcPr>
          <w:p w14:paraId="0BF70084" w14:textId="77777777" w:rsidR="00577F24" w:rsidRDefault="00577F24" w:rsidP="00577F24">
            <w:pPr>
              <w:pStyle w:val="Tabelleninhalt"/>
            </w:pPr>
            <w:r w:rsidRPr="00FC1528">
              <w:t>Zelleninhalt</w:t>
            </w:r>
          </w:p>
        </w:tc>
        <w:tc>
          <w:tcPr>
            <w:tcW w:w="3210" w:type="dxa"/>
          </w:tcPr>
          <w:p w14:paraId="1DDB8373" w14:textId="77777777" w:rsidR="00577F24" w:rsidRDefault="00577F24" w:rsidP="00577F24">
            <w:pPr>
              <w:pStyle w:val="Tabelleninhalt"/>
            </w:pPr>
            <w:r w:rsidRPr="00FC1528">
              <w:t>Zelleninhalt</w:t>
            </w:r>
          </w:p>
        </w:tc>
      </w:tr>
    </w:tbl>
    <w:p w14:paraId="25C8EE8B" w14:textId="77777777" w:rsidR="00806A96" w:rsidRDefault="00806A96" w:rsidP="00263F44">
      <w:pPr>
        <w:pStyle w:val="berschrift2"/>
      </w:pPr>
      <w:r w:rsidRPr="00C74AB3">
        <w:t>Tabelle ZSL Version 2</w:t>
      </w:r>
    </w:p>
    <w:tbl>
      <w:tblPr>
        <w:tblStyle w:val="Tabellen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Tabelle mit roter Linie unter Kopfzeile"/>
        <w:tblDescription w:val="leer"/>
      </w:tblPr>
      <w:tblGrid>
        <w:gridCol w:w="3209"/>
        <w:gridCol w:w="3209"/>
        <w:gridCol w:w="3210"/>
      </w:tblGrid>
      <w:tr w:rsidR="00577F24" w14:paraId="245DC684" w14:textId="77777777" w:rsidTr="00BF6D36">
        <w:trPr>
          <w:cantSplit/>
          <w:tblHeader/>
        </w:trPr>
        <w:tc>
          <w:tcPr>
            <w:tcW w:w="3209" w:type="dxa"/>
            <w:tcBorders>
              <w:top w:val="nil"/>
              <w:left w:val="nil"/>
              <w:bottom w:val="single" w:sz="4" w:space="0" w:color="B70017"/>
              <w:right w:val="single" w:sz="4" w:space="0" w:color="D9D9D9" w:themeColor="background1" w:themeShade="D9"/>
            </w:tcBorders>
          </w:tcPr>
          <w:p w14:paraId="28741A72" w14:textId="77777777" w:rsidR="00577F24" w:rsidRDefault="00577F24" w:rsidP="00577F24">
            <w:pPr>
              <w:pStyle w:val="Tabellenberschrift"/>
            </w:pPr>
            <w:r w:rsidRPr="008D547C">
              <w:t>Überschrift Spalte 1</w:t>
            </w:r>
          </w:p>
        </w:tc>
        <w:tc>
          <w:tcPr>
            <w:tcW w:w="3209" w:type="dxa"/>
            <w:tcBorders>
              <w:top w:val="nil"/>
              <w:left w:val="single" w:sz="4" w:space="0" w:color="D9D9D9" w:themeColor="background1" w:themeShade="D9"/>
              <w:bottom w:val="single" w:sz="4" w:space="0" w:color="B70017"/>
              <w:right w:val="single" w:sz="4" w:space="0" w:color="D9D9D9" w:themeColor="background1" w:themeShade="D9"/>
            </w:tcBorders>
          </w:tcPr>
          <w:p w14:paraId="092759FD" w14:textId="77777777" w:rsidR="00577F24" w:rsidRDefault="00577F24" w:rsidP="00577F24">
            <w:pPr>
              <w:pStyle w:val="Tabellenberschrift"/>
            </w:pPr>
            <w:r w:rsidRPr="008D547C">
              <w:t>Überschrift Spalte 2</w:t>
            </w:r>
          </w:p>
        </w:tc>
        <w:tc>
          <w:tcPr>
            <w:tcW w:w="3210" w:type="dxa"/>
            <w:tcBorders>
              <w:top w:val="nil"/>
              <w:left w:val="single" w:sz="4" w:space="0" w:color="D9D9D9" w:themeColor="background1" w:themeShade="D9"/>
              <w:bottom w:val="single" w:sz="4" w:space="0" w:color="B70017"/>
              <w:right w:val="nil"/>
            </w:tcBorders>
          </w:tcPr>
          <w:p w14:paraId="45B3F8D4" w14:textId="77777777" w:rsidR="00577F24" w:rsidRDefault="00577F24" w:rsidP="00577F24">
            <w:pPr>
              <w:pStyle w:val="Tabellenberschrift"/>
            </w:pPr>
            <w:r w:rsidRPr="008D547C">
              <w:t xml:space="preserve">Überschrift Spalte </w:t>
            </w:r>
            <w:r>
              <w:t>3</w:t>
            </w:r>
          </w:p>
        </w:tc>
      </w:tr>
      <w:tr w:rsidR="00577F24" w14:paraId="3F98889C" w14:textId="77777777" w:rsidTr="00577F24">
        <w:trPr>
          <w:cantSplit/>
          <w:tblHeader/>
        </w:trPr>
        <w:tc>
          <w:tcPr>
            <w:tcW w:w="3209" w:type="dxa"/>
            <w:tcBorders>
              <w:top w:val="single" w:sz="4" w:space="0" w:color="B70017"/>
            </w:tcBorders>
          </w:tcPr>
          <w:p w14:paraId="3C958634" w14:textId="77777777" w:rsidR="00577F24" w:rsidRDefault="00577F24" w:rsidP="00577F24">
            <w:pPr>
              <w:pStyle w:val="Tabelleninhalt"/>
            </w:pPr>
            <w:r w:rsidRPr="00FC1528">
              <w:t>Zelleninhalt</w:t>
            </w:r>
          </w:p>
        </w:tc>
        <w:tc>
          <w:tcPr>
            <w:tcW w:w="3209" w:type="dxa"/>
            <w:tcBorders>
              <w:top w:val="single" w:sz="4" w:space="0" w:color="B70017"/>
            </w:tcBorders>
          </w:tcPr>
          <w:p w14:paraId="4F4A40F9" w14:textId="77777777" w:rsidR="00577F24" w:rsidRDefault="00577F24" w:rsidP="00577F24">
            <w:pPr>
              <w:pStyle w:val="Tabelleninhalt"/>
            </w:pPr>
            <w:r w:rsidRPr="00FC1528">
              <w:t>Zelleninhalt</w:t>
            </w:r>
          </w:p>
        </w:tc>
        <w:tc>
          <w:tcPr>
            <w:tcW w:w="3210" w:type="dxa"/>
            <w:tcBorders>
              <w:top w:val="single" w:sz="4" w:space="0" w:color="B70017"/>
            </w:tcBorders>
          </w:tcPr>
          <w:p w14:paraId="6EAB6041" w14:textId="77777777" w:rsidR="00577F24" w:rsidRDefault="00577F24" w:rsidP="00577F24">
            <w:pPr>
              <w:pStyle w:val="Tabelleninhalt"/>
            </w:pPr>
            <w:r w:rsidRPr="00FC1528">
              <w:t>Zelleninhalt</w:t>
            </w:r>
          </w:p>
        </w:tc>
      </w:tr>
      <w:tr w:rsidR="00577F24" w14:paraId="5A3E27E6" w14:textId="77777777" w:rsidTr="00577F24">
        <w:trPr>
          <w:cantSplit/>
          <w:tblHeader/>
        </w:trPr>
        <w:tc>
          <w:tcPr>
            <w:tcW w:w="3209" w:type="dxa"/>
          </w:tcPr>
          <w:p w14:paraId="59BDB132" w14:textId="77777777" w:rsidR="00577F24" w:rsidRDefault="00577F24" w:rsidP="00577F24">
            <w:pPr>
              <w:pStyle w:val="Tabelleninhalt"/>
            </w:pPr>
            <w:r w:rsidRPr="00FC1528">
              <w:t>Zelleninhalt</w:t>
            </w:r>
          </w:p>
        </w:tc>
        <w:tc>
          <w:tcPr>
            <w:tcW w:w="3209" w:type="dxa"/>
          </w:tcPr>
          <w:p w14:paraId="5D43B3EA" w14:textId="77777777" w:rsidR="00577F24" w:rsidRDefault="00577F24" w:rsidP="00577F24">
            <w:pPr>
              <w:pStyle w:val="Tabelleninhalt"/>
            </w:pPr>
            <w:r w:rsidRPr="00FC1528">
              <w:t>Zelleninhalt</w:t>
            </w:r>
          </w:p>
        </w:tc>
        <w:tc>
          <w:tcPr>
            <w:tcW w:w="3210" w:type="dxa"/>
          </w:tcPr>
          <w:p w14:paraId="0959EF4E" w14:textId="77777777" w:rsidR="00577F24" w:rsidRDefault="00577F24" w:rsidP="00577F24">
            <w:pPr>
              <w:pStyle w:val="Tabelleninhalt"/>
            </w:pPr>
            <w:r w:rsidRPr="00FC1528">
              <w:t>Zelleninhalt</w:t>
            </w:r>
          </w:p>
        </w:tc>
      </w:tr>
    </w:tbl>
    <w:p w14:paraId="1D8D94F9" w14:textId="77777777" w:rsidR="00806A96" w:rsidRDefault="00806A96" w:rsidP="00263F44">
      <w:pPr>
        <w:pStyle w:val="berschrift2"/>
      </w:pPr>
      <w:r w:rsidRPr="00C74AB3">
        <w:t>Tabelle ZSL Version 3</w:t>
      </w:r>
    </w:p>
    <w:tbl>
      <w:tblPr>
        <w:tblStyle w:val="Tabellen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Tabelle mit roter Linie unter Kopfzeile"/>
        <w:tblDescription w:val="leer"/>
      </w:tblPr>
      <w:tblGrid>
        <w:gridCol w:w="3209"/>
        <w:gridCol w:w="3209"/>
        <w:gridCol w:w="3210"/>
      </w:tblGrid>
      <w:tr w:rsidR="00C6360C" w14:paraId="6317712F" w14:textId="77777777" w:rsidTr="00A32CC4">
        <w:trPr>
          <w:cantSplit/>
          <w:tblHeader/>
        </w:trPr>
        <w:tc>
          <w:tcPr>
            <w:tcW w:w="3209" w:type="dxa"/>
            <w:tcBorders>
              <w:top w:val="nil"/>
              <w:left w:val="nil"/>
              <w:bottom w:val="single" w:sz="4" w:space="0" w:color="B70017"/>
              <w:right w:val="single" w:sz="4" w:space="0" w:color="D9D9D9" w:themeColor="background1" w:themeShade="D9"/>
            </w:tcBorders>
          </w:tcPr>
          <w:p w14:paraId="5B98D5F1" w14:textId="77777777" w:rsidR="00C6360C" w:rsidRDefault="00C6360C" w:rsidP="00C6360C">
            <w:pPr>
              <w:pStyle w:val="Tabellenberschrift"/>
            </w:pPr>
          </w:p>
        </w:tc>
        <w:tc>
          <w:tcPr>
            <w:tcW w:w="3209" w:type="dxa"/>
            <w:tcBorders>
              <w:top w:val="nil"/>
              <w:left w:val="single" w:sz="4" w:space="0" w:color="D9D9D9" w:themeColor="background1" w:themeShade="D9"/>
              <w:bottom w:val="single" w:sz="4" w:space="0" w:color="B70017"/>
              <w:right w:val="single" w:sz="4" w:space="0" w:color="D9D9D9" w:themeColor="background1" w:themeShade="D9"/>
            </w:tcBorders>
          </w:tcPr>
          <w:p w14:paraId="11547551" w14:textId="77777777" w:rsidR="00C6360C" w:rsidRDefault="00C6360C" w:rsidP="00A32CC4">
            <w:pPr>
              <w:pStyle w:val="Tabellenberschrift"/>
            </w:pPr>
            <w:r w:rsidRPr="00F4327F">
              <w:t>Überschrift</w:t>
            </w:r>
            <w:r w:rsidRPr="008D547C">
              <w:t xml:space="preserve"> Spalte 2</w:t>
            </w:r>
          </w:p>
        </w:tc>
        <w:tc>
          <w:tcPr>
            <w:tcW w:w="3210" w:type="dxa"/>
            <w:tcBorders>
              <w:top w:val="nil"/>
              <w:left w:val="single" w:sz="4" w:space="0" w:color="D9D9D9" w:themeColor="background1" w:themeShade="D9"/>
              <w:bottom w:val="single" w:sz="4" w:space="0" w:color="B70017"/>
              <w:right w:val="nil"/>
            </w:tcBorders>
          </w:tcPr>
          <w:p w14:paraId="70255414" w14:textId="77777777" w:rsidR="00C6360C" w:rsidRDefault="00C6360C" w:rsidP="00A32CC4">
            <w:pPr>
              <w:pStyle w:val="Tabellenberschrift"/>
            </w:pPr>
            <w:r w:rsidRPr="008D547C">
              <w:t xml:space="preserve">Überschrift Spalte </w:t>
            </w:r>
            <w:r>
              <w:t>3</w:t>
            </w:r>
          </w:p>
        </w:tc>
      </w:tr>
      <w:tr w:rsidR="00C6360C" w14:paraId="196AF5D6" w14:textId="77777777" w:rsidTr="00A32CC4">
        <w:trPr>
          <w:cantSplit/>
          <w:tblHeader/>
        </w:trPr>
        <w:tc>
          <w:tcPr>
            <w:tcW w:w="3209" w:type="dxa"/>
          </w:tcPr>
          <w:p w14:paraId="155E03E6" w14:textId="77777777" w:rsidR="00C6360C" w:rsidRPr="00963EDC" w:rsidRDefault="00C6360C" w:rsidP="00A32CC4">
            <w:pPr>
              <w:pStyle w:val="TabellenZeilenberschrift"/>
            </w:pPr>
            <w:r w:rsidRPr="00963EDC">
              <w:t xml:space="preserve">Überschrift </w:t>
            </w:r>
          </w:p>
        </w:tc>
        <w:tc>
          <w:tcPr>
            <w:tcW w:w="3209" w:type="dxa"/>
          </w:tcPr>
          <w:p w14:paraId="52C850A4" w14:textId="77777777" w:rsidR="00C6360C" w:rsidRDefault="00C6360C" w:rsidP="00A32CC4">
            <w:pPr>
              <w:pStyle w:val="Tabelleninhalt"/>
            </w:pPr>
            <w:r w:rsidRPr="00FC1528">
              <w:t>Zelleninhalt</w:t>
            </w:r>
          </w:p>
        </w:tc>
        <w:tc>
          <w:tcPr>
            <w:tcW w:w="3210" w:type="dxa"/>
          </w:tcPr>
          <w:p w14:paraId="69CA855B" w14:textId="77777777" w:rsidR="00C6360C" w:rsidRDefault="00C6360C" w:rsidP="00A32CC4">
            <w:pPr>
              <w:pStyle w:val="Tabelleninhalt"/>
            </w:pPr>
            <w:r w:rsidRPr="00FC1528">
              <w:t>Zelleninhalt</w:t>
            </w:r>
          </w:p>
        </w:tc>
      </w:tr>
      <w:tr w:rsidR="00C6360C" w14:paraId="65FE5925" w14:textId="77777777" w:rsidTr="00A32CC4">
        <w:trPr>
          <w:cantSplit/>
          <w:tblHeader/>
        </w:trPr>
        <w:tc>
          <w:tcPr>
            <w:tcW w:w="3209" w:type="dxa"/>
          </w:tcPr>
          <w:p w14:paraId="3765DD4C" w14:textId="77777777" w:rsidR="00C6360C" w:rsidRPr="00963EDC" w:rsidRDefault="00C6360C" w:rsidP="00A32CC4">
            <w:pPr>
              <w:pStyle w:val="TabellenZeilenberschrift"/>
            </w:pPr>
            <w:r w:rsidRPr="00963EDC">
              <w:t xml:space="preserve">Überschrift </w:t>
            </w:r>
          </w:p>
        </w:tc>
        <w:tc>
          <w:tcPr>
            <w:tcW w:w="3209" w:type="dxa"/>
          </w:tcPr>
          <w:p w14:paraId="59E77C2F" w14:textId="77777777" w:rsidR="00C6360C" w:rsidRDefault="00C6360C" w:rsidP="00A32CC4">
            <w:pPr>
              <w:pStyle w:val="Tabelleninhalt"/>
            </w:pPr>
            <w:r w:rsidRPr="00FC1528">
              <w:t>Zelleninhalt</w:t>
            </w:r>
          </w:p>
        </w:tc>
        <w:tc>
          <w:tcPr>
            <w:tcW w:w="3210" w:type="dxa"/>
          </w:tcPr>
          <w:p w14:paraId="2093ED2B" w14:textId="77777777" w:rsidR="00C6360C" w:rsidRDefault="00C6360C" w:rsidP="00A32CC4">
            <w:pPr>
              <w:pStyle w:val="Tabelleninhalt"/>
            </w:pPr>
            <w:r w:rsidRPr="00FC1528">
              <w:t>Zelleninhalt</w:t>
            </w:r>
          </w:p>
        </w:tc>
      </w:tr>
      <w:tr w:rsidR="00C6360C" w14:paraId="3050C464" w14:textId="77777777" w:rsidTr="00A32CC4">
        <w:trPr>
          <w:cantSplit/>
          <w:tblHeader/>
        </w:trPr>
        <w:tc>
          <w:tcPr>
            <w:tcW w:w="3209" w:type="dxa"/>
          </w:tcPr>
          <w:p w14:paraId="69AEC811" w14:textId="77777777" w:rsidR="00C6360C" w:rsidRPr="00963EDC" w:rsidRDefault="00C6360C" w:rsidP="00A32CC4">
            <w:pPr>
              <w:pStyle w:val="TabellenZeilenberschrift"/>
            </w:pPr>
            <w:r w:rsidRPr="00963EDC">
              <w:t xml:space="preserve">Überschrift </w:t>
            </w:r>
          </w:p>
        </w:tc>
        <w:tc>
          <w:tcPr>
            <w:tcW w:w="3209" w:type="dxa"/>
          </w:tcPr>
          <w:p w14:paraId="713E1608" w14:textId="77777777" w:rsidR="00C6360C" w:rsidRDefault="00C6360C" w:rsidP="00A32CC4">
            <w:pPr>
              <w:pStyle w:val="Tabelleninhalt"/>
            </w:pPr>
            <w:r w:rsidRPr="00FC1528">
              <w:t>Zelleninhalt</w:t>
            </w:r>
          </w:p>
        </w:tc>
        <w:tc>
          <w:tcPr>
            <w:tcW w:w="3210" w:type="dxa"/>
          </w:tcPr>
          <w:p w14:paraId="75E01349" w14:textId="77777777" w:rsidR="00C6360C" w:rsidRDefault="00C6360C" w:rsidP="00A32CC4">
            <w:pPr>
              <w:pStyle w:val="Tabelleninhalt"/>
            </w:pPr>
            <w:r w:rsidRPr="00FC1528">
              <w:t>Zelleninhalt</w:t>
            </w:r>
          </w:p>
        </w:tc>
      </w:tr>
    </w:tbl>
    <w:p w14:paraId="258B0752" w14:textId="77777777" w:rsidR="00806A96" w:rsidRPr="00C74AB3" w:rsidRDefault="00806A96" w:rsidP="00263F44">
      <w:pPr>
        <w:pStyle w:val="berschrift1"/>
      </w:pPr>
      <w:bookmarkStart w:id="11" w:name="_Toc147317219"/>
      <w:r w:rsidRPr="00C74AB3">
        <w:lastRenderedPageBreak/>
        <w:t>Zeichenvorlagen</w:t>
      </w:r>
      <w:bookmarkEnd w:id="11"/>
    </w:p>
    <w:p w14:paraId="61A4AA35" w14:textId="72D8EA64" w:rsidR="00806A96" w:rsidRDefault="0048193B" w:rsidP="00263F44">
      <w:r>
        <w:t>D</w:t>
      </w:r>
      <w:r w:rsidR="00806A96" w:rsidRPr="00C74AB3">
        <w:t xml:space="preserve">ie Darstellung </w:t>
      </w:r>
      <w:r>
        <w:t>einzelner</w:t>
      </w:r>
      <w:r w:rsidR="00806A96" w:rsidRPr="00C74AB3">
        <w:t xml:space="preserve"> Zeichen kann </w:t>
      </w:r>
      <w:r w:rsidR="008E12E1">
        <w:t xml:space="preserve">auch </w:t>
      </w:r>
      <w:r w:rsidR="00806A96" w:rsidRPr="00C74AB3">
        <w:t>über Formatvorlagen gesteuert werden. Dazu zählen unter anderem die Darstellung von Internetverknüpfungen – aber auch Zeilennummern oder Fußnotenzeichen</w:t>
      </w:r>
      <w:r w:rsidR="008E12E1">
        <w:t xml:space="preserve"> </w:t>
      </w:r>
      <w:r w:rsidR="00A2219A">
        <w:t>sowie</w:t>
      </w:r>
      <w:r w:rsidR="008E12E1">
        <w:t xml:space="preserve"> kursiver </w:t>
      </w:r>
      <w:r w:rsidR="00A2219A">
        <w:t xml:space="preserve">oder </w:t>
      </w:r>
      <w:r w:rsidR="001A016C">
        <w:t>betont-</w:t>
      </w:r>
      <w:r w:rsidR="00A2219A">
        <w:t xml:space="preserve">fetter </w:t>
      </w:r>
      <w:r w:rsidR="008E12E1">
        <w:t>Text</w:t>
      </w:r>
      <w:r w:rsidR="00806A96" w:rsidRPr="00C74AB3">
        <w:t xml:space="preserve">. </w:t>
      </w:r>
    </w:p>
    <w:p w14:paraId="5408EC8E" w14:textId="62A682EA" w:rsidR="00A2219A" w:rsidRDefault="00A2219A" w:rsidP="00A2219A">
      <w:pPr>
        <w:pStyle w:val="berschrift2"/>
      </w:pPr>
      <w:r>
        <w:rPr>
          <w:rStyle w:val="Kursiv-Text"/>
        </w:rPr>
        <w:t xml:space="preserve">Kursiv-Text </w:t>
      </w:r>
      <w:r>
        <w:t>/ Betont-fett</w:t>
      </w:r>
    </w:p>
    <w:p w14:paraId="7567E9B6" w14:textId="7FB9F49C" w:rsidR="00A2219A" w:rsidRDefault="00A2219A" w:rsidP="00A2219A">
      <w:r>
        <w:t>Um einzelne W</w:t>
      </w:r>
      <w:r>
        <w:rPr>
          <w:rFonts w:hint="eastAsia"/>
        </w:rPr>
        <w:t>ö</w:t>
      </w:r>
      <w:r>
        <w:t xml:space="preserve">rter oder kurze Textabschnitte hervorzuheben, stehen die Zeichenvorlagen </w:t>
      </w:r>
      <w:r>
        <w:rPr>
          <w:rStyle w:val="Kursiv-Text"/>
        </w:rPr>
        <w:t>Kursiv-Text</w:t>
      </w:r>
      <w:r>
        <w:t xml:space="preserve"> und </w:t>
      </w:r>
      <w:r w:rsidRPr="00A2219A">
        <w:rPr>
          <w:rStyle w:val="BetontFettZchn"/>
        </w:rPr>
        <w:t>Betont-fett</w:t>
      </w:r>
      <w:r>
        <w:t xml:space="preserve"> zur Verf</w:t>
      </w:r>
      <w:r>
        <w:rPr>
          <w:rFonts w:hint="eastAsia"/>
        </w:rPr>
        <w:t>ü</w:t>
      </w:r>
      <w:r>
        <w:t>gung.</w:t>
      </w:r>
    </w:p>
    <w:p w14:paraId="2E7DDB10" w14:textId="75205512" w:rsidR="00A2219A" w:rsidRDefault="00A2219A" w:rsidP="00A2219A">
      <w:r>
        <w:t>Bitte beachten Sie: Von Screenreadern wird der Schriftschnitt kursiv bzw. fett nicht beachtet. Deshalb kann die zus</w:t>
      </w:r>
      <w:r>
        <w:rPr>
          <w:rFonts w:hint="eastAsia"/>
        </w:rPr>
        <w:t>ä</w:t>
      </w:r>
      <w:r>
        <w:t>tzliche Bedeutung, die durch die Textformatierung vermittelt werden soll, mit Screenreadern, nicht erfasst werden. Ist eine Hervorhebung f</w:t>
      </w:r>
      <w:r>
        <w:rPr>
          <w:rFonts w:hint="eastAsia"/>
        </w:rPr>
        <w:t>ü</w:t>
      </w:r>
      <w:r>
        <w:t>r das Verst</w:t>
      </w:r>
      <w:r>
        <w:rPr>
          <w:rFonts w:hint="eastAsia"/>
        </w:rPr>
        <w:t>ä</w:t>
      </w:r>
      <w:r>
        <w:t xml:space="preserve">ndnis eines Textes zentral, muss diese Hervorhebung durch Hinweise direkt im Text erfolgen. Wie z.B.: </w:t>
      </w:r>
      <w:r>
        <w:rPr>
          <w:rFonts w:hint="eastAsia"/>
        </w:rPr>
        <w:t>„</w:t>
      </w:r>
      <w:r>
        <w:t xml:space="preserve">Achtung: </w:t>
      </w:r>
      <w:r w:rsidR="001A016C">
        <w:t xml:space="preserve">… </w:t>
      </w:r>
      <w:r>
        <w:rPr>
          <w:rFonts w:hint="eastAsia"/>
        </w:rPr>
        <w:t>“</w:t>
      </w:r>
      <w:r>
        <w:t xml:space="preserve">, </w:t>
      </w:r>
      <w:r>
        <w:rPr>
          <w:rFonts w:hint="eastAsia"/>
        </w:rPr>
        <w:t>„</w:t>
      </w:r>
      <w:r>
        <w:t>Wichtig:</w:t>
      </w:r>
      <w:r w:rsidR="001A016C">
        <w:t xml:space="preserve"> …</w:t>
      </w:r>
      <w:r>
        <w:t xml:space="preserve"> </w:t>
      </w:r>
      <w:r>
        <w:rPr>
          <w:rFonts w:hint="eastAsia"/>
        </w:rPr>
        <w:t>“</w:t>
      </w:r>
      <w:r>
        <w:t xml:space="preserve"> oder, wie in diesem Textabschnitt verwendet, </w:t>
      </w:r>
      <w:r>
        <w:rPr>
          <w:rFonts w:hint="eastAsia"/>
        </w:rPr>
        <w:t>„</w:t>
      </w:r>
      <w:r>
        <w:t xml:space="preserve">Bitte beachten Sie: </w:t>
      </w:r>
      <w:r w:rsidR="001A016C">
        <w:t>… </w:t>
      </w:r>
      <w:r>
        <w:rPr>
          <w:rFonts w:hint="eastAsia"/>
        </w:rPr>
        <w:t>“</w:t>
      </w:r>
      <w:r>
        <w:t>.</w:t>
      </w:r>
    </w:p>
    <w:p w14:paraId="43774DCD" w14:textId="2D49B6AD" w:rsidR="00A2219A" w:rsidRPr="00C74AB3" w:rsidRDefault="00A2219A" w:rsidP="00A2219A">
      <w:r>
        <w:t>Aus Gr</w:t>
      </w:r>
      <w:r>
        <w:rPr>
          <w:rFonts w:hint="eastAsia"/>
        </w:rPr>
        <w:t>ü</w:t>
      </w:r>
      <w:r>
        <w:t>nden der Barrierefreiheit sind Unterstreichungen zur Hervorhebung nicht zul</w:t>
      </w:r>
      <w:r>
        <w:rPr>
          <w:rFonts w:hint="eastAsia"/>
        </w:rPr>
        <w:t>ä</w:t>
      </w:r>
      <w:r>
        <w:t xml:space="preserve">ssig. Bei einer Unterstreichung besteht eine zu hohe </w:t>
      </w:r>
      <w:r>
        <w:rPr>
          <w:rFonts w:hint="eastAsia"/>
        </w:rPr>
        <w:t>Ä</w:t>
      </w:r>
      <w:r>
        <w:t>hnlichkeit zu der Formatierung einer Internetverkn</w:t>
      </w:r>
      <w:r>
        <w:rPr>
          <w:rFonts w:hint="eastAsia"/>
        </w:rPr>
        <w:t>ü</w:t>
      </w:r>
      <w:r>
        <w:t>pfung. Dies kann den Lesefluss f</w:t>
      </w:r>
      <w:r>
        <w:rPr>
          <w:rFonts w:hint="eastAsia"/>
        </w:rPr>
        <w:t>ü</w:t>
      </w:r>
      <w:r>
        <w:t>r sehbeeintr</w:t>
      </w:r>
      <w:r>
        <w:rPr>
          <w:rFonts w:hint="eastAsia"/>
        </w:rPr>
        <w:t>ä</w:t>
      </w:r>
      <w:r>
        <w:t>chtigte Menschen einschr</w:t>
      </w:r>
      <w:r>
        <w:rPr>
          <w:rFonts w:hint="eastAsia"/>
        </w:rPr>
        <w:t>ä</w:t>
      </w:r>
      <w:r>
        <w:t>nken.</w:t>
      </w:r>
    </w:p>
    <w:p w14:paraId="05228FCB" w14:textId="77777777" w:rsidR="00806A96" w:rsidRPr="00C74AB3" w:rsidRDefault="00806A96" w:rsidP="00263F44">
      <w:pPr>
        <w:pStyle w:val="berschrift2"/>
      </w:pPr>
      <w:r w:rsidRPr="00C74AB3">
        <w:t>Internetverknüpfung</w:t>
      </w:r>
    </w:p>
    <w:p w14:paraId="19F31EBD" w14:textId="04921005" w:rsidR="00806A96" w:rsidRPr="00C74AB3" w:rsidRDefault="00806A96" w:rsidP="00263F44">
      <w:r w:rsidRPr="00C74AB3">
        <w:t xml:space="preserve">Eine Internetverknüpfung können Sie über </w:t>
      </w:r>
      <w:r w:rsidRPr="00F4327F">
        <w:rPr>
          <w:rStyle w:val="BetontKursiv"/>
        </w:rPr>
        <w:t>Einfügen – Link</w:t>
      </w:r>
      <w:r w:rsidR="001A016C">
        <w:rPr>
          <w:rStyle w:val="BetontKursiv"/>
        </w:rPr>
        <w:t>s</w:t>
      </w:r>
      <w:r w:rsidRPr="00F4327F">
        <w:rPr>
          <w:rStyle w:val="BetontKursiv"/>
        </w:rPr>
        <w:t xml:space="preserve"> – Link</w:t>
      </w:r>
      <w:r w:rsidRPr="008B5BD4">
        <w:rPr>
          <w:i/>
        </w:rPr>
        <w:t xml:space="preserve"> </w:t>
      </w:r>
      <w:r w:rsidRPr="008B5BD4">
        <w:t xml:space="preserve">(Strg K) </w:t>
      </w:r>
      <w:r w:rsidRPr="00C74AB3">
        <w:t>erstellen.</w:t>
      </w:r>
    </w:p>
    <w:p w14:paraId="1EEEF0C9" w14:textId="3F733180" w:rsidR="00806A96" w:rsidRPr="00C74AB3" w:rsidRDefault="00806A96" w:rsidP="00263F44">
      <w:r w:rsidRPr="00C74AB3">
        <w:t xml:space="preserve">Beispiel: Eine erste Recherche kann mit Hilfe von </w:t>
      </w:r>
      <w:hyperlink r:id="rId30" w:tooltip="Öffnet die Internetseite" w:history="1">
        <w:r w:rsidR="00282513" w:rsidRPr="00135C29">
          <w:rPr>
            <w:rStyle w:val="Hyperlink"/>
          </w:rPr>
          <w:t>Wikipedia</w:t>
        </w:r>
      </w:hyperlink>
      <w:r w:rsidRPr="00C74AB3">
        <w:t>, der freien Enzyklopädie stattfinden.</w:t>
      </w:r>
    </w:p>
    <w:p w14:paraId="4F98045E" w14:textId="77777777" w:rsidR="00806A96" w:rsidRPr="00C74AB3" w:rsidRDefault="00806A96" w:rsidP="00263F44">
      <w:r w:rsidRPr="00C74AB3">
        <w:t>Bitte beachten Sie:</w:t>
      </w:r>
    </w:p>
    <w:p w14:paraId="15EC7094" w14:textId="77777777" w:rsidR="00806A96" w:rsidRPr="00C74AB3" w:rsidRDefault="00806A96" w:rsidP="00282513">
      <w:pPr>
        <w:pStyle w:val="AufzhlungszeichenPunkt"/>
      </w:pPr>
      <w:r w:rsidRPr="00C74AB3">
        <w:t>Der Linktext beschreibt – wie im Beispiel oben – Ziel bzw. Zweck des Links.</w:t>
      </w:r>
    </w:p>
    <w:p w14:paraId="2AA79CDB" w14:textId="77777777" w:rsidR="00806A96" w:rsidRPr="00C74AB3" w:rsidRDefault="00806A96" w:rsidP="00282513">
      <w:pPr>
        <w:pStyle w:val="AufzhlungszeichenPunkt"/>
      </w:pPr>
      <w:r w:rsidRPr="00C74AB3">
        <w:t xml:space="preserve">Nötigenfalls kann die URL für eine Druckversion des Dokumentes in </w:t>
      </w:r>
      <w:r w:rsidR="008B5BD4">
        <w:t>die Fußnoten geschrieben werden</w:t>
      </w:r>
      <w:r w:rsidRPr="00C74AB3">
        <w:t>.</w:t>
      </w:r>
      <w:r w:rsidR="008B5BD4">
        <w:rPr>
          <w:rStyle w:val="Funotenzeichen"/>
        </w:rPr>
        <w:footnoteReference w:id="2"/>
      </w:r>
    </w:p>
    <w:p w14:paraId="7B395525" w14:textId="77777777" w:rsidR="00806A96" w:rsidRPr="00C74AB3" w:rsidRDefault="00806A96" w:rsidP="00282513">
      <w:pPr>
        <w:pStyle w:val="AufzhlungszeichenPunkt"/>
      </w:pPr>
      <w:r w:rsidRPr="00C74AB3">
        <w:t>Der Linktext besteht nicht ausschließlich aus einem URL – die Angabe eines Domain-Namens und dessen Verlinkung ist jedoch möglich.</w:t>
      </w:r>
    </w:p>
    <w:p w14:paraId="6184799B" w14:textId="77777777" w:rsidR="00806A96" w:rsidRPr="00C74AB3" w:rsidRDefault="00806A96" w:rsidP="00263F44">
      <w:pPr>
        <w:pStyle w:val="berschrift2"/>
      </w:pPr>
      <w:r w:rsidRPr="00C74AB3">
        <w:lastRenderedPageBreak/>
        <w:t>Auszeichnung von Lücken in Lückentexten – Zeichenformatvorlage „Lücke“</w:t>
      </w:r>
    </w:p>
    <w:p w14:paraId="323A113E" w14:textId="77777777" w:rsidR="00806A96" w:rsidRPr="00C74AB3" w:rsidRDefault="00806A96" w:rsidP="00263F44">
      <w:r w:rsidRPr="00C74AB3">
        <w:t xml:space="preserve">Ein Lückentext, in dem die Lücken allein durch Unterstriche dargestellt werden, ist nicht barrierefrei. Für Menschen, die auf einen Screenreader angewiesen sind, werden lediglich Unterstriche vorgelesen. Es erschließt sich jedoch nicht direkt, dass die Unterstriche eine </w:t>
      </w:r>
      <w:r w:rsidRPr="00135C29">
        <w:rPr>
          <w:rStyle w:val="Kursiv-Text"/>
        </w:rPr>
        <w:t>Lücke</w:t>
      </w:r>
      <w:r w:rsidRPr="00C74AB3">
        <w:t xml:space="preserve"> in einem Lückentext darstellen. Folgender Beispiel-Lückentext löst diese Problematik auf.</w:t>
      </w:r>
    </w:p>
    <w:p w14:paraId="78B43A82" w14:textId="77777777" w:rsidR="00806A96" w:rsidRPr="00C74AB3" w:rsidRDefault="00806A96" w:rsidP="00263F44">
      <w:r w:rsidRPr="00C74AB3">
        <w:t>Aufgabe: Füge die richtige Verbform in die Lücken im folgenden Text ein:</w:t>
      </w:r>
    </w:p>
    <w:p w14:paraId="353575E7" w14:textId="77777777" w:rsidR="00806A96" w:rsidRPr="00C74AB3" w:rsidRDefault="00806A96" w:rsidP="00263F44">
      <w:r w:rsidRPr="00C74AB3">
        <w:t xml:space="preserve">Ich </w:t>
      </w:r>
      <w:r w:rsidRPr="00C43374">
        <w:rPr>
          <w:rStyle w:val="Lcke"/>
        </w:rPr>
        <w:t>Lücke</w:t>
      </w:r>
      <w:r w:rsidRPr="00C43374">
        <w:rPr>
          <w:color w:val="FFFFFF" w:themeColor="background1"/>
        </w:rPr>
        <w:t xml:space="preserve"> </w:t>
      </w:r>
      <w:r w:rsidRPr="00C74AB3">
        <w:t xml:space="preserve">(sein) ein Lückenbüßer, weil ich in diesem Text lauter Lücken </w:t>
      </w:r>
      <w:r w:rsidRPr="00C43374">
        <w:rPr>
          <w:rStyle w:val="Lcke"/>
        </w:rPr>
        <w:t>Lücke</w:t>
      </w:r>
      <w:r w:rsidRPr="00C74AB3">
        <w:t xml:space="preserve"> (schreiben) habe.</w:t>
      </w:r>
    </w:p>
    <w:p w14:paraId="5EF8EF51" w14:textId="77777777" w:rsidR="00806A96" w:rsidRPr="00C74AB3" w:rsidRDefault="00806A96" w:rsidP="00263F44">
      <w:r w:rsidRPr="00C74AB3">
        <w:t xml:space="preserve">Das Wort </w:t>
      </w:r>
      <w:r w:rsidRPr="00135C29">
        <w:rPr>
          <w:rStyle w:val="Kursiv-Text"/>
        </w:rPr>
        <w:t>Lücke</w:t>
      </w:r>
      <w:r w:rsidRPr="00C74AB3">
        <w:t xml:space="preserve"> ist im Text oben </w:t>
      </w:r>
      <w:r w:rsidR="000F63D9" w:rsidRPr="00C74AB3">
        <w:t>zweimal</w:t>
      </w:r>
      <w:r w:rsidRPr="00C74AB3">
        <w:t xml:space="preserve"> in weißer Schrift gesetzt, die Unterstreichung aber in </w:t>
      </w:r>
      <w:r w:rsidR="000F63D9" w:rsidRPr="00C74AB3">
        <w:t>Schwarz</w:t>
      </w:r>
      <w:r w:rsidRPr="00C74AB3">
        <w:t xml:space="preserve">. Sehende sehen also das Wort Lücke nicht, dafür aber die Unterstreichung. Screenreader lesen das Wort </w:t>
      </w:r>
      <w:r w:rsidRPr="000F63D9">
        <w:rPr>
          <w:rStyle w:val="BetontKursiv"/>
        </w:rPr>
        <w:t>Lücke</w:t>
      </w:r>
      <w:r w:rsidRPr="00C74AB3">
        <w:t xml:space="preserve"> vor. Für Benutzende mit und ohne Screenreader ist so ein verständlicher Lückentext entstanden.</w:t>
      </w:r>
    </w:p>
    <w:p w14:paraId="0F01CC72" w14:textId="77777777" w:rsidR="00806A96" w:rsidRPr="00C74AB3" w:rsidRDefault="00806A96" w:rsidP="00263F44">
      <w:r w:rsidRPr="00C74AB3">
        <w:t xml:space="preserve">Um eine Lücke wie beschrieben zu erstellen, schreiben Sie vorerst für eine Lücke einfach das Wort </w:t>
      </w:r>
      <w:r w:rsidRPr="00135C29">
        <w:rPr>
          <w:rStyle w:val="Kursiv-Text"/>
        </w:rPr>
        <w:t>Lücke</w:t>
      </w:r>
      <w:r w:rsidRPr="00C74AB3">
        <w:t xml:space="preserve">. Formatieren Sie anschließend dieses Wort mit der Zeichenformatvorlage </w:t>
      </w:r>
      <w:r w:rsidRPr="00135C29">
        <w:rPr>
          <w:rStyle w:val="Kursiv-Text"/>
        </w:rPr>
        <w:t>Lücke</w:t>
      </w:r>
      <w:r w:rsidRPr="00C74AB3">
        <w:t>.</w:t>
      </w:r>
    </w:p>
    <w:p w14:paraId="530CF8F8" w14:textId="77777777" w:rsidR="00806A96" w:rsidRPr="00C74AB3" w:rsidRDefault="00806A96" w:rsidP="00263F44">
      <w:pPr>
        <w:pStyle w:val="berschrift1"/>
      </w:pPr>
      <w:bookmarkStart w:id="12" w:name="_Toc147317220"/>
      <w:r w:rsidRPr="00C74AB3">
        <w:t>Abbildungen</w:t>
      </w:r>
      <w:bookmarkEnd w:id="12"/>
    </w:p>
    <w:p w14:paraId="33B82DD7" w14:textId="0A5B35D8" w:rsidR="00806A96" w:rsidRPr="00C74AB3" w:rsidRDefault="00806A96" w:rsidP="00431EA3">
      <w:pPr>
        <w:pStyle w:val="AufzhlungszeichenPunkt"/>
      </w:pPr>
      <w:r w:rsidRPr="00C74AB3">
        <w:t>Setzen Sie Abbildungen immer „mit Text in Zeile“ (</w:t>
      </w:r>
      <w:r w:rsidRPr="00431EA3">
        <w:rPr>
          <w:i/>
        </w:rPr>
        <w:t>Format – Anordnen – Position – mit Text in Zeile</w:t>
      </w:r>
      <w:r w:rsidR="00135C29">
        <w:rPr>
          <w:i/>
        </w:rPr>
        <w:t>)</w:t>
      </w:r>
      <w:r w:rsidRPr="00C74AB3">
        <w:t>.</w:t>
      </w:r>
    </w:p>
    <w:p w14:paraId="540FCA65" w14:textId="77777777" w:rsidR="00431EA3" w:rsidRPr="00C74AB3" w:rsidRDefault="00431EA3" w:rsidP="00431EA3">
      <w:pPr>
        <w:pStyle w:val="AufzhlungszeichenPunkt"/>
      </w:pPr>
      <w:r w:rsidRPr="00C74AB3">
        <w:t>Geben Sie bei Abbildungen die Quellen- und Lizenzinformationen direkt am Werk mit an.</w:t>
      </w:r>
    </w:p>
    <w:p w14:paraId="7CD45FBA" w14:textId="77777777" w:rsidR="00806A96" w:rsidRPr="00C74AB3" w:rsidRDefault="00806A96" w:rsidP="00431EA3">
      <w:pPr>
        <w:pStyle w:val="AufzhlungszeichenPunkt"/>
      </w:pPr>
      <w:r w:rsidRPr="00C74AB3">
        <w:t>Textbilder sollten vermieden werden.</w:t>
      </w:r>
    </w:p>
    <w:p w14:paraId="7A695701" w14:textId="6AB17558" w:rsidR="00806A96" w:rsidRDefault="00806A96" w:rsidP="00431EA3">
      <w:pPr>
        <w:pStyle w:val="AufzhlungszeichenPunkt"/>
      </w:pPr>
      <w:r w:rsidRPr="00C74AB3">
        <w:t xml:space="preserve">Wenn Sie Bilder zentrieren wollen, </w:t>
      </w:r>
      <w:r w:rsidR="000119F5">
        <w:t xml:space="preserve">verwenden Sie die Formatvorlage </w:t>
      </w:r>
      <w:r w:rsidR="000119F5" w:rsidRPr="00431EA3">
        <w:rPr>
          <w:i/>
        </w:rPr>
        <w:t>Textkörper Zentriert</w:t>
      </w:r>
      <w:r w:rsidR="000119F5">
        <w:t xml:space="preserve"> (</w:t>
      </w:r>
      <w:r w:rsidR="00AB0FE7">
        <w:t>Alt + </w:t>
      </w:r>
      <w:r w:rsidR="000119F5">
        <w:t>5).</w:t>
      </w:r>
    </w:p>
    <w:p w14:paraId="363BCC0E" w14:textId="77777777" w:rsidR="000119F5" w:rsidRPr="00C74AB3" w:rsidRDefault="000119F5" w:rsidP="00E8738F">
      <w:pPr>
        <w:pStyle w:val="AufzhlungszeichenPunkt"/>
      </w:pPr>
      <w:r>
        <w:t xml:space="preserve">Für die Abbildungsbeschreibung ist die Formatvorlage </w:t>
      </w:r>
      <w:r w:rsidR="00E8738F" w:rsidRPr="00E8738F">
        <w:t>Abbildungsindex</w:t>
      </w:r>
      <w:r w:rsidR="00E8738F">
        <w:t xml:space="preserve"> (Linksbündig) und </w:t>
      </w:r>
      <w:r w:rsidR="00E8738F" w:rsidRPr="00E8738F">
        <w:t>Abbildungsindex</w:t>
      </w:r>
      <w:r w:rsidR="00E8738F">
        <w:t xml:space="preserve"> Z (Zentriert) v</w:t>
      </w:r>
      <w:r w:rsidR="000F63D9">
        <w:t>orbereitet.</w:t>
      </w:r>
    </w:p>
    <w:p w14:paraId="2F101751" w14:textId="77777777" w:rsidR="00431EA3" w:rsidRDefault="00431EA3" w:rsidP="00B347F2">
      <w:pPr>
        <w:pStyle w:val="Textkrperzentriert"/>
      </w:pPr>
      <w:r>
        <w:rPr>
          <w:noProof/>
          <w:lang w:eastAsia="de-DE" w:bidi="ar-SA"/>
        </w:rPr>
        <w:lastRenderedPageBreak/>
        <w:drawing>
          <wp:inline distT="0" distB="0" distL="0" distR="0" wp14:anchorId="3D2844D2" wp14:editId="3C07B9A2">
            <wp:extent cx="3916800" cy="2613600"/>
            <wp:effectExtent l="0" t="0" r="7620" b="0"/>
            <wp:docPr id="7" name="Büch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Bücher">
                      <a:extLst>
                        <a:ext uri="{C183D7F6-B498-43B3-948B-1728B52AA6E4}">
                          <adec:decorative xmlns:adec="http://schemas.microsoft.com/office/drawing/2017/decorative" val="1"/>
                        </a:ext>
                      </a:extLst>
                    </pic:cNvPr>
                    <pic:cNvPicPr/>
                  </pic:nvPicPr>
                  <pic:blipFill>
                    <a:blip r:embed="rId31">
                      <a:lum/>
                      <a:alphaModFix/>
                    </a:blip>
                    <a:srcRect/>
                    <a:stretch>
                      <a:fillRect/>
                    </a:stretch>
                  </pic:blipFill>
                  <pic:spPr>
                    <a:xfrm>
                      <a:off x="0" y="0"/>
                      <a:ext cx="3916800" cy="2613600"/>
                    </a:xfrm>
                    <a:prstGeom prst="rect">
                      <a:avLst/>
                    </a:prstGeom>
                    <a:noFill/>
                    <a:ln>
                      <a:noFill/>
                      <a:prstDash/>
                    </a:ln>
                  </pic:spPr>
                </pic:pic>
              </a:graphicData>
            </a:graphic>
          </wp:inline>
        </w:drawing>
      </w:r>
    </w:p>
    <w:p w14:paraId="175B5D4A" w14:textId="45566473" w:rsidR="00806A96" w:rsidRDefault="00431EA3" w:rsidP="00B347F2">
      <w:pPr>
        <w:pStyle w:val="AbbildungsindexZ"/>
      </w:pPr>
      <w:bookmarkStart w:id="13" w:name="_Toc147315384"/>
      <w:r>
        <w:t xml:space="preserve">Abbildung </w:t>
      </w:r>
      <w:r w:rsidR="00360BB9">
        <w:fldChar w:fldCharType="begin"/>
      </w:r>
      <w:r w:rsidR="00360BB9">
        <w:instrText xml:space="preserve"> SEQ Abbildung \* ARABIC </w:instrText>
      </w:r>
      <w:r w:rsidR="00360BB9">
        <w:fldChar w:fldCharType="separate"/>
      </w:r>
      <w:r w:rsidR="000E44D2">
        <w:rPr>
          <w:noProof/>
        </w:rPr>
        <w:t>7</w:t>
      </w:r>
      <w:r w:rsidR="00360BB9">
        <w:rPr>
          <w:noProof/>
        </w:rPr>
        <w:fldChar w:fldCharType="end"/>
      </w:r>
      <w:r>
        <w:t xml:space="preserve">: </w:t>
      </w:r>
      <w:r w:rsidRPr="009166F0">
        <w:t>books-literatur</w:t>
      </w:r>
      <w:r w:rsidR="00CC6C70">
        <w:t xml:space="preserve">e-knowledge-5937716 von </w:t>
      </w:r>
      <w:proofErr w:type="spellStart"/>
      <w:r w:rsidR="003969C3">
        <w:t>von</w:t>
      </w:r>
      <w:proofErr w:type="spellEnd"/>
      <w:r w:rsidR="003969C3">
        <w:t xml:space="preserve"> </w:t>
      </w:r>
      <w:hyperlink r:id="rId32" w:tgtFrame="_blank" w:history="1">
        <w:r w:rsidR="003969C3">
          <w:rPr>
            <w:rStyle w:val="Hyperlink"/>
          </w:rPr>
          <w:t>Hermann</w:t>
        </w:r>
      </w:hyperlink>
      <w:r w:rsidR="003969C3">
        <w:t xml:space="preserve"> [ </w:t>
      </w:r>
      <w:hyperlink r:id="rId33" w:tgtFrame="_blank" w:history="1">
        <w:r w:rsidR="003969C3">
          <w:rPr>
            <w:rStyle w:val="Hyperlink"/>
          </w:rPr>
          <w:t>PL</w:t>
        </w:r>
      </w:hyperlink>
      <w:r w:rsidR="003969C3">
        <w:t xml:space="preserve"> ] via </w:t>
      </w:r>
      <w:hyperlink r:id="rId34" w:tgtFrame="_blank" w:history="1">
        <w:proofErr w:type="spellStart"/>
        <w:r w:rsidR="003969C3">
          <w:rPr>
            <w:rStyle w:val="Hyperlink"/>
          </w:rPr>
          <w:t>pixabay</w:t>
        </w:r>
        <w:bookmarkEnd w:id="13"/>
        <w:proofErr w:type="spellEnd"/>
      </w:hyperlink>
    </w:p>
    <w:p w14:paraId="271691B6" w14:textId="77777777" w:rsidR="00D83FEF" w:rsidRPr="00C74AB3" w:rsidRDefault="00D83FEF" w:rsidP="00D83FEF">
      <w:pPr>
        <w:pStyle w:val="AufzhlungszeichenPunkt"/>
      </w:pPr>
      <w:r w:rsidRPr="00C74AB3">
        <w:t>jede Abbildung hat zwingend einen Alternativtext. Der Alternativtext beschreibt kurz (ein bis zwei Sätze sollten reichen) den Inhalt der Abbildung.</w:t>
      </w:r>
    </w:p>
    <w:p w14:paraId="27E0C4F1" w14:textId="77777777" w:rsidR="00D83FEF" w:rsidRPr="00C74AB3" w:rsidRDefault="00D83FEF" w:rsidP="00D83FEF">
      <w:pPr>
        <w:pStyle w:val="AufzhlungszeichenPunkt"/>
      </w:pPr>
      <w:r w:rsidRPr="00C74AB3">
        <w:t>der Alternativtext sollte keine Wiederholung einer Beschriftung sein.</w:t>
      </w:r>
    </w:p>
    <w:p w14:paraId="74F01283" w14:textId="194AA7B6" w:rsidR="008E12E1" w:rsidRDefault="008E12E1" w:rsidP="007B6059">
      <w:r>
        <w:t xml:space="preserve">In Word </w:t>
      </w:r>
      <w:r w:rsidR="0062129C">
        <w:t xml:space="preserve">2019 und </w:t>
      </w:r>
      <w:r w:rsidR="007B6059">
        <w:t xml:space="preserve">2021 </w:t>
      </w:r>
      <w:r>
        <w:t>finden Sie den Dialog für den Alternativtext</w:t>
      </w:r>
      <w:r w:rsidR="007B6059">
        <w:t xml:space="preserve"> direkt im Kontextmenü (Rechtsklick auf das Bild), in Word 2016 finden Sie ihn </w:t>
      </w:r>
      <w:r>
        <w:t>wie folgt:</w:t>
      </w:r>
    </w:p>
    <w:p w14:paraId="390317F0" w14:textId="77777777" w:rsidR="008E12E1" w:rsidRDefault="008E12E1" w:rsidP="008E12E1">
      <w:pPr>
        <w:pStyle w:val="Nummerierung123"/>
        <w:numPr>
          <w:ilvl w:val="0"/>
          <w:numId w:val="35"/>
        </w:numPr>
      </w:pPr>
      <w:r>
        <w:t>Rechtsklick auf Grafik</w:t>
      </w:r>
    </w:p>
    <w:p w14:paraId="46BA1ED7" w14:textId="77777777" w:rsidR="008E12E1" w:rsidRDefault="008E12E1" w:rsidP="008E12E1">
      <w:pPr>
        <w:pStyle w:val="Nummerierung123"/>
        <w:numPr>
          <w:ilvl w:val="0"/>
          <w:numId w:val="35"/>
        </w:numPr>
      </w:pPr>
      <w:r>
        <w:t>Grafik formatieren</w:t>
      </w:r>
    </w:p>
    <w:p w14:paraId="6D3DF0F9" w14:textId="64512FDB" w:rsidR="008E12E1" w:rsidRDefault="008E12E1" w:rsidP="008E12E1">
      <w:pPr>
        <w:pStyle w:val="Nummerierung123"/>
        <w:numPr>
          <w:ilvl w:val="0"/>
          <w:numId w:val="35"/>
        </w:numPr>
      </w:pPr>
      <w:r>
        <w:t xml:space="preserve">drittes Symbol „Layout und Eigenschaften“ wählen </w:t>
      </w:r>
      <w:r w:rsidR="0062129C">
        <w:t xml:space="preserve">(siehe </w:t>
      </w:r>
      <w:r>
        <w:t xml:space="preserve">Abbildung </w:t>
      </w:r>
      <w:r w:rsidR="0062129C">
        <w:t>8).</w:t>
      </w:r>
    </w:p>
    <w:p w14:paraId="7C527C9C" w14:textId="19A5D999" w:rsidR="008E12E1" w:rsidRPr="00DE41D6" w:rsidRDefault="008E12E1" w:rsidP="0062129C">
      <w:pPr>
        <w:pStyle w:val="Nummerierung123"/>
        <w:keepNext/>
        <w:keepLines/>
        <w:numPr>
          <w:ilvl w:val="0"/>
          <w:numId w:val="35"/>
        </w:numPr>
        <w:ind w:left="1066" w:hanging="357"/>
      </w:pPr>
      <w:r>
        <w:t>Den Titel weglassen! Nur die Beschreibung eintragen</w:t>
      </w:r>
      <w:r w:rsidR="0062129C">
        <w:t>!</w:t>
      </w:r>
    </w:p>
    <w:p w14:paraId="03836C21" w14:textId="77777777" w:rsidR="008E12E1" w:rsidRPr="00DE41D6" w:rsidRDefault="008E12E1" w:rsidP="0062129C">
      <w:pPr>
        <w:pStyle w:val="Textkrperzentriert"/>
        <w:keepLines/>
      </w:pPr>
      <w:r>
        <w:rPr>
          <w:noProof/>
        </w:rPr>
        <w:drawing>
          <wp:inline distT="0" distB="0" distL="0" distR="0" wp14:anchorId="066B9138" wp14:editId="4636C745">
            <wp:extent cx="2717165" cy="2139315"/>
            <wp:effectExtent l="0" t="0" r="6985" b="0"/>
            <wp:docPr id="8" name="Grafik 8" descr="Die Grafik zeigt den oberen Ausschnitt aus dem Dialog Grafik formatieren, in dem man in Word 2016 über das Layout und Eigenschaften-Icon u.a. den Alternativtext eingeben k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ie Grafik zeigt den oberen Ausschnitt aus dem Dialog Grafik formatieren, in dem man in Word 2016 über das Layout und Eigenschaften-Icon u.a. den Alternativtext eingeben kan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17165" cy="2139315"/>
                    </a:xfrm>
                    <a:prstGeom prst="rect">
                      <a:avLst/>
                    </a:prstGeom>
                    <a:noFill/>
                    <a:ln>
                      <a:noFill/>
                    </a:ln>
                  </pic:spPr>
                </pic:pic>
              </a:graphicData>
            </a:graphic>
          </wp:inline>
        </w:drawing>
      </w:r>
    </w:p>
    <w:p w14:paraId="63D7E06A" w14:textId="2D15D73A" w:rsidR="008E12E1" w:rsidRDefault="008E12E1" w:rsidP="00D83FEF">
      <w:pPr>
        <w:pStyle w:val="Textkrperzentriert"/>
      </w:pPr>
      <w:bookmarkStart w:id="14" w:name="_Toc147315385"/>
      <w:r>
        <w:t xml:space="preserve">Abbildung </w:t>
      </w:r>
      <w:r w:rsidR="00360BB9">
        <w:fldChar w:fldCharType="begin"/>
      </w:r>
      <w:r w:rsidR="00360BB9">
        <w:instrText xml:space="preserve"> SEQ Abbildung \* ARABIC </w:instrText>
      </w:r>
      <w:r w:rsidR="00360BB9">
        <w:fldChar w:fldCharType="separate"/>
      </w:r>
      <w:r w:rsidR="000E44D2">
        <w:rPr>
          <w:noProof/>
        </w:rPr>
        <w:t>8</w:t>
      </w:r>
      <w:r w:rsidR="00360BB9">
        <w:rPr>
          <w:noProof/>
        </w:rPr>
        <w:fldChar w:fldCharType="end"/>
      </w:r>
      <w:r>
        <w:t>: Dialog Grafik formatieren</w:t>
      </w:r>
      <w:r w:rsidR="00F1081A">
        <w:t xml:space="preserve"> Word 2016</w:t>
      </w:r>
      <w:bookmarkEnd w:id="14"/>
    </w:p>
    <w:p w14:paraId="6BC925B6" w14:textId="05447CF7" w:rsidR="008E12E1" w:rsidRPr="00C74AB3" w:rsidRDefault="008E12E1" w:rsidP="00D83FEF">
      <w:r>
        <w:t>Bis Word 2016 wird in dem Dialog der Titeleintrag angeboten. Ab 2019 fällt diese Option weg. Darum lassen Sie, wenn sie z.B. mit Word 2016 arbeiten</w:t>
      </w:r>
      <w:r w:rsidR="007B6059">
        <w:t>,</w:t>
      </w:r>
      <w:r>
        <w:t xml:space="preserve"> den Titel stets leer!</w:t>
      </w:r>
    </w:p>
    <w:p w14:paraId="1EB8A3D7" w14:textId="77777777" w:rsidR="00806A96" w:rsidRPr="00C74AB3" w:rsidRDefault="00806A96" w:rsidP="00263F44">
      <w:pPr>
        <w:pStyle w:val="berschrift1"/>
      </w:pPr>
      <w:bookmarkStart w:id="15" w:name="_Toc147317221"/>
      <w:r w:rsidRPr="00C74AB3">
        <w:lastRenderedPageBreak/>
        <w:t>Lineaturen</w:t>
      </w:r>
      <w:bookmarkEnd w:id="15"/>
    </w:p>
    <w:p w14:paraId="2C723829" w14:textId="77777777" w:rsidR="00806A96" w:rsidRPr="00C74AB3" w:rsidRDefault="00806A96" w:rsidP="00263F44">
      <w:r w:rsidRPr="00C74AB3">
        <w:t>Lineaturen werden als Bild mit entsprechendem Alternativtext eingefügt, wie im Folgenden beispielhaft aufgezeigt.</w:t>
      </w:r>
    </w:p>
    <w:p w14:paraId="34E15A8E" w14:textId="1DA9594C" w:rsidR="00806A96" w:rsidRPr="00C74AB3" w:rsidRDefault="00806A96" w:rsidP="00263F44">
      <w:r w:rsidRPr="00C74AB3">
        <w:t xml:space="preserve">Prüfen Sie, ob statt Linierung oder </w:t>
      </w:r>
      <w:proofErr w:type="spellStart"/>
      <w:r w:rsidRPr="00C74AB3">
        <w:t>Karierung</w:t>
      </w:r>
      <w:proofErr w:type="spellEnd"/>
      <w:r w:rsidRPr="00C74AB3">
        <w:t xml:space="preserve"> nicht auch Absätze mit </w:t>
      </w:r>
      <w:r w:rsidR="003969C3">
        <w:t xml:space="preserve">vertikalem </w:t>
      </w:r>
      <w:r w:rsidRPr="00C74AB3">
        <w:t xml:space="preserve">Abstand </w:t>
      </w:r>
      <w:r w:rsidR="007B6059" w:rsidRPr="007B6059">
        <w:t xml:space="preserve">(Formatvorlage </w:t>
      </w:r>
      <w:r w:rsidR="007B6059" w:rsidRPr="007B6059">
        <w:rPr>
          <w:rStyle w:val="Kursiv-Text"/>
        </w:rPr>
        <w:t>Textk</w:t>
      </w:r>
      <w:r w:rsidR="007B6059" w:rsidRPr="007B6059">
        <w:rPr>
          <w:rStyle w:val="Kursiv-Text"/>
          <w:rFonts w:hint="eastAsia"/>
        </w:rPr>
        <w:t>ö</w:t>
      </w:r>
      <w:r w:rsidR="007B6059" w:rsidRPr="007B6059">
        <w:rPr>
          <w:rStyle w:val="Kursiv-Text"/>
        </w:rPr>
        <w:t>rper mit Leerraum unten</w:t>
      </w:r>
      <w:r w:rsidR="007B6059" w:rsidRPr="007B6059">
        <w:t xml:space="preserve">) </w:t>
      </w:r>
      <w:r w:rsidRPr="00C74AB3">
        <w:t>das gleiche Ziel erreichen.</w:t>
      </w:r>
    </w:p>
    <w:p w14:paraId="445BD560" w14:textId="77777777" w:rsidR="00806A96" w:rsidRPr="00C74AB3" w:rsidRDefault="00806A96" w:rsidP="00263F44">
      <w:pPr>
        <w:pStyle w:val="berschrift2"/>
      </w:pPr>
      <w:r w:rsidRPr="00C74AB3">
        <w:t>Linierung</w:t>
      </w:r>
    </w:p>
    <w:p w14:paraId="12158AE9" w14:textId="77777777" w:rsidR="00806A96" w:rsidRPr="00C74AB3" w:rsidRDefault="0064329A" w:rsidP="00263F44">
      <w:r w:rsidRPr="00FC1528">
        <w:rPr>
          <w:noProof/>
          <w:lang w:eastAsia="de-DE"/>
        </w:rPr>
        <w:drawing>
          <wp:inline distT="0" distB="0" distL="0" distR="0" wp14:anchorId="37E6B0C5" wp14:editId="2818509B">
            <wp:extent cx="6119996" cy="1718276"/>
            <wp:effectExtent l="0" t="0" r="0" b="0"/>
            <wp:docPr id="9" name="Linierung" descr="Linier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lum/>
                      <a:alphaModFix/>
                    </a:blip>
                    <a:srcRect/>
                    <a:stretch>
                      <a:fillRect/>
                    </a:stretch>
                  </pic:blipFill>
                  <pic:spPr>
                    <a:xfrm>
                      <a:off x="0" y="0"/>
                      <a:ext cx="6119996" cy="1718276"/>
                    </a:xfrm>
                    <a:prstGeom prst="rect">
                      <a:avLst/>
                    </a:prstGeom>
                    <a:noFill/>
                    <a:ln>
                      <a:noFill/>
                      <a:prstDash/>
                    </a:ln>
                  </pic:spPr>
                </pic:pic>
              </a:graphicData>
            </a:graphic>
          </wp:inline>
        </w:drawing>
      </w:r>
    </w:p>
    <w:p w14:paraId="5F7EC79D" w14:textId="77777777" w:rsidR="00806A96" w:rsidRPr="00C74AB3" w:rsidRDefault="00806A96" w:rsidP="00263F44">
      <w:pPr>
        <w:pStyle w:val="berschrift2"/>
      </w:pPr>
      <w:proofErr w:type="spellStart"/>
      <w:r w:rsidRPr="00C74AB3">
        <w:t>Karierung</w:t>
      </w:r>
      <w:proofErr w:type="spellEnd"/>
    </w:p>
    <w:p w14:paraId="1DBCAA01" w14:textId="77777777" w:rsidR="00806A96" w:rsidRPr="00C74AB3" w:rsidRDefault="0064329A" w:rsidP="00263F44">
      <w:r w:rsidRPr="00FC1528">
        <w:rPr>
          <w:noProof/>
          <w:lang w:eastAsia="de-DE"/>
        </w:rPr>
        <w:drawing>
          <wp:inline distT="0" distB="0" distL="0" distR="0" wp14:anchorId="47D91862" wp14:editId="6E894BC7">
            <wp:extent cx="6119996" cy="1867680"/>
            <wp:effectExtent l="0" t="0" r="0" b="0"/>
            <wp:docPr id="10" name="Karierung" descr="Karier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lum/>
                      <a:alphaModFix/>
                    </a:blip>
                    <a:srcRect/>
                    <a:stretch>
                      <a:fillRect/>
                    </a:stretch>
                  </pic:blipFill>
                  <pic:spPr>
                    <a:xfrm>
                      <a:off x="0" y="0"/>
                      <a:ext cx="6119996" cy="1867680"/>
                    </a:xfrm>
                    <a:prstGeom prst="rect">
                      <a:avLst/>
                    </a:prstGeom>
                    <a:noFill/>
                    <a:ln>
                      <a:noFill/>
                      <a:prstDash/>
                    </a:ln>
                  </pic:spPr>
                </pic:pic>
              </a:graphicData>
            </a:graphic>
          </wp:inline>
        </w:drawing>
      </w:r>
    </w:p>
    <w:p w14:paraId="69D2A547" w14:textId="77777777" w:rsidR="00806A96" w:rsidRPr="00C74AB3" w:rsidRDefault="00274B6E" w:rsidP="00263F44">
      <w:pPr>
        <w:pStyle w:val="berschrift1"/>
      </w:pPr>
      <w:bookmarkStart w:id="16" w:name="_Toc147317222"/>
      <w:r w:rsidRPr="00C74AB3">
        <w:t>Q</w:t>
      </w:r>
      <w:r w:rsidR="00806A96" w:rsidRPr="00C74AB3">
        <w:t>uellenangaben</w:t>
      </w:r>
      <w:bookmarkEnd w:id="16"/>
    </w:p>
    <w:p w14:paraId="511B887B" w14:textId="191EE3B1" w:rsidR="00806A96" w:rsidRPr="00C74AB3" w:rsidRDefault="00806A96" w:rsidP="00263F44">
      <w:r w:rsidRPr="00C74AB3">
        <w:t>Dokumente können Werke unter unterschiedlichen Lizenzformen beinhalten. Deshalb sind alle Quellen- und Lizenzinformationen jeweils direkt am eingebunden</w:t>
      </w:r>
      <w:r w:rsidR="005F52B1">
        <w:t>en</w:t>
      </w:r>
      <w:r w:rsidRPr="00C74AB3">
        <w:t xml:space="preserve"> Werk in der folgenden Form anzugeben:</w:t>
      </w:r>
    </w:p>
    <w:p w14:paraId="284FC1E8" w14:textId="77777777" w:rsidR="00806A96" w:rsidRPr="00C74AB3" w:rsidRDefault="00806A96" w:rsidP="00263F44">
      <w:r w:rsidRPr="00C74AB3">
        <w:t>{Dateiname oder Bezeichnung des Werkes durch den Urheber} von {Urheber} [ {Lizenz mit verlinktem URL auf die Lizenz</w:t>
      </w:r>
      <w:proofErr w:type="gramStart"/>
      <w:r w:rsidRPr="00C74AB3">
        <w:t>} ]</w:t>
      </w:r>
      <w:proofErr w:type="gramEnd"/>
      <w:r w:rsidRPr="00C74AB3">
        <w:t xml:space="preserve"> via {verlinkte Quellen-URL} [ {abgerufen am: </w:t>
      </w:r>
      <w:proofErr w:type="spellStart"/>
      <w:r w:rsidRPr="00C74AB3">
        <w:t>tt.mm.jjjj</w:t>
      </w:r>
      <w:proofErr w:type="spellEnd"/>
      <w:r w:rsidRPr="00C74AB3">
        <w:t>} ]</w:t>
      </w:r>
    </w:p>
    <w:p w14:paraId="16CEB85A" w14:textId="77777777" w:rsidR="00806A96" w:rsidRPr="00C74AB3" w:rsidRDefault="00806A96" w:rsidP="00263F44">
      <w:r w:rsidRPr="00C74AB3">
        <w:t>sofern der Rechteinhaber nicht explizit andere Vorgaben macht.</w:t>
      </w:r>
      <w:r w:rsidR="0048193B">
        <w:t xml:space="preserve"> Beispiele finden Sie in den folgenden Abschnitten.</w:t>
      </w:r>
    </w:p>
    <w:p w14:paraId="13830AB9" w14:textId="3B03D71E" w:rsidR="00806A96" w:rsidRPr="00C74AB3" w:rsidRDefault="00806A96" w:rsidP="00263F44">
      <w:r w:rsidRPr="00C74AB3">
        <w:lastRenderedPageBreak/>
        <w:t xml:space="preserve">Auch Werke </w:t>
      </w:r>
      <w:r w:rsidR="0064329A">
        <w:t xml:space="preserve">unter </w:t>
      </w:r>
      <w:hyperlink r:id="rId38">
        <w:r w:rsidR="0064329A">
          <w:rPr>
            <w:rStyle w:val="Hyperlink"/>
          </w:rPr>
          <w:t>CC0</w:t>
        </w:r>
      </w:hyperlink>
      <w:r w:rsidR="0064329A">
        <w:t xml:space="preserve"> und </w:t>
      </w:r>
      <w:hyperlink r:id="rId39">
        <w:r w:rsidR="0064329A">
          <w:rPr>
            <w:rStyle w:val="Hyperlink"/>
          </w:rPr>
          <w:t>Public Domain</w:t>
        </w:r>
      </w:hyperlink>
      <w:r w:rsidR="0064329A">
        <w:t xml:space="preserve"> oder </w:t>
      </w:r>
      <w:hyperlink r:id="rId40">
        <w:proofErr w:type="spellStart"/>
        <w:r w:rsidR="0064329A">
          <w:rPr>
            <w:rStyle w:val="Hyperlink"/>
          </w:rPr>
          <w:t>Pixabay</w:t>
        </w:r>
        <w:proofErr w:type="spellEnd"/>
        <w:r w:rsidR="0064329A">
          <w:rPr>
            <w:rStyle w:val="Hyperlink"/>
          </w:rPr>
          <w:t xml:space="preserve"> Lizenz</w:t>
        </w:r>
      </w:hyperlink>
      <w:r w:rsidR="0064329A">
        <w:t xml:space="preserve"> etc. </w:t>
      </w:r>
      <w:r w:rsidRPr="00C74AB3">
        <w:t>sind direkt am Werk wie oben angegeben zu kennzeichnen, um a) zeitintensive Recherchen zur Herkunft der Werke zu vermeiden und b) sicher zu stellen, dass die Werke auch bei einer Weiterverarbeitung durch die Abrufenden korrekt ausgezeichnet bleiben (Vermeidung von Re-Lizenzierungen).</w:t>
      </w:r>
    </w:p>
    <w:p w14:paraId="253F0D43" w14:textId="77777777" w:rsidR="00806A96" w:rsidRPr="00C74AB3" w:rsidRDefault="00806A96" w:rsidP="00263F44">
      <w:r w:rsidRPr="00C74AB3">
        <w:t>Für die Angabe von Quellen steht die Absatzvorlage „Quellenangabe“ zur Verfügung.</w:t>
      </w:r>
    </w:p>
    <w:p w14:paraId="7EEC83B3" w14:textId="77777777" w:rsidR="00806A96" w:rsidRPr="00C74AB3" w:rsidRDefault="00806A96" w:rsidP="00263F44">
      <w:pPr>
        <w:pStyle w:val="berschrift2"/>
      </w:pPr>
      <w:r w:rsidRPr="00C74AB3">
        <w:t>Beispiele für Quellen- und Lizenzangaben am Werk</w:t>
      </w:r>
    </w:p>
    <w:p w14:paraId="52856B5A" w14:textId="77777777" w:rsidR="00806A96" w:rsidRPr="00C74AB3" w:rsidRDefault="00806A96" w:rsidP="00532DFA">
      <w:pPr>
        <w:pStyle w:val="berschrift3"/>
      </w:pPr>
      <w:r w:rsidRPr="00C74AB3">
        <w:t>Textbeispiel</w:t>
      </w:r>
    </w:p>
    <w:p w14:paraId="63744950" w14:textId="77777777" w:rsidR="00806A96" w:rsidRPr="0009635B" w:rsidRDefault="003969C3" w:rsidP="005259C4">
      <w:pPr>
        <w:spacing w:after="0"/>
        <w:ind w:left="720" w:right="720"/>
        <w:rPr>
          <w:lang w:val="en-US"/>
        </w:rPr>
      </w:pPr>
      <w:r w:rsidRPr="0009635B">
        <w:rPr>
          <w:lang w:val="en-US"/>
        </w:rPr>
        <w:t>„</w:t>
      </w:r>
      <w:r w:rsidR="00806A96" w:rsidRPr="0009635B">
        <w:rPr>
          <w:lang w:val="en-US"/>
        </w:rPr>
        <w:t xml:space="preserve">Lorem ipsum dolor sit </w:t>
      </w:r>
      <w:proofErr w:type="spellStart"/>
      <w:r w:rsidR="00806A96" w:rsidRPr="0009635B">
        <w:rPr>
          <w:lang w:val="en-US"/>
        </w:rPr>
        <w:t>amet</w:t>
      </w:r>
      <w:proofErr w:type="spellEnd"/>
      <w:r w:rsidR="00806A96" w:rsidRPr="0009635B">
        <w:rPr>
          <w:lang w:val="en-US"/>
        </w:rPr>
        <w:t xml:space="preserve">, </w:t>
      </w:r>
      <w:proofErr w:type="spellStart"/>
      <w:r w:rsidR="00806A96" w:rsidRPr="0009635B">
        <w:rPr>
          <w:lang w:val="en-US"/>
        </w:rPr>
        <w:t>consectetur</w:t>
      </w:r>
      <w:proofErr w:type="spellEnd"/>
      <w:r w:rsidR="00806A96" w:rsidRPr="0009635B">
        <w:rPr>
          <w:lang w:val="en-US"/>
        </w:rPr>
        <w:t xml:space="preserve"> </w:t>
      </w:r>
      <w:proofErr w:type="spellStart"/>
      <w:r w:rsidR="00806A96" w:rsidRPr="0009635B">
        <w:rPr>
          <w:lang w:val="en-US"/>
        </w:rPr>
        <w:t>adipisici</w:t>
      </w:r>
      <w:proofErr w:type="spellEnd"/>
      <w:r w:rsidR="00806A96" w:rsidRPr="0009635B">
        <w:rPr>
          <w:lang w:val="en-US"/>
        </w:rPr>
        <w:t xml:space="preserve"> </w:t>
      </w:r>
      <w:proofErr w:type="spellStart"/>
      <w:r w:rsidR="00806A96" w:rsidRPr="0009635B">
        <w:rPr>
          <w:lang w:val="en-US"/>
        </w:rPr>
        <w:t>elit</w:t>
      </w:r>
      <w:proofErr w:type="spellEnd"/>
      <w:r w:rsidR="00806A96" w:rsidRPr="0009635B">
        <w:rPr>
          <w:lang w:val="en-US"/>
        </w:rPr>
        <w:t xml:space="preserve">, sed </w:t>
      </w:r>
      <w:proofErr w:type="spellStart"/>
      <w:r w:rsidR="00806A96" w:rsidRPr="0009635B">
        <w:rPr>
          <w:lang w:val="en-US"/>
        </w:rPr>
        <w:t>eiusmod</w:t>
      </w:r>
      <w:proofErr w:type="spellEnd"/>
      <w:r w:rsidR="00806A96" w:rsidRPr="0009635B">
        <w:rPr>
          <w:lang w:val="en-US"/>
        </w:rPr>
        <w:t xml:space="preserve"> </w:t>
      </w:r>
      <w:proofErr w:type="spellStart"/>
      <w:r w:rsidR="00806A96" w:rsidRPr="0009635B">
        <w:rPr>
          <w:lang w:val="en-US"/>
        </w:rPr>
        <w:t>tempor</w:t>
      </w:r>
      <w:proofErr w:type="spellEnd"/>
      <w:r w:rsidR="00806A96" w:rsidRPr="0009635B">
        <w:rPr>
          <w:lang w:val="en-US"/>
        </w:rPr>
        <w:t xml:space="preserve"> </w:t>
      </w:r>
      <w:proofErr w:type="spellStart"/>
      <w:r w:rsidR="00806A96" w:rsidRPr="0009635B">
        <w:rPr>
          <w:lang w:val="en-US"/>
        </w:rPr>
        <w:t>incidunt</w:t>
      </w:r>
      <w:proofErr w:type="spellEnd"/>
      <w:r w:rsidR="00806A96" w:rsidRPr="0009635B">
        <w:rPr>
          <w:lang w:val="en-US"/>
        </w:rPr>
        <w:t xml:space="preserve"> </w:t>
      </w:r>
      <w:proofErr w:type="spellStart"/>
      <w:r w:rsidR="00806A96" w:rsidRPr="0009635B">
        <w:rPr>
          <w:lang w:val="en-US"/>
        </w:rPr>
        <w:t>ut</w:t>
      </w:r>
      <w:proofErr w:type="spellEnd"/>
      <w:r w:rsidR="00806A96" w:rsidRPr="0009635B">
        <w:rPr>
          <w:lang w:val="en-US"/>
        </w:rPr>
        <w:t xml:space="preserve"> labore et dolo</w:t>
      </w:r>
      <w:r w:rsidRPr="0009635B">
        <w:rPr>
          <w:lang w:val="en-US"/>
        </w:rPr>
        <w:t xml:space="preserve">re magna </w:t>
      </w:r>
      <w:proofErr w:type="spellStart"/>
      <w:proofErr w:type="gramStart"/>
      <w:r w:rsidRPr="0009635B">
        <w:rPr>
          <w:lang w:val="en-US"/>
        </w:rPr>
        <w:t>aliqua</w:t>
      </w:r>
      <w:proofErr w:type="spellEnd"/>
      <w:r w:rsidRPr="0009635B">
        <w:rPr>
          <w:lang w:val="en-US"/>
        </w:rPr>
        <w:t>.“</w:t>
      </w:r>
      <w:proofErr w:type="gramEnd"/>
    </w:p>
    <w:p w14:paraId="7F2D784C" w14:textId="18AC66AE" w:rsidR="00806A96" w:rsidRPr="00C74AB3" w:rsidRDefault="00806A96" w:rsidP="00CC6C70">
      <w:pPr>
        <w:pStyle w:val="Quellenangabe"/>
      </w:pPr>
      <w:proofErr w:type="spellStart"/>
      <w:r w:rsidRPr="00C74AB3">
        <w:t>Lorem</w:t>
      </w:r>
      <w:proofErr w:type="spellEnd"/>
      <w:r w:rsidRPr="00C74AB3">
        <w:t xml:space="preserve"> </w:t>
      </w:r>
      <w:proofErr w:type="spellStart"/>
      <w:r w:rsidRPr="00C74AB3">
        <w:t>ipsum</w:t>
      </w:r>
      <w:proofErr w:type="spellEnd"/>
      <w:r w:rsidRPr="00C74AB3">
        <w:t xml:space="preserve"> von Unbekannt </w:t>
      </w:r>
      <w:r w:rsidR="00CC6C70">
        <w:t xml:space="preserve">[ </w:t>
      </w:r>
      <w:hyperlink r:id="rId41">
        <w:r w:rsidR="00CC6C70">
          <w:rPr>
            <w:rStyle w:val="Hyperlink"/>
          </w:rPr>
          <w:t>CC BY-SA 3.0</w:t>
        </w:r>
      </w:hyperlink>
      <w:r w:rsidR="00CC6C70">
        <w:t xml:space="preserve"> ] via </w:t>
      </w:r>
      <w:hyperlink r:id="rId42">
        <w:r w:rsidR="00CC6C70">
          <w:rPr>
            <w:rStyle w:val="Hyperlink"/>
          </w:rPr>
          <w:t>wikisource.org</w:t>
        </w:r>
      </w:hyperlink>
      <w:r w:rsidR="00CC6C70" w:rsidRPr="00C74AB3">
        <w:t xml:space="preserve"> </w:t>
      </w:r>
      <w:r w:rsidRPr="00C74AB3">
        <w:t xml:space="preserve">[ abgerufen am: </w:t>
      </w:r>
      <w:proofErr w:type="gramStart"/>
      <w:r w:rsidRPr="00C74AB3">
        <w:t>21.06.2023 ]</w:t>
      </w:r>
      <w:proofErr w:type="gramEnd"/>
    </w:p>
    <w:p w14:paraId="0E6CED94" w14:textId="77777777" w:rsidR="00806A96" w:rsidRPr="00532DFA" w:rsidRDefault="00806A96" w:rsidP="00532DFA">
      <w:pPr>
        <w:pStyle w:val="berschrift3"/>
      </w:pPr>
      <w:r w:rsidRPr="00532DFA">
        <w:t>Bildbeispiel</w:t>
      </w:r>
    </w:p>
    <w:p w14:paraId="03E304E3" w14:textId="77777777" w:rsidR="00806A96" w:rsidRPr="00C74AB3" w:rsidRDefault="00806A96" w:rsidP="00263F44">
      <w:r w:rsidRPr="00C74AB3">
        <w:t xml:space="preserve">Bei Bildern werden die Lizenzangaben direkt am Werk als Beschriftung eingefügt. Vorgehen: Klicken Sie rechts auf das entsprechende Bild und wählen im Kontextmenü </w:t>
      </w:r>
      <w:r w:rsidRPr="005C0A84">
        <w:rPr>
          <w:rStyle w:val="Kursiv-Text"/>
        </w:rPr>
        <w:t>Beschriftung einfügen</w:t>
      </w:r>
      <w:r w:rsidRPr="00C74AB3">
        <w:t xml:space="preserve"> aus. Tragen Sie die entsprechenden Angaben ein – Schließen Sie mit OK.</w:t>
      </w:r>
    </w:p>
    <w:p w14:paraId="373F1BD5" w14:textId="77777777" w:rsidR="00806A96" w:rsidRPr="00C74AB3" w:rsidRDefault="00806A96" w:rsidP="00263F44">
      <w:r w:rsidRPr="00C74AB3">
        <w:t xml:space="preserve">Die Lizenzangabe wird nun als Beschriftungstext unter dem Bild eingefügt. Unter den Eigenschaften muss die Kategorie Abbildung ausgewählt werden. </w:t>
      </w:r>
    </w:p>
    <w:p w14:paraId="0B1B8A08" w14:textId="77777777" w:rsidR="00CC6C70" w:rsidRDefault="00CC6C70" w:rsidP="006B3B75">
      <w:pPr>
        <w:pStyle w:val="Textkrperzentriert"/>
      </w:pPr>
      <w:r w:rsidRPr="002E0563">
        <w:rPr>
          <w:noProof/>
        </w:rPr>
        <w:drawing>
          <wp:inline distT="0" distB="0" distL="0" distR="0" wp14:anchorId="242D0BE1" wp14:editId="0F6942F6">
            <wp:extent cx="4024630" cy="2685415"/>
            <wp:effectExtent l="0" t="0" r="0" b="635"/>
            <wp:docPr id="1" name="Bild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2">
                      <a:extLst>
                        <a:ext uri="{C183D7F6-B498-43B3-948B-1728B52AA6E4}">
                          <adec:decorative xmlns:adec="http://schemas.microsoft.com/office/drawing/2017/decorative" val="1"/>
                        </a:ext>
                      </a:extLst>
                    </pic:cNvPr>
                    <pic:cNvPicPr>
                      <a:picLocks noChangeAspect="1" noChangeArrowheads="1"/>
                    </pic:cNvPicPr>
                  </pic:nvPicPr>
                  <pic:blipFill>
                    <a:blip r:embed="rId31"/>
                    <a:stretch>
                      <a:fillRect/>
                    </a:stretch>
                  </pic:blipFill>
                  <pic:spPr bwMode="auto">
                    <a:xfrm>
                      <a:off x="0" y="0"/>
                      <a:ext cx="4024630" cy="2685415"/>
                    </a:xfrm>
                    <a:prstGeom prst="rect">
                      <a:avLst/>
                    </a:prstGeom>
                  </pic:spPr>
                </pic:pic>
              </a:graphicData>
            </a:graphic>
          </wp:inline>
        </w:drawing>
      </w:r>
    </w:p>
    <w:p w14:paraId="3A8B0B9B" w14:textId="75DEAFAE" w:rsidR="00F57897" w:rsidRPr="0009635B" w:rsidRDefault="00CC6C70" w:rsidP="006B3B75">
      <w:pPr>
        <w:pStyle w:val="Textkrperzentriert"/>
        <w:rPr>
          <w:lang w:val="en-US"/>
        </w:rPr>
      </w:pPr>
      <w:bookmarkStart w:id="17" w:name="_Toc147315386"/>
      <w:proofErr w:type="spellStart"/>
      <w:r w:rsidRPr="0009635B">
        <w:rPr>
          <w:lang w:val="en-US"/>
        </w:rPr>
        <w:t>Abbildung</w:t>
      </w:r>
      <w:proofErr w:type="spellEnd"/>
      <w:r w:rsidRPr="0009635B">
        <w:rPr>
          <w:lang w:val="en-US"/>
        </w:rPr>
        <w:t xml:space="preserve"> </w:t>
      </w:r>
      <w:r w:rsidR="00577F24">
        <w:fldChar w:fldCharType="begin"/>
      </w:r>
      <w:r w:rsidR="00577F24" w:rsidRPr="0009635B">
        <w:rPr>
          <w:lang w:val="en-US"/>
        </w:rPr>
        <w:instrText xml:space="preserve"> SEQ Abbildung \* ARABIC </w:instrText>
      </w:r>
      <w:r w:rsidR="00577F24">
        <w:fldChar w:fldCharType="separate"/>
      </w:r>
      <w:r w:rsidR="000E44D2">
        <w:rPr>
          <w:noProof/>
          <w:lang w:val="en-US"/>
        </w:rPr>
        <w:t>9</w:t>
      </w:r>
      <w:r w:rsidR="00577F24">
        <w:rPr>
          <w:noProof/>
        </w:rPr>
        <w:fldChar w:fldCharType="end"/>
      </w:r>
      <w:r w:rsidRPr="0009635B">
        <w:rPr>
          <w:lang w:val="en-US"/>
        </w:rPr>
        <w:t xml:space="preserve">: books-literature-knowledge-5937716 </w:t>
      </w:r>
      <w:r w:rsidR="003969C3" w:rsidRPr="0009635B">
        <w:rPr>
          <w:lang w:val="en-US"/>
        </w:rPr>
        <w:t xml:space="preserve">von </w:t>
      </w:r>
      <w:hyperlink r:id="rId43" w:tgtFrame="_blank" w:history="1">
        <w:r w:rsidR="003969C3" w:rsidRPr="0009635B">
          <w:rPr>
            <w:rStyle w:val="Hyperlink"/>
            <w:lang w:val="en-US"/>
          </w:rPr>
          <w:t>Hermann</w:t>
        </w:r>
      </w:hyperlink>
      <w:r w:rsidR="003969C3" w:rsidRPr="0009635B">
        <w:rPr>
          <w:lang w:val="en-US"/>
        </w:rPr>
        <w:t xml:space="preserve"> [ </w:t>
      </w:r>
      <w:hyperlink r:id="rId44" w:tgtFrame="_blank" w:history="1">
        <w:r w:rsidR="003969C3" w:rsidRPr="0009635B">
          <w:rPr>
            <w:rStyle w:val="Hyperlink"/>
            <w:lang w:val="en-US"/>
          </w:rPr>
          <w:t>PL</w:t>
        </w:r>
      </w:hyperlink>
      <w:r w:rsidR="003969C3" w:rsidRPr="0009635B">
        <w:rPr>
          <w:lang w:val="en-US"/>
        </w:rPr>
        <w:t xml:space="preserve"> ] via </w:t>
      </w:r>
      <w:hyperlink r:id="rId45" w:tgtFrame="_blank" w:history="1">
        <w:proofErr w:type="spellStart"/>
        <w:r w:rsidR="003969C3" w:rsidRPr="0009635B">
          <w:rPr>
            <w:rStyle w:val="Hyperlink"/>
            <w:lang w:val="en-US"/>
          </w:rPr>
          <w:t>pixabay</w:t>
        </w:r>
        <w:bookmarkEnd w:id="17"/>
        <w:proofErr w:type="spellEnd"/>
      </w:hyperlink>
    </w:p>
    <w:p w14:paraId="034903B7" w14:textId="77777777" w:rsidR="00F57897" w:rsidRPr="0009635B" w:rsidRDefault="00F57897" w:rsidP="006B3B75">
      <w:pPr>
        <w:pStyle w:val="Textkrperzentriert"/>
        <w:rPr>
          <w:lang w:val="en-US"/>
        </w:rPr>
        <w:sectPr w:rsidR="00F57897" w:rsidRPr="0009635B" w:rsidSect="003C721B">
          <w:headerReference w:type="first" r:id="rId46"/>
          <w:pgSz w:w="11906" w:h="16838" w:code="9"/>
          <w:pgMar w:top="851" w:right="1134" w:bottom="1134" w:left="1134" w:header="425" w:footer="851" w:gutter="0"/>
          <w:lnNumType w:countBy="5"/>
          <w:cols w:space="708"/>
          <w:docGrid w:linePitch="360"/>
        </w:sectPr>
      </w:pPr>
    </w:p>
    <w:p w14:paraId="2320451F" w14:textId="77777777" w:rsidR="00806A96" w:rsidRPr="00C74AB3" w:rsidRDefault="00806A96" w:rsidP="00263F44">
      <w:pPr>
        <w:pStyle w:val="berschrift1"/>
      </w:pPr>
      <w:bookmarkStart w:id="18" w:name="_Toc147317223"/>
      <w:r w:rsidRPr="00C74AB3">
        <w:lastRenderedPageBreak/>
        <w:t>Eine Seite im Querformat</w:t>
      </w:r>
      <w:bookmarkEnd w:id="18"/>
    </w:p>
    <w:p w14:paraId="28086E3D" w14:textId="77777777" w:rsidR="00806A96" w:rsidRPr="00C74AB3" w:rsidRDefault="00806A96" w:rsidP="00263F44">
      <w:r w:rsidRPr="00C74AB3">
        <w:t xml:space="preserve">Wenn Sie eine einzelne Seite im Querformat in ein Dokument aus Hochformatseiten einfügen wollen, dann verfahren Sie wie </w:t>
      </w:r>
      <w:r w:rsidR="00241FAB" w:rsidRPr="00C74AB3">
        <w:t>folgt:</w:t>
      </w:r>
    </w:p>
    <w:p w14:paraId="6679D893" w14:textId="48D1F48F" w:rsidR="00806A96" w:rsidRPr="006B3B75" w:rsidRDefault="00806A96" w:rsidP="00F214A3">
      <w:pPr>
        <w:pStyle w:val="Nummerierung123"/>
        <w:numPr>
          <w:ilvl w:val="0"/>
          <w:numId w:val="22"/>
        </w:numPr>
        <w:rPr>
          <w:rStyle w:val="BetontKursiv"/>
          <w:i w:val="0"/>
        </w:rPr>
      </w:pPr>
      <w:r w:rsidRPr="00F214A3">
        <w:t xml:space="preserve">Wählen Sie zwei Mal im Menü </w:t>
      </w:r>
      <w:r w:rsidRPr="00241FAB">
        <w:rPr>
          <w:rStyle w:val="BetontKursiv"/>
        </w:rPr>
        <w:t>Layout – Umbrüche – nächste Seite</w:t>
      </w:r>
    </w:p>
    <w:p w14:paraId="6B766501" w14:textId="77777777" w:rsidR="006B3B75" w:rsidRPr="00F214A3" w:rsidRDefault="006B3B75" w:rsidP="00F214A3">
      <w:pPr>
        <w:pStyle w:val="Nummerierung123"/>
        <w:numPr>
          <w:ilvl w:val="0"/>
          <w:numId w:val="22"/>
        </w:numPr>
      </w:pPr>
      <w:r>
        <w:t>Klicken sie zwischen die beiden Umbrüche</w:t>
      </w:r>
    </w:p>
    <w:p w14:paraId="380DBCE4" w14:textId="399FFF1F" w:rsidR="00806A96" w:rsidRPr="0024208F" w:rsidRDefault="00806A96" w:rsidP="00F214A3">
      <w:pPr>
        <w:pStyle w:val="Nummerierung123"/>
      </w:pPr>
      <w:r w:rsidRPr="0024208F">
        <w:t xml:space="preserve">Wählen Sie </w:t>
      </w:r>
      <w:r w:rsidRPr="00241FAB">
        <w:rPr>
          <w:rStyle w:val="BetontKursiv"/>
        </w:rPr>
        <w:t>Layout – Ausrichtung – Querformat</w:t>
      </w:r>
      <w:r w:rsidRPr="0024208F">
        <w:t xml:space="preserve"> </w:t>
      </w:r>
    </w:p>
    <w:p w14:paraId="02145577" w14:textId="4A0B2BB1" w:rsidR="00806A96" w:rsidRDefault="00806A96" w:rsidP="00263F44">
      <w:r w:rsidRPr="00C74AB3">
        <w:t>Word bietet an, die Kopf</w:t>
      </w:r>
      <w:r w:rsidR="007B5295">
        <w:t>-</w:t>
      </w:r>
      <w:r w:rsidRPr="00C74AB3">
        <w:t xml:space="preserve"> und Fußzeile des vorigen Abschnitts zu übernehmen, bzw. anders zu gestalten. Dazu klicken sie doppelt auf die Kopf- oder Fußzeile. Sie gelangen in das Menü „Entwurf“. Dort können Sie diverse Einstellungen vornehmen. Über Navigation – Mit vorheriger verknüpfen können Sie die Abschnitte verbinden bzw. trennen.</w:t>
      </w:r>
    </w:p>
    <w:p w14:paraId="611F7984" w14:textId="77777777" w:rsidR="006B3B75" w:rsidRPr="00C74AB3" w:rsidRDefault="0028650B" w:rsidP="00263F44">
      <w:r>
        <w:t xml:space="preserve">Es empfiehlst sich, </w:t>
      </w:r>
      <w:r w:rsidR="006B3B75">
        <w:t xml:space="preserve">die Verknüpfung mit der vorherigen </w:t>
      </w:r>
      <w:r>
        <w:t>und der nachfolgenden</w:t>
      </w:r>
      <w:r w:rsidRPr="0028650B">
        <w:t xml:space="preserve"> </w:t>
      </w:r>
      <w:r>
        <w:t>Kopf- sowie Fußzeile aufzuheben.</w:t>
      </w:r>
    </w:p>
    <w:p w14:paraId="0F859B25" w14:textId="77777777" w:rsidR="00154B07" w:rsidRDefault="00806A96" w:rsidP="00154B07">
      <w:pPr>
        <w:keepNext/>
      </w:pPr>
      <w:r w:rsidRPr="00C74AB3">
        <w:t xml:space="preserve"> </w:t>
      </w:r>
      <w:r w:rsidR="00154B07" w:rsidRPr="002E2443">
        <w:rPr>
          <w:noProof/>
          <w:lang w:eastAsia="de-DE"/>
        </w:rPr>
        <w:drawing>
          <wp:inline distT="0" distB="0" distL="0" distR="0" wp14:anchorId="3D4206CA" wp14:editId="1EABDE4E">
            <wp:extent cx="9251950" cy="629285"/>
            <wp:effectExtent l="0" t="0" r="6350" b="0"/>
            <wp:docPr id="14" name="Grafik 14" descr="Die Grafik zeigt das komplette Menüband zum Thema Kopf- und Fußze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Die Grafik zeigt das komplette Menüband zum Thema Kopf- und Fußzeile."/>
                    <pic:cNvPicPr/>
                  </pic:nvPicPr>
                  <pic:blipFill>
                    <a:blip r:embed="rId47"/>
                    <a:stretch>
                      <a:fillRect/>
                    </a:stretch>
                  </pic:blipFill>
                  <pic:spPr>
                    <a:xfrm>
                      <a:off x="0" y="0"/>
                      <a:ext cx="9251950" cy="629285"/>
                    </a:xfrm>
                    <a:prstGeom prst="rect">
                      <a:avLst/>
                    </a:prstGeom>
                  </pic:spPr>
                </pic:pic>
              </a:graphicData>
            </a:graphic>
          </wp:inline>
        </w:drawing>
      </w:r>
    </w:p>
    <w:p w14:paraId="139D8AEC" w14:textId="6CC5955B" w:rsidR="00806A96" w:rsidRPr="00C74AB3" w:rsidRDefault="00154B07" w:rsidP="00CB6C1D">
      <w:pPr>
        <w:pStyle w:val="Beschriftung"/>
      </w:pPr>
      <w:bookmarkStart w:id="19" w:name="_Toc147315387"/>
      <w:r>
        <w:t xml:space="preserve">Abbildung </w:t>
      </w:r>
      <w:r w:rsidR="00360BB9">
        <w:fldChar w:fldCharType="begin"/>
      </w:r>
      <w:r w:rsidR="00360BB9">
        <w:instrText xml:space="preserve"> SEQ Abbildung \* ARABIC </w:instrText>
      </w:r>
      <w:r w:rsidR="00360BB9">
        <w:fldChar w:fldCharType="separate"/>
      </w:r>
      <w:r w:rsidR="000E44D2">
        <w:rPr>
          <w:noProof/>
        </w:rPr>
        <w:t>10</w:t>
      </w:r>
      <w:r w:rsidR="00360BB9">
        <w:rPr>
          <w:noProof/>
        </w:rPr>
        <w:fldChar w:fldCharType="end"/>
      </w:r>
      <w:r>
        <w:t xml:space="preserve">: </w:t>
      </w:r>
      <w:r w:rsidRPr="00655A28">
        <w:t>Menüband für Kopf- und Fußzeile Word 2016</w:t>
      </w:r>
      <w:bookmarkEnd w:id="19"/>
    </w:p>
    <w:p w14:paraId="1DE74738" w14:textId="77777777" w:rsidR="009E4E76" w:rsidRDefault="009E4E76" w:rsidP="00263F44">
      <w:pPr>
        <w:pStyle w:val="berschrift1"/>
        <w:sectPr w:rsidR="009E4E76" w:rsidSect="003C721B">
          <w:headerReference w:type="default" r:id="rId48"/>
          <w:footerReference w:type="default" r:id="rId49"/>
          <w:pgSz w:w="16838" w:h="11906" w:orient="landscape" w:code="9"/>
          <w:pgMar w:top="1134" w:right="1134" w:bottom="1134" w:left="1134" w:header="425" w:footer="851" w:gutter="0"/>
          <w:lnNumType w:countBy="1"/>
          <w:cols w:space="708"/>
          <w:docGrid w:linePitch="360"/>
        </w:sectPr>
      </w:pPr>
    </w:p>
    <w:p w14:paraId="4CA3EDC2" w14:textId="77777777" w:rsidR="00806A96" w:rsidRPr="00C74AB3" w:rsidRDefault="00806A96" w:rsidP="00263F44">
      <w:pPr>
        <w:pStyle w:val="berschrift1"/>
      </w:pPr>
      <w:bookmarkStart w:id="20" w:name="_Toc147317224"/>
      <w:r w:rsidRPr="00C74AB3">
        <w:lastRenderedPageBreak/>
        <w:t>Verzeichnisse</w:t>
      </w:r>
      <w:bookmarkEnd w:id="20"/>
    </w:p>
    <w:p w14:paraId="47E51114" w14:textId="1519A3E7" w:rsidR="00806A96" w:rsidRDefault="00806A96" w:rsidP="00263F44">
      <w:r w:rsidRPr="00C74AB3">
        <w:t>Die folgenden Verzeichnisse werden von Word automatisch aus entsprechenden Feld</w:t>
      </w:r>
      <w:r w:rsidR="006505DB">
        <w:t>funktione</w:t>
      </w:r>
      <w:r w:rsidRPr="00C74AB3">
        <w:t>n generiert. Ein</w:t>
      </w:r>
      <w:r w:rsidR="006505DB">
        <w:t>e Feldfunktion, kurz</w:t>
      </w:r>
      <w:r w:rsidRPr="00C74AB3">
        <w:t xml:space="preserve"> Feld</w:t>
      </w:r>
      <w:r w:rsidR="006505DB">
        <w:t>,</w:t>
      </w:r>
      <w:r w:rsidRPr="00C74AB3">
        <w:t xml:space="preserve"> erkennt man an der Graufärbung beim Anklicken.</w:t>
      </w:r>
      <w:r w:rsidR="0028650B">
        <w:t xml:space="preserve"> Ein Feld wird mit der Taste F9 aktualisiert.</w:t>
      </w:r>
      <w:r w:rsidR="005D32AB">
        <w:t xml:space="preserve"> </w:t>
      </w:r>
    </w:p>
    <w:p w14:paraId="39CD11CB" w14:textId="77777777" w:rsidR="006505DB" w:rsidRPr="00C74AB3" w:rsidRDefault="006505DB" w:rsidP="00263F44">
      <w:r>
        <w:t>Felder können sein: Datum, Seitenzahl oder Verzeichnisse, die Word automatisch füllt.</w:t>
      </w:r>
    </w:p>
    <w:p w14:paraId="0B30774F" w14:textId="217EFABA" w:rsidR="00806A96" w:rsidRDefault="005D32AB" w:rsidP="00263F44">
      <w:r w:rsidRPr="00C74AB3">
        <w:t xml:space="preserve">Beim Einfügen eines Literaturverzeichnisses </w:t>
      </w:r>
      <w:r>
        <w:t>sowie eines</w:t>
      </w:r>
      <w:r w:rsidRPr="00C74AB3">
        <w:t xml:space="preserve"> Abbildungsverzeichnisses </w:t>
      </w:r>
      <w:r>
        <w:t xml:space="preserve">arbeiten Sie bei Word 2016 mit der Rubrik </w:t>
      </w:r>
      <w:r w:rsidRPr="005D32AB">
        <w:rPr>
          <w:rStyle w:val="Kursiv-Text"/>
        </w:rPr>
        <w:t>Verweise</w:t>
      </w:r>
      <w:r>
        <w:t xml:space="preserve"> dies entspricht in Word 2021 der Rubrik </w:t>
      </w:r>
      <w:r w:rsidRPr="005D32AB">
        <w:rPr>
          <w:rStyle w:val="Kursiv-Text"/>
        </w:rPr>
        <w:t>Referenzen</w:t>
      </w:r>
      <w:r>
        <w:t xml:space="preserve">. </w:t>
      </w:r>
      <w:r w:rsidR="00806A96" w:rsidRPr="00C74AB3">
        <w:t>(</w:t>
      </w:r>
      <w:r w:rsidR="00806A96" w:rsidRPr="006505DB">
        <w:rPr>
          <w:i/>
        </w:rPr>
        <w:t xml:space="preserve">Menüband </w:t>
      </w:r>
      <w:r w:rsidR="007A0885">
        <w:rPr>
          <w:i/>
        </w:rPr>
        <w:t xml:space="preserve">– </w:t>
      </w:r>
      <w:r w:rsidR="00806A96" w:rsidRPr="006505DB">
        <w:rPr>
          <w:i/>
        </w:rPr>
        <w:t>Verweise</w:t>
      </w:r>
      <w:r>
        <w:rPr>
          <w:i/>
        </w:rPr>
        <w:t xml:space="preserve"> bzw. Referenzen</w:t>
      </w:r>
      <w:r w:rsidR="00806A96" w:rsidRPr="00C74AB3">
        <w:t>)</w:t>
      </w:r>
      <w:r>
        <w:t>. Hierbei</w:t>
      </w:r>
      <w:r w:rsidR="00806A96" w:rsidRPr="00C74AB3">
        <w:t xml:space="preserve"> verwendet Word seine eigene Formatvorlage. </w:t>
      </w:r>
      <w:r>
        <w:t>Anschließend ändern Sie</w:t>
      </w:r>
      <w:r w:rsidR="006505DB">
        <w:t xml:space="preserve"> die Formatierung, </w:t>
      </w:r>
      <w:r>
        <w:t xml:space="preserve">indem </w:t>
      </w:r>
      <w:r w:rsidR="00806A96" w:rsidRPr="00C74AB3">
        <w:t xml:space="preserve">Sie das Eingefügte </w:t>
      </w:r>
      <w:r w:rsidR="009762CC" w:rsidRPr="00C74AB3">
        <w:t xml:space="preserve">markieren </w:t>
      </w:r>
      <w:r w:rsidR="00806A96" w:rsidRPr="00C74AB3">
        <w:t>und dieser die gewünschte Formatvorlage: „</w:t>
      </w:r>
      <w:r w:rsidR="00806A96" w:rsidRPr="006505DB">
        <w:rPr>
          <w:i/>
        </w:rPr>
        <w:t>Literaturverzeichnis</w:t>
      </w:r>
      <w:r w:rsidR="00806A96" w:rsidRPr="00C74AB3">
        <w:t>“ bzw. „</w:t>
      </w:r>
      <w:r w:rsidR="00806A96" w:rsidRPr="006505DB">
        <w:rPr>
          <w:i/>
        </w:rPr>
        <w:t>Abbildungsindex 1</w:t>
      </w:r>
      <w:r w:rsidR="00806A96" w:rsidRPr="00C74AB3">
        <w:t>“</w:t>
      </w:r>
      <w:r w:rsidR="009762CC">
        <w:t xml:space="preserve"> zu</w:t>
      </w:r>
      <w:r w:rsidR="009762CC" w:rsidRPr="00C74AB3">
        <w:t>weisen</w:t>
      </w:r>
      <w:r w:rsidR="009762CC">
        <w:t>.</w:t>
      </w:r>
    </w:p>
    <w:p w14:paraId="1F658066" w14:textId="28B4EE80" w:rsidR="0043692F" w:rsidRPr="00C74AB3" w:rsidRDefault="0043692F" w:rsidP="00263F44">
      <w:r w:rsidRPr="0043692F">
        <w:t xml:space="preserve">Ein Feld für einen Literaturverzeichniseintrag kann z.B. folgendermaßen aussehen: </w:t>
      </w:r>
      <w:sdt>
        <w:sdtPr>
          <w:id w:val="-1674797492"/>
          <w:citation/>
        </w:sdtPr>
        <w:sdtEndPr/>
        <w:sdtContent>
          <w:r>
            <w:fldChar w:fldCharType="begin"/>
          </w:r>
          <w:r>
            <w:instrText xml:space="preserve">CITATION PosseltFrölich \l 1031 </w:instrText>
          </w:r>
          <w:r>
            <w:fldChar w:fldCharType="separate"/>
          </w:r>
          <w:r>
            <w:rPr>
              <w:noProof/>
            </w:rPr>
            <w:t>(Posselt &amp; Frölich, 2019)</w:t>
          </w:r>
          <w:r>
            <w:fldChar w:fldCharType="end"/>
          </w:r>
        </w:sdtContent>
      </w:sdt>
      <w:r w:rsidRPr="0043692F">
        <w:t>.</w:t>
      </w:r>
    </w:p>
    <w:p w14:paraId="5D5DCE04" w14:textId="303E8674" w:rsidR="00806A96" w:rsidRDefault="00806A96" w:rsidP="00263F44">
      <w:r w:rsidRPr="00C74AB3">
        <w:t>Sie können Felder nicht „einfach so“ löschen. Sollten Sie diese nicht benötigen, dann markieren Sie diese komplett oder klicken Sie diese mit der Maus an und drücken Strg +</w:t>
      </w:r>
      <w:r w:rsidR="00D46307">
        <w:t xml:space="preserve"> </w:t>
      </w:r>
      <w:r w:rsidRPr="00C74AB3">
        <w:t>F9. Das Feld mit den geschweiften Klammern kann man dann löschen.</w:t>
      </w:r>
    </w:p>
    <w:p w14:paraId="72B551C2" w14:textId="7AC94949" w:rsidR="0092578C" w:rsidRDefault="0092578C" w:rsidP="00263F44">
      <w:r>
        <w:t xml:space="preserve">Um ein Literaturverzeichnis einfügen zu können, müssen Sie in Word die Quellen zuvor ein einem Dialog eingeben: </w:t>
      </w:r>
      <w:r w:rsidRPr="0092578C">
        <w:rPr>
          <w:i/>
        </w:rPr>
        <w:t xml:space="preserve">Verweise </w:t>
      </w:r>
      <w:r w:rsidR="009762CC">
        <w:rPr>
          <w:i/>
        </w:rPr>
        <w:t>bzw. Referenzen</w:t>
      </w:r>
      <w:r w:rsidR="009762CC" w:rsidRPr="0092578C">
        <w:rPr>
          <w:i/>
        </w:rPr>
        <w:t xml:space="preserve"> </w:t>
      </w:r>
      <w:r w:rsidRPr="0092578C">
        <w:rPr>
          <w:i/>
        </w:rPr>
        <w:t xml:space="preserve">– </w:t>
      </w:r>
      <w:r w:rsidR="0062129C">
        <w:rPr>
          <w:i/>
        </w:rPr>
        <w:t xml:space="preserve">Zitate und Literaturverzeichnis – </w:t>
      </w:r>
      <w:r w:rsidRPr="0092578C">
        <w:rPr>
          <w:i/>
        </w:rPr>
        <w:t>Quellen verwalten – Neu</w:t>
      </w:r>
      <w:r w:rsidR="00D6138B">
        <w:t xml:space="preserve">. </w:t>
      </w:r>
      <w:r>
        <w:t xml:space="preserve">Sind die Autoren und Werke </w:t>
      </w:r>
      <w:r w:rsidR="00D6138B" w:rsidRPr="00D6138B">
        <w:rPr>
          <w:b/>
        </w:rPr>
        <w:t xml:space="preserve">in die „Aktuelle Liste“ </w:t>
      </w:r>
      <w:r>
        <w:t xml:space="preserve">eingetragen, können Sie das Literaturverzeichnis einfügen: </w:t>
      </w:r>
      <w:r w:rsidRPr="0092578C">
        <w:rPr>
          <w:i/>
        </w:rPr>
        <w:t xml:space="preserve">Verweise – </w:t>
      </w:r>
      <w:r w:rsidR="00FE3C1D">
        <w:rPr>
          <w:i/>
        </w:rPr>
        <w:t xml:space="preserve">Zitate und </w:t>
      </w:r>
      <w:r w:rsidRPr="0092578C">
        <w:rPr>
          <w:i/>
        </w:rPr>
        <w:t>Literaturverzeichnis</w:t>
      </w:r>
      <w:r>
        <w:t xml:space="preserve"> </w:t>
      </w:r>
      <w:r w:rsidRPr="0092578C">
        <w:rPr>
          <w:i/>
        </w:rPr>
        <w:t>– Literaturverzeichnis</w:t>
      </w:r>
      <w:r>
        <w:t xml:space="preserve"> </w:t>
      </w:r>
      <w:r w:rsidRPr="0092578C">
        <w:rPr>
          <w:i/>
        </w:rPr>
        <w:t>einfügen</w:t>
      </w:r>
      <w:r>
        <w:rPr>
          <w:i/>
        </w:rPr>
        <w:t>.</w:t>
      </w:r>
    </w:p>
    <w:p w14:paraId="310E654E" w14:textId="663478A7" w:rsidR="0092578C" w:rsidRDefault="0092578C" w:rsidP="00263F44">
      <w:pPr>
        <w:rPr>
          <w:i/>
        </w:rPr>
      </w:pPr>
      <w:r>
        <w:t>Das Abbildungsverzeichnis wir erstellt, wenn Sie Abbildungen über Recht</w:t>
      </w:r>
      <w:r w:rsidR="00241FAB">
        <w:t>s</w:t>
      </w:r>
      <w:r>
        <w:t xml:space="preserve">klick: </w:t>
      </w:r>
      <w:r w:rsidRPr="0092578C">
        <w:rPr>
          <w:i/>
        </w:rPr>
        <w:t>Beschriftung einfügen</w:t>
      </w:r>
      <w:r>
        <w:t xml:space="preserve"> ausgeführt</w:t>
      </w:r>
      <w:r w:rsidR="00D6138B">
        <w:t xml:space="preserve"> haben</w:t>
      </w:r>
      <w:r w:rsidR="00241FAB">
        <w:t>. Danach wählen Sie:</w:t>
      </w:r>
      <w:r w:rsidR="00D6138B">
        <w:t xml:space="preserve"> </w:t>
      </w:r>
      <w:r w:rsidR="00D6138B" w:rsidRPr="0092578C">
        <w:rPr>
          <w:i/>
        </w:rPr>
        <w:t xml:space="preserve">Verweise </w:t>
      </w:r>
      <w:r w:rsidR="009762CC">
        <w:rPr>
          <w:i/>
        </w:rPr>
        <w:t>bzw. Referenzen</w:t>
      </w:r>
      <w:r w:rsidR="009762CC" w:rsidRPr="0092578C">
        <w:rPr>
          <w:i/>
        </w:rPr>
        <w:t xml:space="preserve"> </w:t>
      </w:r>
      <w:r w:rsidR="00D6138B" w:rsidRPr="0092578C">
        <w:rPr>
          <w:i/>
        </w:rPr>
        <w:t xml:space="preserve">– </w:t>
      </w:r>
      <w:r w:rsidR="00FE3C1D">
        <w:rPr>
          <w:i/>
        </w:rPr>
        <w:t xml:space="preserve">Beschriftungen – </w:t>
      </w:r>
      <w:r w:rsidR="00D6138B" w:rsidRPr="00D6138B">
        <w:rPr>
          <w:i/>
        </w:rPr>
        <w:t>Abbildungsverzeichnis</w:t>
      </w:r>
      <w:r w:rsidR="00D6138B">
        <w:t xml:space="preserve"> </w:t>
      </w:r>
      <w:r w:rsidR="00D6138B" w:rsidRPr="0092578C">
        <w:rPr>
          <w:i/>
        </w:rPr>
        <w:t>einfügen</w:t>
      </w:r>
      <w:r w:rsidR="00D6138B">
        <w:rPr>
          <w:i/>
        </w:rPr>
        <w:t>.</w:t>
      </w:r>
    </w:p>
    <w:p w14:paraId="02C682DD" w14:textId="77777777" w:rsidR="0062129C" w:rsidRDefault="0062129C" w:rsidP="000E44D2">
      <w:pPr>
        <w:rPr>
          <w:sz w:val="32"/>
          <w:szCs w:val="32"/>
        </w:rPr>
      </w:pPr>
      <w:r>
        <w:br w:type="page"/>
      </w:r>
    </w:p>
    <w:p w14:paraId="1051357C" w14:textId="245F9AE8" w:rsidR="00806A96" w:rsidRDefault="00806A96" w:rsidP="006D7A4A">
      <w:pPr>
        <w:pStyle w:val="Literaturverzeichnisberschrift"/>
      </w:pPr>
      <w:r w:rsidRPr="003A7640">
        <w:lastRenderedPageBreak/>
        <w:t>Literaturverzeichnis</w:t>
      </w:r>
    </w:p>
    <w:p w14:paraId="25F8CBC5" w14:textId="77777777" w:rsidR="0043692F" w:rsidRDefault="003754E3" w:rsidP="0043692F">
      <w:pPr>
        <w:pStyle w:val="Literaturverzeichnis"/>
        <w:rPr>
          <w:noProof/>
        </w:rPr>
      </w:pPr>
      <w:r w:rsidRPr="007F5051">
        <w:fldChar w:fldCharType="begin"/>
      </w:r>
      <w:r w:rsidRPr="007F5051">
        <w:instrText xml:space="preserve"> BIBLIOGRAPHY  \l 1031 </w:instrText>
      </w:r>
      <w:r w:rsidRPr="007F5051">
        <w:fldChar w:fldCharType="separate"/>
      </w:r>
      <w:r w:rsidR="0043692F">
        <w:rPr>
          <w:noProof/>
        </w:rPr>
        <w:t>Posselt &amp; Frölich. (2019). Barrierefreie PDF-Dokumente erstellen: das Praxishandbuch für den Arbeitsalltag: mit Beispielen zur Umsetzung in Adobe InDesign und Microsoft Office/LibreOffice, 1. Auflage. (dpunkt.verlag, Hrsg.) 1. Auflage. Heidelberg, Deutschland:: Posselt, Klaas/Frölich, Dirk (2019).</w:t>
      </w:r>
    </w:p>
    <w:p w14:paraId="7A6FE751" w14:textId="4263286C" w:rsidR="0062129C" w:rsidRDefault="003754E3" w:rsidP="0043692F">
      <w:pPr>
        <w:pStyle w:val="Literaturverzeichnis"/>
        <w:rPr>
          <w:sz w:val="32"/>
          <w:szCs w:val="32"/>
        </w:rPr>
      </w:pPr>
      <w:r w:rsidRPr="007F5051">
        <w:fldChar w:fldCharType="end"/>
      </w:r>
      <w:r w:rsidR="0062129C">
        <w:br w:type="page"/>
      </w:r>
    </w:p>
    <w:p w14:paraId="68F7CC83" w14:textId="7F946191" w:rsidR="00806A96" w:rsidRPr="00C74AB3" w:rsidRDefault="00806A96" w:rsidP="001B1952">
      <w:pPr>
        <w:pStyle w:val="Literaturverzeichnisberschrift"/>
      </w:pPr>
      <w:r w:rsidRPr="00C74AB3">
        <w:lastRenderedPageBreak/>
        <w:t>Abbildungsverzeichnis</w:t>
      </w:r>
    </w:p>
    <w:p w14:paraId="5F88D592" w14:textId="773107B1" w:rsidR="0062129C" w:rsidRDefault="00D6138B">
      <w:pPr>
        <w:pStyle w:val="Abbildungsverzeichnis"/>
        <w:tabs>
          <w:tab w:val="right" w:leader="dot" w:pos="9628"/>
        </w:tabs>
        <w:rPr>
          <w:rFonts w:asciiTheme="minorHAnsi" w:eastAsiaTheme="minorEastAsia" w:hAnsiTheme="minorHAnsi" w:cstheme="minorBidi"/>
          <w:noProof/>
          <w:sz w:val="22"/>
          <w:szCs w:val="22"/>
          <w:lang w:eastAsia="de-DE"/>
        </w:rPr>
      </w:pPr>
      <w:r>
        <w:fldChar w:fldCharType="begin"/>
      </w:r>
      <w:r>
        <w:instrText xml:space="preserve"> TOC \h \z \c "Abbildung" </w:instrText>
      </w:r>
      <w:r>
        <w:fldChar w:fldCharType="separate"/>
      </w:r>
      <w:hyperlink w:anchor="_Toc147315378" w:history="1">
        <w:r w:rsidR="0062129C" w:rsidRPr="00B035D9">
          <w:rPr>
            <w:rStyle w:val="Hyperlink"/>
            <w:noProof/>
            <w:lang w:bidi="hi-IN"/>
          </w:rPr>
          <w:t>Abbildung 1: Dialog Formatvorlage ändern</w:t>
        </w:r>
        <w:r w:rsidR="0062129C">
          <w:rPr>
            <w:noProof/>
            <w:webHidden/>
          </w:rPr>
          <w:tab/>
        </w:r>
        <w:r w:rsidR="0062129C">
          <w:rPr>
            <w:noProof/>
            <w:webHidden/>
          </w:rPr>
          <w:fldChar w:fldCharType="begin"/>
        </w:r>
        <w:r w:rsidR="0062129C">
          <w:rPr>
            <w:noProof/>
            <w:webHidden/>
          </w:rPr>
          <w:instrText xml:space="preserve"> PAGEREF _Toc147315378 \h </w:instrText>
        </w:r>
        <w:r w:rsidR="0062129C">
          <w:rPr>
            <w:noProof/>
            <w:webHidden/>
          </w:rPr>
        </w:r>
        <w:r w:rsidR="0062129C">
          <w:rPr>
            <w:noProof/>
            <w:webHidden/>
          </w:rPr>
          <w:fldChar w:fldCharType="separate"/>
        </w:r>
        <w:r w:rsidR="000E44D2">
          <w:rPr>
            <w:noProof/>
            <w:webHidden/>
          </w:rPr>
          <w:t>3</w:t>
        </w:r>
        <w:r w:rsidR="0062129C">
          <w:rPr>
            <w:noProof/>
            <w:webHidden/>
          </w:rPr>
          <w:fldChar w:fldCharType="end"/>
        </w:r>
      </w:hyperlink>
    </w:p>
    <w:p w14:paraId="1F76380E" w14:textId="55D8A151" w:rsidR="0062129C" w:rsidRDefault="00360BB9">
      <w:pPr>
        <w:pStyle w:val="Abbildungsverzeichnis"/>
        <w:tabs>
          <w:tab w:val="right" w:leader="dot" w:pos="9628"/>
        </w:tabs>
        <w:rPr>
          <w:rFonts w:asciiTheme="minorHAnsi" w:eastAsiaTheme="minorEastAsia" w:hAnsiTheme="minorHAnsi" w:cstheme="minorBidi"/>
          <w:noProof/>
          <w:sz w:val="22"/>
          <w:szCs w:val="22"/>
          <w:lang w:eastAsia="de-DE"/>
        </w:rPr>
      </w:pPr>
      <w:hyperlink w:anchor="_Toc147315379" w:history="1">
        <w:r w:rsidR="0062129C" w:rsidRPr="00B035D9">
          <w:rPr>
            <w:rStyle w:val="Hyperlink"/>
            <w:noProof/>
            <w:lang w:bidi="hi-IN"/>
          </w:rPr>
          <w:t>Abbildung 2: nicht vorhandene Sprache hinzufügen</w:t>
        </w:r>
        <w:r w:rsidR="0062129C">
          <w:rPr>
            <w:noProof/>
            <w:webHidden/>
          </w:rPr>
          <w:tab/>
        </w:r>
        <w:r w:rsidR="0062129C">
          <w:rPr>
            <w:noProof/>
            <w:webHidden/>
          </w:rPr>
          <w:fldChar w:fldCharType="begin"/>
        </w:r>
        <w:r w:rsidR="0062129C">
          <w:rPr>
            <w:noProof/>
            <w:webHidden/>
          </w:rPr>
          <w:instrText xml:space="preserve"> PAGEREF _Toc147315379 \h </w:instrText>
        </w:r>
        <w:r w:rsidR="0062129C">
          <w:rPr>
            <w:noProof/>
            <w:webHidden/>
          </w:rPr>
        </w:r>
        <w:r w:rsidR="0062129C">
          <w:rPr>
            <w:noProof/>
            <w:webHidden/>
          </w:rPr>
          <w:fldChar w:fldCharType="separate"/>
        </w:r>
        <w:r w:rsidR="000E44D2">
          <w:rPr>
            <w:noProof/>
            <w:webHidden/>
          </w:rPr>
          <w:t>5</w:t>
        </w:r>
        <w:r w:rsidR="0062129C">
          <w:rPr>
            <w:noProof/>
            <w:webHidden/>
          </w:rPr>
          <w:fldChar w:fldCharType="end"/>
        </w:r>
      </w:hyperlink>
    </w:p>
    <w:p w14:paraId="155127C9" w14:textId="20DF8F85" w:rsidR="0062129C" w:rsidRDefault="00360BB9">
      <w:pPr>
        <w:pStyle w:val="Abbildungsverzeichnis"/>
        <w:tabs>
          <w:tab w:val="right" w:leader="dot" w:pos="9628"/>
        </w:tabs>
        <w:rPr>
          <w:rFonts w:asciiTheme="minorHAnsi" w:eastAsiaTheme="minorEastAsia" w:hAnsiTheme="minorHAnsi" w:cstheme="minorBidi"/>
          <w:noProof/>
          <w:sz w:val="22"/>
          <w:szCs w:val="22"/>
          <w:lang w:eastAsia="de-DE"/>
        </w:rPr>
      </w:pPr>
      <w:hyperlink w:anchor="_Toc147315380" w:history="1">
        <w:r w:rsidR="0062129C" w:rsidRPr="00B035D9">
          <w:rPr>
            <w:rStyle w:val="Hyperlink"/>
            <w:noProof/>
            <w:lang w:bidi="hi-IN"/>
          </w:rPr>
          <w:t>Abbildung 3: Formatvorlagenvorschau unter Start</w:t>
        </w:r>
        <w:r w:rsidR="0062129C">
          <w:rPr>
            <w:noProof/>
            <w:webHidden/>
          </w:rPr>
          <w:tab/>
        </w:r>
        <w:r w:rsidR="0062129C">
          <w:rPr>
            <w:noProof/>
            <w:webHidden/>
          </w:rPr>
          <w:fldChar w:fldCharType="begin"/>
        </w:r>
        <w:r w:rsidR="0062129C">
          <w:rPr>
            <w:noProof/>
            <w:webHidden/>
          </w:rPr>
          <w:instrText xml:space="preserve"> PAGEREF _Toc147315380 \h </w:instrText>
        </w:r>
        <w:r w:rsidR="0062129C">
          <w:rPr>
            <w:noProof/>
            <w:webHidden/>
          </w:rPr>
        </w:r>
        <w:r w:rsidR="0062129C">
          <w:rPr>
            <w:noProof/>
            <w:webHidden/>
          </w:rPr>
          <w:fldChar w:fldCharType="separate"/>
        </w:r>
        <w:r w:rsidR="000E44D2">
          <w:rPr>
            <w:noProof/>
            <w:webHidden/>
          </w:rPr>
          <w:t>6</w:t>
        </w:r>
        <w:r w:rsidR="0062129C">
          <w:rPr>
            <w:noProof/>
            <w:webHidden/>
          </w:rPr>
          <w:fldChar w:fldCharType="end"/>
        </w:r>
      </w:hyperlink>
    </w:p>
    <w:p w14:paraId="6570146C" w14:textId="5D2DE896" w:rsidR="0062129C" w:rsidRDefault="00360BB9">
      <w:pPr>
        <w:pStyle w:val="Abbildungsverzeichnis"/>
        <w:tabs>
          <w:tab w:val="right" w:leader="dot" w:pos="9628"/>
        </w:tabs>
        <w:rPr>
          <w:rFonts w:asciiTheme="minorHAnsi" w:eastAsiaTheme="minorEastAsia" w:hAnsiTheme="minorHAnsi" w:cstheme="minorBidi"/>
          <w:noProof/>
          <w:sz w:val="22"/>
          <w:szCs w:val="22"/>
          <w:lang w:eastAsia="de-DE"/>
        </w:rPr>
      </w:pPr>
      <w:hyperlink w:anchor="_Toc147315381" w:history="1">
        <w:r w:rsidR="0062129C" w:rsidRPr="00B035D9">
          <w:rPr>
            <w:rStyle w:val="Hyperlink"/>
            <w:noProof/>
            <w:lang w:bidi="hi-IN"/>
          </w:rPr>
          <w:t>Abbildung 4: Dialog Absatz Formatierungen</w:t>
        </w:r>
        <w:r w:rsidR="0062129C">
          <w:rPr>
            <w:noProof/>
            <w:webHidden/>
          </w:rPr>
          <w:tab/>
        </w:r>
        <w:r w:rsidR="0062129C">
          <w:rPr>
            <w:noProof/>
            <w:webHidden/>
          </w:rPr>
          <w:fldChar w:fldCharType="begin"/>
        </w:r>
        <w:r w:rsidR="0062129C">
          <w:rPr>
            <w:noProof/>
            <w:webHidden/>
          </w:rPr>
          <w:instrText xml:space="preserve"> PAGEREF _Toc147315381 \h </w:instrText>
        </w:r>
        <w:r w:rsidR="0062129C">
          <w:rPr>
            <w:noProof/>
            <w:webHidden/>
          </w:rPr>
        </w:r>
        <w:r w:rsidR="0062129C">
          <w:rPr>
            <w:noProof/>
            <w:webHidden/>
          </w:rPr>
          <w:fldChar w:fldCharType="separate"/>
        </w:r>
        <w:r w:rsidR="000E44D2">
          <w:rPr>
            <w:noProof/>
            <w:webHidden/>
          </w:rPr>
          <w:t>8</w:t>
        </w:r>
        <w:r w:rsidR="0062129C">
          <w:rPr>
            <w:noProof/>
            <w:webHidden/>
          </w:rPr>
          <w:fldChar w:fldCharType="end"/>
        </w:r>
      </w:hyperlink>
    </w:p>
    <w:p w14:paraId="17CC5B3D" w14:textId="5CD0E27F" w:rsidR="0062129C" w:rsidRDefault="00360BB9">
      <w:pPr>
        <w:pStyle w:val="Abbildungsverzeichnis"/>
        <w:tabs>
          <w:tab w:val="right" w:leader="dot" w:pos="9628"/>
        </w:tabs>
        <w:rPr>
          <w:rFonts w:asciiTheme="minorHAnsi" w:eastAsiaTheme="minorEastAsia" w:hAnsiTheme="minorHAnsi" w:cstheme="minorBidi"/>
          <w:noProof/>
          <w:sz w:val="22"/>
          <w:szCs w:val="22"/>
          <w:lang w:eastAsia="de-DE"/>
        </w:rPr>
      </w:pPr>
      <w:hyperlink w:anchor="_Toc147315382" w:history="1">
        <w:r w:rsidR="0062129C" w:rsidRPr="00B035D9">
          <w:rPr>
            <w:rStyle w:val="Hyperlink"/>
            <w:noProof/>
            <w:lang w:bidi="hi-IN"/>
          </w:rPr>
          <w:t>Abbildung 5: Listeneinrückungen-Einstellung: 0,63cm bzw. 1,27 cm</w:t>
        </w:r>
        <w:r w:rsidR="0062129C">
          <w:rPr>
            <w:noProof/>
            <w:webHidden/>
          </w:rPr>
          <w:tab/>
        </w:r>
        <w:r w:rsidR="0062129C">
          <w:rPr>
            <w:noProof/>
            <w:webHidden/>
          </w:rPr>
          <w:fldChar w:fldCharType="begin"/>
        </w:r>
        <w:r w:rsidR="0062129C">
          <w:rPr>
            <w:noProof/>
            <w:webHidden/>
          </w:rPr>
          <w:instrText xml:space="preserve"> PAGEREF _Toc147315382 \h </w:instrText>
        </w:r>
        <w:r w:rsidR="0062129C">
          <w:rPr>
            <w:noProof/>
            <w:webHidden/>
          </w:rPr>
        </w:r>
        <w:r w:rsidR="0062129C">
          <w:rPr>
            <w:noProof/>
            <w:webHidden/>
          </w:rPr>
          <w:fldChar w:fldCharType="separate"/>
        </w:r>
        <w:r w:rsidR="000E44D2">
          <w:rPr>
            <w:noProof/>
            <w:webHidden/>
          </w:rPr>
          <w:t>10</w:t>
        </w:r>
        <w:r w:rsidR="0062129C">
          <w:rPr>
            <w:noProof/>
            <w:webHidden/>
          </w:rPr>
          <w:fldChar w:fldCharType="end"/>
        </w:r>
      </w:hyperlink>
    </w:p>
    <w:p w14:paraId="15D4EB22" w14:textId="6613F6F9" w:rsidR="0062129C" w:rsidRDefault="00360BB9">
      <w:pPr>
        <w:pStyle w:val="Abbildungsverzeichnis"/>
        <w:tabs>
          <w:tab w:val="right" w:leader="dot" w:pos="9628"/>
        </w:tabs>
        <w:rPr>
          <w:rFonts w:asciiTheme="minorHAnsi" w:eastAsiaTheme="minorEastAsia" w:hAnsiTheme="minorHAnsi" w:cstheme="minorBidi"/>
          <w:noProof/>
          <w:sz w:val="22"/>
          <w:szCs w:val="22"/>
          <w:lang w:eastAsia="de-DE"/>
        </w:rPr>
      </w:pPr>
      <w:hyperlink w:anchor="_Toc147315383" w:history="1">
        <w:r w:rsidR="0062129C" w:rsidRPr="00B035D9">
          <w:rPr>
            <w:rStyle w:val="Hyperlink"/>
            <w:noProof/>
            <w:lang w:bidi="hi-IN"/>
          </w:rPr>
          <w:t>Abbildung 6: Einstellungen für barrierefreie Tabelle</w:t>
        </w:r>
        <w:r w:rsidR="0062129C">
          <w:rPr>
            <w:noProof/>
            <w:webHidden/>
          </w:rPr>
          <w:tab/>
        </w:r>
        <w:r w:rsidR="0062129C">
          <w:rPr>
            <w:noProof/>
            <w:webHidden/>
          </w:rPr>
          <w:fldChar w:fldCharType="begin"/>
        </w:r>
        <w:r w:rsidR="0062129C">
          <w:rPr>
            <w:noProof/>
            <w:webHidden/>
          </w:rPr>
          <w:instrText xml:space="preserve"> PAGEREF _Toc147315383 \h </w:instrText>
        </w:r>
        <w:r w:rsidR="0062129C">
          <w:rPr>
            <w:noProof/>
            <w:webHidden/>
          </w:rPr>
        </w:r>
        <w:r w:rsidR="0062129C">
          <w:rPr>
            <w:noProof/>
            <w:webHidden/>
          </w:rPr>
          <w:fldChar w:fldCharType="separate"/>
        </w:r>
        <w:r w:rsidR="000E44D2">
          <w:rPr>
            <w:noProof/>
            <w:webHidden/>
          </w:rPr>
          <w:t>11</w:t>
        </w:r>
        <w:r w:rsidR="0062129C">
          <w:rPr>
            <w:noProof/>
            <w:webHidden/>
          </w:rPr>
          <w:fldChar w:fldCharType="end"/>
        </w:r>
      </w:hyperlink>
    </w:p>
    <w:p w14:paraId="244D4521" w14:textId="5E0DB84B" w:rsidR="0062129C" w:rsidRDefault="00360BB9">
      <w:pPr>
        <w:pStyle w:val="Abbildungsverzeichnis"/>
        <w:tabs>
          <w:tab w:val="right" w:leader="dot" w:pos="9628"/>
        </w:tabs>
        <w:rPr>
          <w:rFonts w:asciiTheme="minorHAnsi" w:eastAsiaTheme="minorEastAsia" w:hAnsiTheme="minorHAnsi" w:cstheme="minorBidi"/>
          <w:noProof/>
          <w:sz w:val="22"/>
          <w:szCs w:val="22"/>
          <w:lang w:eastAsia="de-DE"/>
        </w:rPr>
      </w:pPr>
      <w:hyperlink w:anchor="_Toc147315384" w:history="1">
        <w:r w:rsidR="0062129C" w:rsidRPr="00B035D9">
          <w:rPr>
            <w:rStyle w:val="Hyperlink"/>
            <w:noProof/>
            <w:lang w:bidi="hi-IN"/>
          </w:rPr>
          <w:t>Abbildung 7: books-literature-knowledge-5937716 von von Hermann [ PL ] via pixabay</w:t>
        </w:r>
        <w:r w:rsidR="0062129C">
          <w:rPr>
            <w:noProof/>
            <w:webHidden/>
          </w:rPr>
          <w:tab/>
        </w:r>
        <w:r w:rsidR="0062129C">
          <w:rPr>
            <w:noProof/>
            <w:webHidden/>
          </w:rPr>
          <w:fldChar w:fldCharType="begin"/>
        </w:r>
        <w:r w:rsidR="0062129C">
          <w:rPr>
            <w:noProof/>
            <w:webHidden/>
          </w:rPr>
          <w:instrText xml:space="preserve"> PAGEREF _Toc147315384 \h </w:instrText>
        </w:r>
        <w:r w:rsidR="0062129C">
          <w:rPr>
            <w:noProof/>
            <w:webHidden/>
          </w:rPr>
        </w:r>
        <w:r w:rsidR="0062129C">
          <w:rPr>
            <w:noProof/>
            <w:webHidden/>
          </w:rPr>
          <w:fldChar w:fldCharType="separate"/>
        </w:r>
        <w:r w:rsidR="000E44D2">
          <w:rPr>
            <w:noProof/>
            <w:webHidden/>
          </w:rPr>
          <w:t>14</w:t>
        </w:r>
        <w:r w:rsidR="0062129C">
          <w:rPr>
            <w:noProof/>
            <w:webHidden/>
          </w:rPr>
          <w:fldChar w:fldCharType="end"/>
        </w:r>
      </w:hyperlink>
    </w:p>
    <w:p w14:paraId="4361CB4B" w14:textId="495EDF13" w:rsidR="0062129C" w:rsidRDefault="00360BB9">
      <w:pPr>
        <w:pStyle w:val="Abbildungsverzeichnis"/>
        <w:tabs>
          <w:tab w:val="right" w:leader="dot" w:pos="9628"/>
        </w:tabs>
        <w:rPr>
          <w:rFonts w:asciiTheme="minorHAnsi" w:eastAsiaTheme="minorEastAsia" w:hAnsiTheme="minorHAnsi" w:cstheme="minorBidi"/>
          <w:noProof/>
          <w:sz w:val="22"/>
          <w:szCs w:val="22"/>
          <w:lang w:eastAsia="de-DE"/>
        </w:rPr>
      </w:pPr>
      <w:hyperlink w:anchor="_Toc147315385" w:history="1">
        <w:r w:rsidR="0062129C" w:rsidRPr="00B035D9">
          <w:rPr>
            <w:rStyle w:val="Hyperlink"/>
            <w:noProof/>
            <w:lang w:bidi="hi-IN"/>
          </w:rPr>
          <w:t>Abbildung 8: Dialog Grafik formatieren Word 2016</w:t>
        </w:r>
        <w:r w:rsidR="0062129C">
          <w:rPr>
            <w:noProof/>
            <w:webHidden/>
          </w:rPr>
          <w:tab/>
        </w:r>
        <w:r w:rsidR="0062129C">
          <w:rPr>
            <w:noProof/>
            <w:webHidden/>
          </w:rPr>
          <w:fldChar w:fldCharType="begin"/>
        </w:r>
        <w:r w:rsidR="0062129C">
          <w:rPr>
            <w:noProof/>
            <w:webHidden/>
          </w:rPr>
          <w:instrText xml:space="preserve"> PAGEREF _Toc147315385 \h </w:instrText>
        </w:r>
        <w:r w:rsidR="0062129C">
          <w:rPr>
            <w:noProof/>
            <w:webHidden/>
          </w:rPr>
        </w:r>
        <w:r w:rsidR="0062129C">
          <w:rPr>
            <w:noProof/>
            <w:webHidden/>
          </w:rPr>
          <w:fldChar w:fldCharType="separate"/>
        </w:r>
        <w:r w:rsidR="000E44D2">
          <w:rPr>
            <w:noProof/>
            <w:webHidden/>
          </w:rPr>
          <w:t>14</w:t>
        </w:r>
        <w:r w:rsidR="0062129C">
          <w:rPr>
            <w:noProof/>
            <w:webHidden/>
          </w:rPr>
          <w:fldChar w:fldCharType="end"/>
        </w:r>
      </w:hyperlink>
    </w:p>
    <w:p w14:paraId="19C0E0F4" w14:textId="4D96B29B" w:rsidR="0062129C" w:rsidRDefault="00360BB9">
      <w:pPr>
        <w:pStyle w:val="Abbildungsverzeichnis"/>
        <w:tabs>
          <w:tab w:val="right" w:leader="dot" w:pos="9628"/>
        </w:tabs>
        <w:rPr>
          <w:rFonts w:asciiTheme="minorHAnsi" w:eastAsiaTheme="minorEastAsia" w:hAnsiTheme="minorHAnsi" w:cstheme="minorBidi"/>
          <w:noProof/>
          <w:sz w:val="22"/>
          <w:szCs w:val="22"/>
          <w:lang w:eastAsia="de-DE"/>
        </w:rPr>
      </w:pPr>
      <w:hyperlink w:anchor="_Toc147315386" w:history="1">
        <w:r w:rsidR="0062129C" w:rsidRPr="00B035D9">
          <w:rPr>
            <w:rStyle w:val="Hyperlink"/>
            <w:noProof/>
            <w:lang w:val="en-US" w:bidi="hi-IN"/>
          </w:rPr>
          <w:t>Abbildung 9: books-literature-knowledge-5937716 von Hermann [ PL ] via pixabay</w:t>
        </w:r>
        <w:r w:rsidR="0062129C">
          <w:rPr>
            <w:noProof/>
            <w:webHidden/>
          </w:rPr>
          <w:tab/>
        </w:r>
        <w:r w:rsidR="0062129C">
          <w:rPr>
            <w:noProof/>
            <w:webHidden/>
          </w:rPr>
          <w:fldChar w:fldCharType="begin"/>
        </w:r>
        <w:r w:rsidR="0062129C">
          <w:rPr>
            <w:noProof/>
            <w:webHidden/>
          </w:rPr>
          <w:instrText xml:space="preserve"> PAGEREF _Toc147315386 \h </w:instrText>
        </w:r>
        <w:r w:rsidR="0062129C">
          <w:rPr>
            <w:noProof/>
            <w:webHidden/>
          </w:rPr>
        </w:r>
        <w:r w:rsidR="0062129C">
          <w:rPr>
            <w:noProof/>
            <w:webHidden/>
          </w:rPr>
          <w:fldChar w:fldCharType="separate"/>
        </w:r>
        <w:r w:rsidR="000E44D2">
          <w:rPr>
            <w:noProof/>
            <w:webHidden/>
          </w:rPr>
          <w:t>16</w:t>
        </w:r>
        <w:r w:rsidR="0062129C">
          <w:rPr>
            <w:noProof/>
            <w:webHidden/>
          </w:rPr>
          <w:fldChar w:fldCharType="end"/>
        </w:r>
      </w:hyperlink>
    </w:p>
    <w:p w14:paraId="1782A8EA" w14:textId="4DBBFFA6" w:rsidR="0062129C" w:rsidRDefault="00360BB9">
      <w:pPr>
        <w:pStyle w:val="Abbildungsverzeichnis"/>
        <w:tabs>
          <w:tab w:val="right" w:leader="dot" w:pos="9628"/>
        </w:tabs>
        <w:rPr>
          <w:rFonts w:asciiTheme="minorHAnsi" w:eastAsiaTheme="minorEastAsia" w:hAnsiTheme="minorHAnsi" w:cstheme="minorBidi"/>
          <w:noProof/>
          <w:sz w:val="22"/>
          <w:szCs w:val="22"/>
          <w:lang w:eastAsia="de-DE"/>
        </w:rPr>
      </w:pPr>
      <w:hyperlink w:anchor="_Toc147315387" w:history="1">
        <w:r w:rsidR="0062129C" w:rsidRPr="00B035D9">
          <w:rPr>
            <w:rStyle w:val="Hyperlink"/>
            <w:noProof/>
            <w:lang w:bidi="hi-IN"/>
          </w:rPr>
          <w:t>Abbildung 10: Menüband für Kopf- und Fußzeile Word 2016</w:t>
        </w:r>
        <w:r w:rsidR="0062129C">
          <w:rPr>
            <w:noProof/>
            <w:webHidden/>
          </w:rPr>
          <w:tab/>
        </w:r>
        <w:r w:rsidR="0062129C">
          <w:rPr>
            <w:noProof/>
            <w:webHidden/>
          </w:rPr>
          <w:fldChar w:fldCharType="begin"/>
        </w:r>
        <w:r w:rsidR="0062129C">
          <w:rPr>
            <w:noProof/>
            <w:webHidden/>
          </w:rPr>
          <w:instrText xml:space="preserve"> PAGEREF _Toc147315387 \h </w:instrText>
        </w:r>
        <w:r w:rsidR="0062129C">
          <w:rPr>
            <w:noProof/>
            <w:webHidden/>
          </w:rPr>
        </w:r>
        <w:r w:rsidR="0062129C">
          <w:rPr>
            <w:noProof/>
            <w:webHidden/>
          </w:rPr>
          <w:fldChar w:fldCharType="separate"/>
        </w:r>
        <w:r w:rsidR="000E44D2">
          <w:rPr>
            <w:noProof/>
            <w:webHidden/>
          </w:rPr>
          <w:t>17</w:t>
        </w:r>
        <w:r w:rsidR="0062129C">
          <w:rPr>
            <w:noProof/>
            <w:webHidden/>
          </w:rPr>
          <w:fldChar w:fldCharType="end"/>
        </w:r>
      </w:hyperlink>
    </w:p>
    <w:p w14:paraId="09B8D4F6" w14:textId="0A96DC4C" w:rsidR="00CD6932" w:rsidRPr="00C74AB3" w:rsidRDefault="00D6138B" w:rsidP="00263F44">
      <w:r>
        <w:fldChar w:fldCharType="end"/>
      </w:r>
      <w:r w:rsidR="0028650B">
        <w:t>Ende des Dokuments</w:t>
      </w:r>
    </w:p>
    <w:sectPr w:rsidR="00CD6932" w:rsidRPr="00C74AB3" w:rsidSect="003C721B">
      <w:headerReference w:type="default" r:id="rId50"/>
      <w:footerReference w:type="default" r:id="rId51"/>
      <w:pgSz w:w="11906" w:h="16838" w:code="9"/>
      <w:pgMar w:top="851" w:right="1134" w:bottom="1134" w:left="1134" w:header="425" w:footer="851" w:gutter="0"/>
      <w:lnNumType w:countBy="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9">
      <wne:macro wne:macroName="NORMAL.HANDLING.GROßKLEINÄNDERNF10"/>
    </wne:keymap>
    <wne:keymap wne:kcmPrimary="02BC" wne:kcmSecondary="0030">
      <wne:macro wne:macroName="NORMAL.EINFUEGEN.ISTNICHT"/>
    </wne:keymap>
    <wne:keymap wne:kcmPrimary="02BC" wne:kcmSecondary="0041">
      <wne:macro wne:macroName="NORMAL.DIALOG.DIALOGTASTATURANPASSEN"/>
    </wne:keymap>
    <wne:keymap wne:kcmPrimary="02BC" wne:kcmSecondary="0044">
      <wne:macro wne:macroName="NORMAL.EINSTELL.DEUTSCHESWORT"/>
    </wne:keymap>
    <wne:keymap wne:kcmPrimary="02BC" wne:kcmSecondary="0045">
      <wne:macro wne:macroName="NORMAL.EINSTELL.ENGLISCHESWORT"/>
    </wne:keymap>
    <wne:keymap wne:kcmPrimary="02BC" wne:kcmSecondary="0049">
      <wne:macro wne:macroName="NORMAL.DIALOG.DIALOGBENUTZERINFO"/>
    </wne:keymap>
    <wne:keymap wne:kcmPrimary="02BC" wne:kcmSecondary="004C">
      <wne:macro wne:macroName="NORMAL.EINFUEGEN.LAMBDA"/>
    </wne:keymap>
    <wne:keymap wne:kcmPrimary="02BC" wne:kcmSecondary="004E">
      <wne:macro wne:macroName="NORMAL.EINFUEGEN.EINFÜGEN_NURTEXT"/>
    </wne:keymap>
    <wne:keymap wne:kcmPrimary="02BC" wne:kcmSecondary="004F">
      <wne:macro wne:macroName="NORMAL.EINFUEGEN.DURCHMESSER"/>
    </wne:keymap>
    <wne:keymap wne:kcmPrimary="02BC" wne:kcmSecondary="0050">
      <wne:macro wne:macroName="NORMAL.EINFUEGEN.PI"/>
    </wne:keymap>
    <wne:keymap wne:kcmPrimary="02BC" wne:kcmSecondary="0052">
      <wne:macro wne:macroName="NORMAL.EINFUEGEN.EINFÜGENREINERTEXT"/>
    </wne:keymap>
    <wne:keymap wne:kcmPrimary="02BC" wne:kcmSecondary="0054">
      <wne:macro wne:macroName="NORMAL.EINFUEGEN.TELEFON"/>
    </wne:keymap>
    <wne:keymap wne:kcmPrimary="02BC" wne:kcmSecondary="005A">
      <wne:macro wne:macroName="NORMAL.EINFUEGEN.PFEIL1"/>
    </wne:keymap>
    <wne:keymap wne:kcmPrimary="02BC" wne:kcmSecondary="00DE">
      <wne:macro wne:macroName="NORMAL.DIALOG.DIALOGABSATZ"/>
    </wne:keymap>
    <wne:keymap wne:kcmPrimary="02BC" wne:kcmSecondary="00E2">
      <wne:macro wne:macroName="NORMAL.EINFUEGEN.DOPPELPFEIL"/>
    </wne:keymap>
    <wne:keymap wne:kcmPrimary="02BE" wne:kcmSecondary="0044">
      <wne:macro wne:macroName="NORMAL.HANDLING.DATEINAMENAUSFUßZEILEENTFERNEN"/>
    </wne:keymap>
    <wne:keymap wne:kcmPrimary="02BE" wne:kcmSecondary="0046">
      <wne:macro wne:macroName="NORMAL.HANDLING.FUSSZEILELÖSCHEN"/>
    </wne:keymap>
    <wne:keymap wne:kcmPrimary="02BE" wne:kcmSecondary="004A">
      <wne:macro wne:macroName="NORMAL.HANDLING.SCHLIEßENJA"/>
    </wne:keymap>
    <wne:keymap wne:kcmPrimary="02BE" wne:kcmSecondary="004C">
      <wne:macro wne:macroName="NORMAL.EINSTELL.LINEALVERTIKALAUSBLENDEN"/>
    </wne:keymap>
    <wne:keymap wne:kcmPrimary="02BE" wne:kcmSecondary="004E">
      <wne:macro wne:macroName="NORMAL.EINSTELL.NORMALANSICHT"/>
    </wne:keymap>
    <wne:keymap wne:kcmPrimary="02BE" wne:kcmSecondary="004F">
      <wne:macro wne:macroName="NORMAL.HANDLING.SCHLIEßEN_OHNESPEICHERN"/>
    </wne:keymap>
    <wne:keymap wne:kcmPrimary="02BE" wne:kcmSecondary="0052">
      <wne:macro wne:macroName="NORMAL.EINFUEGEN.RAHMENFÜRABSATZ"/>
    </wne:keymap>
    <wne:keymap wne:kcmPrimary="02BE" wne:kcmSecondary="0056">
      <wne:macro wne:macroName="NORMAL.HANDLING.BILDLAUFLEISTEUNTENAUSEIN"/>
    </wne:keymap>
    <wne:keymap wne:kcmPrimary="02BE" wne:kcmSecondary="00BB">
      <wne:macro wne:macroName="NORMAL.HANDLING.ABSCHNITTSWECHESEL_EINFÜGEN"/>
    </wne:keymap>
    <wne:keymap wne:kcmPrimary="02BE" wne:kcmSecondary="00BC">
      <wne:macro wne:macroName="NORMAL.HANDLING.BISDAHINSPRINGEN"/>
    </wne:keymap>
    <wne:keymap wne:kcmPrimary="02BE" wne:kcmSecondary="00BD">
      <wne:macro wne:macroName="NORMAL.EINFUEGEN.DATUMHEUTEISTEINFÜGEN"/>
    </wne:keymap>
    <wne:keymap wne:kcmPrimary="02BE" wne:kcmSecondary="00BE">
      <wne:macro wne:macroName="NORMAL.HANDLING.BISDAHINSETZEN"/>
    </wne:keymap>
    <wne:keymap wne:kcmPrimary="02BE" wne:kcmSecondary="00C0">
      <wne:macro wne:macroName="NORMAL.EINFUEGEN.DATUMTEXT"/>
    </wne:keymap>
    <wne:keymap wne:kcmPrimary="02DE">
      <wne:macro wne:macroName="NORMAL.HANDLING.BUCHSTABENVERTAUSCHEN1"/>
    </wne:keymap>
    <wne:keymap wne:kcmPrimary="0430">
      <wne:acd wne:acdName="acd2"/>
    </wne:keymap>
    <wne:keymap wne:kcmPrimary="0431">
      <wne:acd wne:acdName="acd1"/>
    </wne:keymap>
    <wne:keymap wne:kcmPrimary="0432">
      <wne:acd wne:acdName="acd0"/>
    </wne:keymap>
    <wne:keymap wne:kcmPrimary="0433">
      <wne:acd wne:acdName="acd4"/>
    </wne:keymap>
    <wne:keymap wne:kcmPrimary="0434">
      <wne:acd wne:acdName="acd9"/>
    </wne:keymap>
    <wne:keymap wne:kcmPrimary="0435">
      <wne:acd wne:acdName="acd3"/>
    </wne:keymap>
    <wne:keymap wne:kcmPrimary="0436">
      <wne:acd wne:acdName="acd6"/>
    </wne:keymap>
    <wne:keymap wne:kcmPrimary="0437">
      <wne:acd wne:acdName="acd5"/>
    </wne:keymap>
    <wne:keymap wne:kcmPrimary="0438">
      <wne:acd wne:acdName="acd8"/>
    </wne:keymap>
    <wne:keymap wne:kcmPrimary="0439">
      <wne:acd wne:acdName="acd7"/>
    </wne:keymap>
    <wne:keymap wne:kcmPrimary="04DB">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s>
  <wne:acds>
    <wne:acd wne:argValue="AQAAAAIA" wne:acdName="acd0" wne:fciIndexBasedOn="0065"/>
    <wne:acd wne:argValue="AQAAAAEA" wne:acdName="acd1" wne:fciIndexBasedOn="0065"/>
    <wne:acd wne:argValue="AgBBAHUAZgB6AOQAaABsAHUAbgBnAHMAegBlAGkAYwBoAGUAbgAgAFAAdQBuAGsAdAA=" wne:acdName="acd2" wne:fciIndexBasedOn="0065"/>
    <wne:acd wne:argValue="AgBUAGUAeAB0AGsA9gByAHAAZQByACAAegBlAG4AdAByAGkAZQByAHQA" wne:acdName="acd3" wne:fciIndexBasedOn="0065"/>
    <wne:acd wne:argValue="AQAAAAMA" wne:acdName="acd4" wne:fciIndexBasedOn="0065"/>
    <wne:acd wne:argValue="AgBUAGUAeAB0AGsA9gByAHAAZQByACAAbQBpAHQAIABaAGUAaQBsAGUAbgBuAHUAbQBtAGUAcgBu&#10;AA==" wne:acdName="acd5" wne:fciIndexBasedOn="0065"/>
    <wne:acd wne:argValue="AgBWAG8AcgBmAG8AcgBtAGEAdABpAGUAcgB0AGUAcgAgAFQAZQB4AHQA" wne:acdName="acd6" wne:fciIndexBasedOn="0065"/>
    <wne:acd wne:argValue="AgBOAHUAbQBtAGUAcgBpAGUAcgB1AG4AZwAgADEAMgAzAA==" wne:acdName="acd7" wne:fciIndexBasedOn="0065"/>
    <wne:acd wne:argValue="AgBOAHUAbQBtAGUAcgBpAGUAcgB1AG4AZwAgAGEAYgBjAA==" wne:acdName="acd8" wne:fciIndexBasedOn="0065"/>
    <wne:acd wne:argValue="AgBDAGgAZQBjAGsAYgBvAHgAZQBuACAAYQBsAHMAIABMAGkAcwB0AGUA" wne:acdName="acd9" wne:fciIndexBasedOn="0065"/>
    <wne:acd wne:argValue="AgBBAHUAZgBnAGEAYgBlAG4AcwB0AGUAbABsAHUAbgBnACAAaADkAG4AZwBlAG4AZAA=" wne:acdName="acd1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0CDE4" w14:textId="77777777" w:rsidR="00360BB9" w:rsidRDefault="00360BB9" w:rsidP="00263F44">
      <w:r>
        <w:separator/>
      </w:r>
    </w:p>
  </w:endnote>
  <w:endnote w:type="continuationSeparator" w:id="0">
    <w:p w14:paraId="257834EB" w14:textId="77777777" w:rsidR="00360BB9" w:rsidRDefault="00360BB9" w:rsidP="00263F44">
      <w:r>
        <w:continuationSeparator/>
      </w:r>
    </w:p>
  </w:endnote>
  <w:endnote w:id="1">
    <w:p w14:paraId="28DF0D06" w14:textId="77777777" w:rsidR="00EC3925" w:rsidRDefault="00EC3925" w:rsidP="00E83DBD">
      <w:pPr>
        <w:pStyle w:val="Endnote"/>
      </w:pPr>
      <w:r>
        <w:rPr>
          <w:rStyle w:val="Endnotenzeichen"/>
        </w:rPr>
        <w:endnoteRef/>
      </w:r>
      <w:r>
        <w:t xml:space="preserve"> </w:t>
      </w:r>
      <w:r>
        <w:tab/>
        <w:t>Dies ist eine Endnote und sollte ebenfalls vermieden werden, da Screenreader diese nicht wirklich finden. Es ist ja schon fast ein Wunder, dass Sie diese gefunden haben.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charset w:val="02"/>
    <w:family w:val="auto"/>
    <w:pitch w:val="default"/>
  </w:font>
  <w:font w:name="Cambria">
    <w:panose1 w:val="02040503050406030204"/>
    <w:charset w:val="00"/>
    <w:family w:val="roman"/>
    <w:pitch w:val="variable"/>
    <w:sig w:usb0="E00006FF" w:usb1="420024FF" w:usb2="02000000" w:usb3="00000000" w:csb0="0000019F" w:csb1="00000000"/>
  </w:font>
  <w:font w:name="FreeMono">
    <w:altName w:val="MS Gothic"/>
    <w:panose1 w:val="020F0409020205020404"/>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7D3E8" w14:textId="77777777" w:rsidR="003C721B" w:rsidRDefault="003C72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3CADE" w14:textId="18E4B486" w:rsidR="00EC3925" w:rsidRPr="00120371" w:rsidRDefault="00EC3925" w:rsidP="003C721B">
    <w:pPr>
      <w:pStyle w:val="Kopfzeile"/>
      <w:spacing w:before="284"/>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0E44D2">
      <w:rPr>
        <w:noProof/>
        <w:sz w:val="20"/>
        <w:szCs w:val="20"/>
      </w:rPr>
      <w:t>04.10.2023</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4D069D">
      <w:rPr>
        <w:noProof/>
        <w:sz w:val="20"/>
        <w:szCs w:val="20"/>
      </w:rPr>
      <w:t>16</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4D069D">
      <w:rPr>
        <w:noProof/>
        <w:sz w:val="20"/>
        <w:szCs w:val="20"/>
      </w:rPr>
      <w:t>19</w:t>
    </w:r>
    <w:r w:rsidRPr="00120371">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DA2E4" w14:textId="77777777" w:rsidR="003C721B" w:rsidRDefault="003C721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886F" w14:textId="05BBE537" w:rsidR="00EC3925" w:rsidRPr="001A7B50" w:rsidRDefault="00EC3925" w:rsidP="003C721B">
    <w:pPr>
      <w:pStyle w:val="FuzeileQuerformat"/>
      <w:spacing w:before="284"/>
    </w:pPr>
    <w:r w:rsidRPr="001A7B50">
      <w:t xml:space="preserve">Stand: </w:t>
    </w:r>
    <w:fldSimple w:instr=" DATE   \* MERGEFORMAT ">
      <w:r w:rsidR="000E44D2">
        <w:t>04.10.2023</w:t>
      </w:r>
    </w:fldSimple>
    <w:r w:rsidRPr="001A7B50">
      <w:tab/>
    </w:r>
    <w:r w:rsidRPr="001A7B50">
      <w:tab/>
    </w:r>
    <w:r w:rsidRPr="001A7B50">
      <w:fldChar w:fldCharType="begin"/>
    </w:r>
    <w:r w:rsidRPr="001A7B50">
      <w:instrText xml:space="preserve"> PAGE   \* MERGEFORMAT </w:instrText>
    </w:r>
    <w:r w:rsidRPr="001A7B50">
      <w:fldChar w:fldCharType="separate"/>
    </w:r>
    <w:r w:rsidR="001A7B50">
      <w:t>17</w:t>
    </w:r>
    <w:r w:rsidRPr="001A7B50">
      <w:fldChar w:fldCharType="end"/>
    </w:r>
    <w:r w:rsidRPr="001A7B50">
      <w:t xml:space="preserve"> von </w:t>
    </w:r>
    <w:r w:rsidRPr="001A7B50">
      <w:fldChar w:fldCharType="begin"/>
    </w:r>
    <w:r w:rsidRPr="001A7B50">
      <w:instrText xml:space="preserve"> NUMPAGES  \# "0"  \* MERGEFORMAT </w:instrText>
    </w:r>
    <w:r w:rsidRPr="001A7B50">
      <w:fldChar w:fldCharType="separate"/>
    </w:r>
    <w:r w:rsidR="001A7B50">
      <w:t>19</w:t>
    </w:r>
    <w:r w:rsidRPr="001A7B5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1109B" w14:textId="2124A399"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0E44D2">
      <w:rPr>
        <w:noProof/>
        <w:sz w:val="20"/>
        <w:szCs w:val="20"/>
      </w:rPr>
      <w:t>04.10.2023</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4D069D">
      <w:rPr>
        <w:noProof/>
        <w:sz w:val="20"/>
        <w:szCs w:val="20"/>
      </w:rPr>
      <w:t>19</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4D069D">
      <w:rPr>
        <w:noProof/>
        <w:sz w:val="20"/>
        <w:szCs w:val="20"/>
      </w:rPr>
      <w:t>19</w:t>
    </w:r>
    <w:r w:rsidRPr="00120371">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CBB85" w14:textId="77777777" w:rsidR="00360BB9" w:rsidRDefault="00360BB9" w:rsidP="00263F44">
      <w:r>
        <w:separator/>
      </w:r>
    </w:p>
  </w:footnote>
  <w:footnote w:type="continuationSeparator" w:id="0">
    <w:p w14:paraId="4287E4B8" w14:textId="77777777" w:rsidR="00360BB9" w:rsidRDefault="00360BB9" w:rsidP="00263F44">
      <w:r>
        <w:continuationSeparator/>
      </w:r>
    </w:p>
  </w:footnote>
  <w:footnote w:id="1">
    <w:p w14:paraId="0E36520D" w14:textId="77777777" w:rsidR="00EC3925" w:rsidRDefault="00EC3925" w:rsidP="00E83DBD">
      <w:pPr>
        <w:pStyle w:val="Funote"/>
      </w:pPr>
      <w:r>
        <w:rPr>
          <w:rStyle w:val="Funotenzeichen"/>
        </w:rPr>
        <w:footnoteRef/>
      </w:r>
      <w:r>
        <w:t xml:space="preserve"> </w:t>
      </w:r>
      <w:r>
        <w:tab/>
        <w:t>Dies hier ist zwar eine Fußnote, sollte aber vermieden werden, weil Screenreader darüber stolpern!</w:t>
      </w:r>
    </w:p>
  </w:footnote>
  <w:footnote w:id="2">
    <w:p w14:paraId="54F682A1" w14:textId="77777777" w:rsidR="00EC3925" w:rsidRDefault="00EC3925" w:rsidP="008B5BD4">
      <w:pPr>
        <w:pStyle w:val="Funotentext"/>
        <w:spacing w:line="276" w:lineRule="auto"/>
        <w:ind w:left="340" w:hanging="340"/>
      </w:pPr>
      <w:r>
        <w:rPr>
          <w:rStyle w:val="Funotenzeichen"/>
        </w:rPr>
        <w:footnoteRef/>
      </w:r>
      <w:r>
        <w:t xml:space="preserve"> </w:t>
      </w:r>
      <w:r>
        <w:tab/>
        <w:t xml:space="preserve">Hier könnte für die Druckversion des Dokumentes eine vollständige URL angegeben werden </w:t>
      </w:r>
      <w:hyperlink r:id="rId1">
        <w:r>
          <w:rPr>
            <w:rStyle w:val="Hyperlink"/>
          </w:rPr>
          <w:t>https://de.wikipedia.org/wiki/Wikipedia</w:t>
        </w:r>
      </w:hyperlink>
      <w:r>
        <w:t xml:space="preserve"> – die dann aber auch aktiv (zum Anklicken) sein darf.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F3572" w14:textId="77777777" w:rsidR="003C721B" w:rsidRDefault="003C72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5821F" w14:textId="27812723" w:rsidR="00EC3925" w:rsidRDefault="00EC3925" w:rsidP="00F1349A">
    <w:pPr>
      <w:pStyle w:val="Kopfzeile"/>
      <w:spacing w:after="400"/>
    </w:pPr>
    <w:r>
      <w:rPr>
        <w:noProof/>
        <w:lang w:eastAsia="de-DE"/>
      </w:rPr>
      <w:drawing>
        <wp:inline distT="0" distB="0" distL="0" distR="0" wp14:anchorId="031FE44E" wp14:editId="20C7341F">
          <wp:extent cx="720000" cy="457200"/>
          <wp:effectExtent l="0" t="0" r="0" b="0"/>
          <wp:docPr id="2"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720000" cy="457200"/>
                  </a:xfrm>
                  <a:prstGeom prst="rect">
                    <a:avLst/>
                  </a:prstGeom>
                </pic:spPr>
              </pic:pic>
            </a:graphicData>
          </a:graphic>
        </wp:inline>
      </w:drawing>
    </w:r>
    <w:r>
      <w:tab/>
    </w:r>
    <w:r>
      <w:tab/>
      <w:t>Fachportal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E7C5" w14:textId="77777777" w:rsidR="00EC3925" w:rsidRDefault="00EC3925" w:rsidP="00D46307">
    <w:pPr>
      <w:pStyle w:val="Kopfzeile"/>
      <w:spacing w:after="2268"/>
      <w:jc w:val="center"/>
    </w:pPr>
    <w:r>
      <w:rPr>
        <w:noProof/>
        <w:lang w:eastAsia="de-DE"/>
      </w:rPr>
      <w:drawing>
        <wp:inline distT="0" distB="0" distL="0" distR="0" wp14:anchorId="2B26AE9D" wp14:editId="0605771C">
          <wp:extent cx="4003675" cy="1480185"/>
          <wp:effectExtent l="0" t="0" r="0" b="0"/>
          <wp:docPr id="3" name="Logo ZSL" descr="Logo Zentrum für Schulqualität und Lehrerbildung Baden-Württem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SL" descr="Logo Zentrum für Schulqualität und Lehrerbildung Baden-Württemberg"/>
                  <pic:cNvPicPr>
                    <a:picLocks noChangeAspect="1" noChangeArrowheads="1"/>
                  </pic:cNvPicPr>
                </pic:nvPicPr>
                <pic:blipFill>
                  <a:blip r:embed="rId1"/>
                  <a:srcRect t="15661"/>
                  <a:stretch>
                    <a:fillRect/>
                  </a:stretch>
                </pic:blipFill>
                <pic:spPr bwMode="auto">
                  <a:xfrm>
                    <a:off x="0" y="0"/>
                    <a:ext cx="4003675" cy="148018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0BA74" w14:textId="77777777" w:rsidR="00EC3925" w:rsidRDefault="00EC3925" w:rsidP="00120371">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C4727" w14:textId="77777777" w:rsidR="00676A9C" w:rsidRPr="001A7B50" w:rsidRDefault="00676A9C" w:rsidP="003C721B">
    <w:pPr>
      <w:pStyle w:val="lsch"/>
      <w:spacing w:after="400"/>
    </w:pPr>
    <w:r w:rsidRPr="001A7B50">
      <w:drawing>
        <wp:inline distT="0" distB="0" distL="0" distR="0" wp14:anchorId="1AB717E2" wp14:editId="7D1C011B">
          <wp:extent cx="720000" cy="457200"/>
          <wp:effectExtent l="0" t="0" r="0" b="0"/>
          <wp:docPr id="17"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720000" cy="457200"/>
                  </a:xfrm>
                  <a:prstGeom prst="rect">
                    <a:avLst/>
                  </a:prstGeom>
                </pic:spPr>
              </pic:pic>
            </a:graphicData>
          </a:graphic>
        </wp:inline>
      </w:drawing>
    </w:r>
    <w:r w:rsidRPr="001A7B50">
      <w:t xml:space="preserve"> </w:t>
    </w:r>
    <w:r w:rsidRPr="001A7B50">
      <w:tab/>
    </w:r>
    <w:r w:rsidRPr="001A7B50">
      <w:tab/>
      <w:t>Fachportal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BB05" w14:textId="77777777" w:rsidR="00EC3925" w:rsidRDefault="00EC3925" w:rsidP="003C721B">
    <w:pPr>
      <w:pStyle w:val="Kopfzeile"/>
      <w:spacing w:after="400"/>
    </w:pPr>
    <w:r>
      <w:rPr>
        <w:noProof/>
        <w:lang w:eastAsia="de-DE"/>
      </w:rPr>
      <w:drawing>
        <wp:inline distT="0" distB="0" distL="0" distR="0" wp14:anchorId="36635801" wp14:editId="1C33E71F">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tab/>
      <w:t>Fachportal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18"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0"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1"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3"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1"/>
  </w:num>
  <w:num w:numId="2">
    <w:abstractNumId w:val="10"/>
  </w:num>
  <w:num w:numId="3">
    <w:abstractNumId w:val="19"/>
  </w:num>
  <w:num w:numId="4">
    <w:abstractNumId w:val="17"/>
  </w:num>
  <w:num w:numId="5">
    <w:abstractNumId w:val="17"/>
  </w:num>
  <w:num w:numId="6">
    <w:abstractNumId w:val="13"/>
  </w:num>
  <w:num w:numId="7">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abstractNumId w:val="22"/>
  </w:num>
  <w:num w:numId="9">
    <w:abstractNumId w:val="12"/>
  </w:num>
  <w:num w:numId="10">
    <w:abstractNumId w:val="22"/>
  </w:num>
  <w:num w:numId="11">
    <w:abstractNumId w:val="16"/>
  </w:num>
  <w:num w:numId="12">
    <w:abstractNumId w:val="22"/>
  </w:num>
  <w:num w:numId="13">
    <w:abstractNumId w:val="20"/>
  </w:num>
  <w:num w:numId="14">
    <w:abstractNumId w:val="14"/>
  </w:num>
  <w:num w:numId="15">
    <w:abstractNumId w:val="15"/>
  </w:num>
  <w:num w:numId="16">
    <w:abstractNumId w:val="23"/>
  </w:num>
  <w:num w:numId="17">
    <w:abstractNumId w:val="11"/>
  </w:num>
  <w:num w:numId="18">
    <w:abstractNumId w:val="18"/>
  </w:num>
  <w:num w:numId="19">
    <w:abstractNumId w:val="20"/>
    <w:lvlOverride w:ilvl="0">
      <w:startOverride w:val="1"/>
    </w:lvlOverride>
  </w:num>
  <w:num w:numId="20">
    <w:abstractNumId w:val="14"/>
    <w:lvlOverride w:ilvl="0">
      <w:startOverride w:val="1"/>
    </w:lvlOverride>
  </w:num>
  <w:num w:numId="21">
    <w:abstractNumId w:val="20"/>
    <w:lvlOverride w:ilvl="0">
      <w:startOverride w:val="1"/>
    </w:lvlOverride>
  </w:num>
  <w:num w:numId="22">
    <w:abstractNumId w:val="20"/>
    <w:lvlOverride w:ilvl="0">
      <w:startOverride w:val="1"/>
    </w:lvlOverride>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4"/>
  </w:num>
  <w:num w:numId="34">
    <w:abstractNumId w:val="18"/>
  </w:num>
  <w:num w:numId="35">
    <w:abstractNumId w:val="20"/>
    <w:lvlOverride w:ilvl="0">
      <w:startOverride w:val="1"/>
    </w:lvlOverride>
  </w:num>
  <w:num w:numId="36">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A96"/>
    <w:rsid w:val="000119F5"/>
    <w:rsid w:val="0002154A"/>
    <w:rsid w:val="00035065"/>
    <w:rsid w:val="00040605"/>
    <w:rsid w:val="000433EF"/>
    <w:rsid w:val="00046BB2"/>
    <w:rsid w:val="00083838"/>
    <w:rsid w:val="0009635B"/>
    <w:rsid w:val="000A08F7"/>
    <w:rsid w:val="000A2FD9"/>
    <w:rsid w:val="000C1899"/>
    <w:rsid w:val="000C4F61"/>
    <w:rsid w:val="000C7E6C"/>
    <w:rsid w:val="000E44D2"/>
    <w:rsid w:val="000E4A64"/>
    <w:rsid w:val="000E5416"/>
    <w:rsid w:val="000F63D9"/>
    <w:rsid w:val="0010328B"/>
    <w:rsid w:val="001078A6"/>
    <w:rsid w:val="00120371"/>
    <w:rsid w:val="00125873"/>
    <w:rsid w:val="001313B3"/>
    <w:rsid w:val="00135C29"/>
    <w:rsid w:val="001474C2"/>
    <w:rsid w:val="001510F8"/>
    <w:rsid w:val="00154B07"/>
    <w:rsid w:val="00193366"/>
    <w:rsid w:val="001A016C"/>
    <w:rsid w:val="001A2103"/>
    <w:rsid w:val="001A7B50"/>
    <w:rsid w:val="001B1952"/>
    <w:rsid w:val="001E03DE"/>
    <w:rsid w:val="001E2674"/>
    <w:rsid w:val="00220C31"/>
    <w:rsid w:val="002223B8"/>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C5AF4"/>
    <w:rsid w:val="002D50BA"/>
    <w:rsid w:val="002E68F9"/>
    <w:rsid w:val="002F2E66"/>
    <w:rsid w:val="0030155E"/>
    <w:rsid w:val="00307652"/>
    <w:rsid w:val="00311C43"/>
    <w:rsid w:val="00333CC2"/>
    <w:rsid w:val="00336D04"/>
    <w:rsid w:val="00360BB9"/>
    <w:rsid w:val="003754E3"/>
    <w:rsid w:val="0039124F"/>
    <w:rsid w:val="003969C3"/>
    <w:rsid w:val="003A0618"/>
    <w:rsid w:val="003A7640"/>
    <w:rsid w:val="003B2130"/>
    <w:rsid w:val="003C721B"/>
    <w:rsid w:val="003E55CD"/>
    <w:rsid w:val="003E5C20"/>
    <w:rsid w:val="004046CE"/>
    <w:rsid w:val="004204D2"/>
    <w:rsid w:val="00431EA3"/>
    <w:rsid w:val="0043692F"/>
    <w:rsid w:val="0044650F"/>
    <w:rsid w:val="00455880"/>
    <w:rsid w:val="0046328C"/>
    <w:rsid w:val="00470E0A"/>
    <w:rsid w:val="0048193B"/>
    <w:rsid w:val="00490727"/>
    <w:rsid w:val="0049356E"/>
    <w:rsid w:val="004A3225"/>
    <w:rsid w:val="004B1AE5"/>
    <w:rsid w:val="004B2484"/>
    <w:rsid w:val="004C2136"/>
    <w:rsid w:val="004D069D"/>
    <w:rsid w:val="004D476C"/>
    <w:rsid w:val="004F0F9E"/>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17A7"/>
    <w:rsid w:val="005A2907"/>
    <w:rsid w:val="005A7995"/>
    <w:rsid w:val="005C0A84"/>
    <w:rsid w:val="005C3DE5"/>
    <w:rsid w:val="005D32AB"/>
    <w:rsid w:val="005D74F8"/>
    <w:rsid w:val="005E11D2"/>
    <w:rsid w:val="005E43EE"/>
    <w:rsid w:val="005F52B1"/>
    <w:rsid w:val="005F7B80"/>
    <w:rsid w:val="00601D86"/>
    <w:rsid w:val="0062129C"/>
    <w:rsid w:val="0063086E"/>
    <w:rsid w:val="00633CC6"/>
    <w:rsid w:val="00634E2F"/>
    <w:rsid w:val="00637FC6"/>
    <w:rsid w:val="006424DD"/>
    <w:rsid w:val="0064329A"/>
    <w:rsid w:val="006505DB"/>
    <w:rsid w:val="00653A69"/>
    <w:rsid w:val="0066471F"/>
    <w:rsid w:val="00670BD3"/>
    <w:rsid w:val="00676A9C"/>
    <w:rsid w:val="00686F80"/>
    <w:rsid w:val="00695285"/>
    <w:rsid w:val="00697CA8"/>
    <w:rsid w:val="006B3B75"/>
    <w:rsid w:val="006C1699"/>
    <w:rsid w:val="006D7A4A"/>
    <w:rsid w:val="00705C1A"/>
    <w:rsid w:val="00747952"/>
    <w:rsid w:val="007566E6"/>
    <w:rsid w:val="00766DC2"/>
    <w:rsid w:val="007A0885"/>
    <w:rsid w:val="007A1BAD"/>
    <w:rsid w:val="007A5904"/>
    <w:rsid w:val="007B2DCA"/>
    <w:rsid w:val="007B5295"/>
    <w:rsid w:val="007B6059"/>
    <w:rsid w:val="007C2EB8"/>
    <w:rsid w:val="007D5D28"/>
    <w:rsid w:val="007E00B0"/>
    <w:rsid w:val="007E4198"/>
    <w:rsid w:val="007F5051"/>
    <w:rsid w:val="00806A96"/>
    <w:rsid w:val="00811543"/>
    <w:rsid w:val="00813751"/>
    <w:rsid w:val="00822474"/>
    <w:rsid w:val="00851F1D"/>
    <w:rsid w:val="008626D1"/>
    <w:rsid w:val="008666EC"/>
    <w:rsid w:val="00872FD6"/>
    <w:rsid w:val="008836AE"/>
    <w:rsid w:val="00891551"/>
    <w:rsid w:val="008A2EBA"/>
    <w:rsid w:val="008A7911"/>
    <w:rsid w:val="008B5BD4"/>
    <w:rsid w:val="008B696F"/>
    <w:rsid w:val="008D547C"/>
    <w:rsid w:val="008E0658"/>
    <w:rsid w:val="008E12E1"/>
    <w:rsid w:val="008E62DC"/>
    <w:rsid w:val="008F3F19"/>
    <w:rsid w:val="009027E5"/>
    <w:rsid w:val="0090616C"/>
    <w:rsid w:val="0092578C"/>
    <w:rsid w:val="00934807"/>
    <w:rsid w:val="00934B0F"/>
    <w:rsid w:val="00947D37"/>
    <w:rsid w:val="00950A22"/>
    <w:rsid w:val="009533B3"/>
    <w:rsid w:val="009638F8"/>
    <w:rsid w:val="00963EDC"/>
    <w:rsid w:val="0097339B"/>
    <w:rsid w:val="009762CC"/>
    <w:rsid w:val="009935DA"/>
    <w:rsid w:val="009A2D42"/>
    <w:rsid w:val="009C05F9"/>
    <w:rsid w:val="009C59DB"/>
    <w:rsid w:val="009E1A78"/>
    <w:rsid w:val="009E4E76"/>
    <w:rsid w:val="009F4E5F"/>
    <w:rsid w:val="00A02163"/>
    <w:rsid w:val="00A12327"/>
    <w:rsid w:val="00A2219A"/>
    <w:rsid w:val="00A22A12"/>
    <w:rsid w:val="00A32CC4"/>
    <w:rsid w:val="00A718E9"/>
    <w:rsid w:val="00A776BB"/>
    <w:rsid w:val="00A80D3E"/>
    <w:rsid w:val="00A82D51"/>
    <w:rsid w:val="00A83CBC"/>
    <w:rsid w:val="00A9421D"/>
    <w:rsid w:val="00AA479F"/>
    <w:rsid w:val="00AA4CD0"/>
    <w:rsid w:val="00AB0FE7"/>
    <w:rsid w:val="00AB3614"/>
    <w:rsid w:val="00AD72AA"/>
    <w:rsid w:val="00AE6F99"/>
    <w:rsid w:val="00AF3A17"/>
    <w:rsid w:val="00B00C2B"/>
    <w:rsid w:val="00B0722F"/>
    <w:rsid w:val="00B16CF9"/>
    <w:rsid w:val="00B347F2"/>
    <w:rsid w:val="00B34CB2"/>
    <w:rsid w:val="00B73422"/>
    <w:rsid w:val="00B8215D"/>
    <w:rsid w:val="00B90B2E"/>
    <w:rsid w:val="00BA4783"/>
    <w:rsid w:val="00BA5A1F"/>
    <w:rsid w:val="00BA69FB"/>
    <w:rsid w:val="00BD195B"/>
    <w:rsid w:val="00BF6D36"/>
    <w:rsid w:val="00C1022E"/>
    <w:rsid w:val="00C20184"/>
    <w:rsid w:val="00C22C2F"/>
    <w:rsid w:val="00C22DA6"/>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4408"/>
    <w:rsid w:val="00D46307"/>
    <w:rsid w:val="00D6138B"/>
    <w:rsid w:val="00D6554E"/>
    <w:rsid w:val="00D6702E"/>
    <w:rsid w:val="00D727DB"/>
    <w:rsid w:val="00D80989"/>
    <w:rsid w:val="00D813BA"/>
    <w:rsid w:val="00D83FEF"/>
    <w:rsid w:val="00D86561"/>
    <w:rsid w:val="00D969BB"/>
    <w:rsid w:val="00DA10EA"/>
    <w:rsid w:val="00DA1E6E"/>
    <w:rsid w:val="00DD03E6"/>
    <w:rsid w:val="00DD0775"/>
    <w:rsid w:val="00DD3ABE"/>
    <w:rsid w:val="00DE41D6"/>
    <w:rsid w:val="00DE7F37"/>
    <w:rsid w:val="00E33CC2"/>
    <w:rsid w:val="00E45CE7"/>
    <w:rsid w:val="00E475FB"/>
    <w:rsid w:val="00E51D92"/>
    <w:rsid w:val="00E621A1"/>
    <w:rsid w:val="00E6580F"/>
    <w:rsid w:val="00E67DE2"/>
    <w:rsid w:val="00E760C6"/>
    <w:rsid w:val="00E83DBD"/>
    <w:rsid w:val="00E8738F"/>
    <w:rsid w:val="00E945C6"/>
    <w:rsid w:val="00E974D1"/>
    <w:rsid w:val="00EC3925"/>
    <w:rsid w:val="00ED286F"/>
    <w:rsid w:val="00EF2646"/>
    <w:rsid w:val="00F1081A"/>
    <w:rsid w:val="00F1349A"/>
    <w:rsid w:val="00F214A3"/>
    <w:rsid w:val="00F30208"/>
    <w:rsid w:val="00F4327F"/>
    <w:rsid w:val="00F44A67"/>
    <w:rsid w:val="00F52EFA"/>
    <w:rsid w:val="00F5768C"/>
    <w:rsid w:val="00F57897"/>
    <w:rsid w:val="00F62674"/>
    <w:rsid w:val="00F66096"/>
    <w:rsid w:val="00F90FD3"/>
    <w:rsid w:val="00FB7C19"/>
    <w:rsid w:val="00FD5C5F"/>
    <w:rsid w:val="00FE3C1D"/>
    <w:rsid w:val="00FF2E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59334"/>
  <w15:chartTrackingRefBased/>
  <w15:docId w15:val="{BFCFD4A2-6D75-4EB3-82F4-9875DDF9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styleId="NichtaufgelsteErwhnung">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cripts.sil.org/cms/scripts/page.php?site_id=nrsi&amp;id=OFL" TargetMode="External"/><Relationship Id="rId26" Type="http://schemas.openxmlformats.org/officeDocument/2006/relationships/hyperlink" Target="https://la.wikisource.org/wiki/Lorem_ipsum" TargetMode="External"/><Relationship Id="rId39" Type="http://schemas.openxmlformats.org/officeDocument/2006/relationships/hyperlink" Target="https://de.wikipedia.org/wiki/Gemeinfreiheit" TargetMode="External"/><Relationship Id="rId21" Type="http://schemas.openxmlformats.org/officeDocument/2006/relationships/hyperlink" Target="https://allfont.net/download/gudea/" TargetMode="External"/><Relationship Id="rId34" Type="http://schemas.openxmlformats.org/officeDocument/2006/relationships/hyperlink" Target="https://pixabay.com/de/photos/b%C3%BCcher-literatur-wissen-bildung-5942292/" TargetMode="External"/><Relationship Id="rId42" Type="http://schemas.openxmlformats.org/officeDocument/2006/relationships/hyperlink" Target="https://la.wikisource.org/wiki/Lorem_ipsum" TargetMode="External"/><Relationship Id="rId47" Type="http://schemas.openxmlformats.org/officeDocument/2006/relationships/image" Target="media/image13.png"/><Relationship Id="rId50"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footer" Target="footer3.xml"/><Relationship Id="rId29" Type="http://schemas.openxmlformats.org/officeDocument/2006/relationships/image" Target="media/image8.png"/><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hyperlink" Target="https://pixabay.com/de/users/hermann-130146/" TargetMode="External"/><Relationship Id="rId37" Type="http://schemas.openxmlformats.org/officeDocument/2006/relationships/image" Target="media/image12.png"/><Relationship Id="rId40" Type="http://schemas.openxmlformats.org/officeDocument/2006/relationships/hyperlink" Target="https://pixabay.com/de/service/license-summary/" TargetMode="External"/><Relationship Id="rId45" Type="http://schemas.openxmlformats.org/officeDocument/2006/relationships/hyperlink" Target="https://pixabay.com/de/photos/b%C3%BCcher-literatur-wissen-bildung-5942292/"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https://creativecommons.org/licenses/by-sa/4.0/" TargetMode="External"/><Relationship Id="rId19" Type="http://schemas.openxmlformats.org/officeDocument/2006/relationships/hyperlink" Target="https://www.gnu.org/licenses/gpl-3.0.en.html" TargetMode="External"/><Relationship Id="rId31" Type="http://schemas.openxmlformats.org/officeDocument/2006/relationships/image" Target="media/image9.jpg"/><Relationship Id="rId44" Type="http://schemas.openxmlformats.org/officeDocument/2006/relationships/hyperlink" Target="https://pixabay.com/de/service/license-summary/"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footer" Target="footer2.xml"/><Relationship Id="rId22" Type="http://schemas.openxmlformats.org/officeDocument/2006/relationships/hyperlink" Target="https://www.fontspace.com/freemono-font-f13275" TargetMode="External"/><Relationship Id="rId27" Type="http://schemas.openxmlformats.org/officeDocument/2006/relationships/image" Target="media/image6.png"/><Relationship Id="rId30" Type="http://schemas.openxmlformats.org/officeDocument/2006/relationships/hyperlink" Target="https://de.wikipedia.org/wiki/Wikipedia" TargetMode="External"/><Relationship Id="rId35" Type="http://schemas.openxmlformats.org/officeDocument/2006/relationships/image" Target="media/image10.png"/><Relationship Id="rId43" Type="http://schemas.openxmlformats.org/officeDocument/2006/relationships/hyperlink" Target="https://pixabay.com/de/users/hermann-130146/" TargetMode="External"/><Relationship Id="rId48" Type="http://schemas.openxmlformats.org/officeDocument/2006/relationships/header" Target="header5.xml"/><Relationship Id="rId8" Type="http://schemas.openxmlformats.org/officeDocument/2006/relationships/endnotes" Target="endnotes.xml"/><Relationship Id="rId51" Type="http://schemas.openxmlformats.org/officeDocument/2006/relationships/footer" Target="footer5.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creativecommons.org/licenses/by-sa/3.0/" TargetMode="External"/><Relationship Id="rId33" Type="http://schemas.openxmlformats.org/officeDocument/2006/relationships/hyperlink" Target="https://pixabay.com/de/service/license-summary/" TargetMode="External"/><Relationship Id="rId38" Type="http://schemas.openxmlformats.org/officeDocument/2006/relationships/hyperlink" Target="https://creativecommons.org/publicdomain/zero/1.0/" TargetMode="External"/><Relationship Id="rId46" Type="http://schemas.openxmlformats.org/officeDocument/2006/relationships/header" Target="header4.xml"/><Relationship Id="rId20" Type="http://schemas.openxmlformats.org/officeDocument/2006/relationships/hyperlink" Target="https://fonts.google.com/specimen/Gudea" TargetMode="External"/><Relationship Id="rId41" Type="http://schemas.openxmlformats.org/officeDocument/2006/relationships/hyperlink" Target="https://creativecommons.org/licenses/by-sa/3.0/" TargetMode="Externa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image" Target="media/image7.png"/><Relationship Id="rId36" Type="http://schemas.openxmlformats.org/officeDocument/2006/relationships/image" Target="media/image11.png"/><Relationship Id="rId49"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de.wikipedia.org/wiki/Wikipedi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2023-10-04-Anleitung-Dokumentvorlagen-Word-beta.docx</Template>
  <TotalTime>0</TotalTime>
  <Pages>20</Pages>
  <Words>3730</Words>
  <Characters>23502</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27178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Fankhänel, Joachim (ZSL)</dc:creator>
  <cp:keywords/>
  <dc:description/>
  <cp:lastModifiedBy>Joachim Fankhänel</cp:lastModifiedBy>
  <cp:revision>3</cp:revision>
  <cp:lastPrinted>2023-10-04T14:54:00Z</cp:lastPrinted>
  <dcterms:created xsi:type="dcterms:W3CDTF">2023-10-04T14:54:00Z</dcterms:created>
  <dcterms:modified xsi:type="dcterms:W3CDTF">2023-10-04T15:03:00Z</dcterms:modified>
</cp:coreProperties>
</file>