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D6AA" w14:textId="7481243C" w:rsidR="00160CAC" w:rsidRDefault="00160CAC" w:rsidP="00160CAC">
      <w:pPr>
        <w:pStyle w:val="berschrift1"/>
      </w:pPr>
      <w:bookmarkStart w:id="0" w:name="_Toc198223504"/>
      <w:r>
        <w:t>Überschrift Ebene 1</w:t>
      </w:r>
      <w:bookmarkEnd w:id="0"/>
    </w:p>
    <w:p w14:paraId="62C10586" w14:textId="765661E0" w:rsidR="00160CAC" w:rsidRDefault="00160CAC" w:rsidP="00160CAC">
      <w:pPr>
        <w:pStyle w:val="berschrift2"/>
      </w:pPr>
      <w:r>
        <w:t>Überschrift Ebene 2</w:t>
      </w:r>
    </w:p>
    <w:p w14:paraId="21FDC51A" w14:textId="305802CA" w:rsidR="00160CAC" w:rsidRPr="00B41BEE" w:rsidRDefault="00160CAC" w:rsidP="00160CAC">
      <w:pPr>
        <w:pStyle w:val="berschrift3"/>
        <w:rPr>
          <w:rStyle w:val="BetontFett"/>
        </w:rPr>
      </w:pPr>
      <w:r w:rsidRPr="00B41BEE">
        <w:rPr>
          <w:rStyle w:val="BetontFett"/>
        </w:rPr>
        <w:t>Überschrift Ebene 3</w:t>
      </w:r>
    </w:p>
    <w:p w14:paraId="1F7F4951" w14:textId="4DA2493B" w:rsidR="00160CAC" w:rsidRDefault="00160CAC" w:rsidP="00160CAC">
      <w:pPr>
        <w:pStyle w:val="berschrift1"/>
      </w:pPr>
      <w:bookmarkStart w:id="1" w:name="_Toc198223505"/>
      <w:r>
        <w:t>Hinweise zu dieser Vorlage:</w:t>
      </w:r>
      <w:bookmarkEnd w:id="1"/>
    </w:p>
    <w:p w14:paraId="712C7E37" w14:textId="77777777" w:rsidR="00160CAC" w:rsidRDefault="00160CAC" w:rsidP="00160CAC">
      <w:r>
        <w:t xml:space="preserve">Formatvorlagen sorgen für ein einheitliches Aussehen über viele Dokumente hinweg. </w:t>
      </w:r>
    </w:p>
    <w:p w14:paraId="52F3035C" w14:textId="4068AEF9" w:rsidR="00160CAC" w:rsidRDefault="00160CAC" w:rsidP="00B41BEE">
      <w:pPr>
        <w:spacing w:line="360" w:lineRule="auto"/>
      </w:pPr>
      <w:r>
        <w:t xml:space="preserve">Sie sollten die in dieser Vorlage gespeicherten und von uns entwickelten Formatvorlagen verwenden. Wie man mit Formatvorlagen arbeitet, entnehmen Sie bitte der Dokumentation „Anleitung zur Nutzung der Dokumentvorlagen“ auf der Seite: </w:t>
      </w:r>
      <w:hyperlink r:id="rId9" w:history="1">
        <w:r w:rsidRPr="000243BB">
          <w:rPr>
            <w:rStyle w:val="Hyperlink"/>
          </w:rPr>
          <w:t xml:space="preserve">Vorlagen </w:t>
        </w:r>
        <w:r w:rsidRPr="000243BB">
          <w:rPr>
            <w:rStyle w:val="Hyperlink"/>
          </w:rPr>
          <w:t>a</w:t>
        </w:r>
        <w:r w:rsidRPr="000243BB">
          <w:rPr>
            <w:rStyle w:val="Hyperlink"/>
          </w:rPr>
          <w:t>uf dem LFB-BW</w:t>
        </w:r>
      </w:hyperlink>
      <w:r>
        <w:t>.</w:t>
      </w:r>
    </w:p>
    <w:p w14:paraId="47D20057" w14:textId="77777777" w:rsidR="00D44576" w:rsidRDefault="00D44576" w:rsidP="00D44576">
      <w:pPr>
        <w:pStyle w:val="berschrift1"/>
      </w:pPr>
      <w:bookmarkStart w:id="2" w:name="_Hlk198225804"/>
      <w:r>
        <w:t xml:space="preserve">Tastenkürzel </w:t>
      </w:r>
    </w:p>
    <w:p w14:paraId="5E63E6BD" w14:textId="77777777" w:rsidR="00D44576" w:rsidRDefault="00D44576" w:rsidP="00D44576">
      <w:r>
        <w:t>Speziell für unsere Formatvorlagen gibt es die folgenden Tastenkürzel:</w:t>
      </w:r>
    </w:p>
    <w:p w14:paraId="3997D865" w14:textId="77777777" w:rsidR="00D44576" w:rsidRDefault="00D44576" w:rsidP="00D44576">
      <w:pPr>
        <w:tabs>
          <w:tab w:val="left" w:pos="2835"/>
        </w:tabs>
      </w:pPr>
      <w:r>
        <w:t>Tastenkombination</w:t>
      </w:r>
      <w:r>
        <w:tab/>
        <w:t>Formatvorlage</w:t>
      </w:r>
    </w:p>
    <w:p w14:paraId="11557E93" w14:textId="77777777" w:rsidR="00D44576" w:rsidRDefault="00D44576" w:rsidP="00D44576">
      <w:pPr>
        <w:tabs>
          <w:tab w:val="left" w:pos="2835"/>
        </w:tabs>
      </w:pPr>
      <w:r>
        <w:t>Alt + 0</w:t>
      </w:r>
      <w:r>
        <w:tab/>
        <w:t xml:space="preserve">Textkörper Zentriert </w:t>
      </w:r>
    </w:p>
    <w:p w14:paraId="17E585C0" w14:textId="77777777" w:rsidR="00D44576" w:rsidRDefault="00D44576" w:rsidP="00D44576">
      <w:pPr>
        <w:tabs>
          <w:tab w:val="left" w:pos="2835"/>
        </w:tabs>
      </w:pPr>
      <w:r>
        <w:t>Alt + 1</w:t>
      </w:r>
      <w:r>
        <w:tab/>
        <w:t>Überschrift Ebene 1</w:t>
      </w:r>
    </w:p>
    <w:p w14:paraId="5B48E101" w14:textId="77777777" w:rsidR="00D44576" w:rsidRDefault="00D44576" w:rsidP="00D44576">
      <w:pPr>
        <w:tabs>
          <w:tab w:val="left" w:pos="2835"/>
        </w:tabs>
      </w:pPr>
      <w:r>
        <w:t>Alt + 2</w:t>
      </w:r>
      <w:r>
        <w:tab/>
        <w:t>Überschrift Ebene 2</w:t>
      </w:r>
    </w:p>
    <w:p w14:paraId="15ECBD6E" w14:textId="77777777" w:rsidR="00D44576" w:rsidRDefault="00D44576" w:rsidP="00D44576">
      <w:pPr>
        <w:tabs>
          <w:tab w:val="left" w:pos="2835"/>
        </w:tabs>
      </w:pPr>
      <w:r>
        <w:t>Alt + 3</w:t>
      </w:r>
      <w:r>
        <w:tab/>
        <w:t>Überschrift Ebene 3</w:t>
      </w:r>
    </w:p>
    <w:p w14:paraId="362BE52D" w14:textId="77777777" w:rsidR="00D44576" w:rsidRDefault="00D44576" w:rsidP="00D44576">
      <w:pPr>
        <w:tabs>
          <w:tab w:val="left" w:pos="2835"/>
        </w:tabs>
      </w:pPr>
      <w:r>
        <w:t>Alt + 4</w:t>
      </w:r>
      <w:r>
        <w:tab/>
        <w:t xml:space="preserve">Checkboxen als Liste </w:t>
      </w:r>
    </w:p>
    <w:p w14:paraId="4D03BC60" w14:textId="77777777" w:rsidR="00D44576" w:rsidRDefault="00D44576" w:rsidP="00D44576">
      <w:pPr>
        <w:tabs>
          <w:tab w:val="left" w:pos="2835"/>
        </w:tabs>
      </w:pPr>
      <w:r>
        <w:t>Alt + 5</w:t>
      </w:r>
      <w:r>
        <w:tab/>
        <w:t>Aufzählungszeichen Punkt</w:t>
      </w:r>
    </w:p>
    <w:p w14:paraId="235E7E3A" w14:textId="77777777" w:rsidR="00D44576" w:rsidRDefault="00D44576" w:rsidP="00D44576">
      <w:pPr>
        <w:tabs>
          <w:tab w:val="left" w:pos="2835"/>
        </w:tabs>
      </w:pPr>
      <w:r>
        <w:t>Alt + 6</w:t>
      </w:r>
      <w:r>
        <w:tab/>
        <w:t>Nummerierung abc</w:t>
      </w:r>
    </w:p>
    <w:p w14:paraId="7B1D3841" w14:textId="77777777" w:rsidR="00D44576" w:rsidRDefault="00D44576" w:rsidP="00D44576">
      <w:pPr>
        <w:tabs>
          <w:tab w:val="left" w:pos="2835"/>
        </w:tabs>
      </w:pPr>
      <w:r>
        <w:t>Alt + 7</w:t>
      </w:r>
      <w:r>
        <w:tab/>
        <w:t xml:space="preserve">Nummerierung 123 </w:t>
      </w:r>
    </w:p>
    <w:p w14:paraId="2B0416DE" w14:textId="77777777" w:rsidR="00D44576" w:rsidRDefault="00D44576" w:rsidP="00D44576">
      <w:pPr>
        <w:tabs>
          <w:tab w:val="left" w:pos="2835"/>
        </w:tabs>
      </w:pPr>
      <w:r>
        <w:t>Alt + 8</w:t>
      </w:r>
      <w:r>
        <w:tab/>
        <w:t>Quelltext</w:t>
      </w:r>
    </w:p>
    <w:p w14:paraId="56EE02DC" w14:textId="77777777" w:rsidR="00D44576" w:rsidRDefault="00D44576" w:rsidP="00D44576">
      <w:pPr>
        <w:tabs>
          <w:tab w:val="left" w:pos="2835"/>
        </w:tabs>
      </w:pPr>
      <w:r>
        <w:t>Alt + 9</w:t>
      </w:r>
      <w:r>
        <w:tab/>
        <w:t>Textkörper mit Zeilennummer</w:t>
      </w:r>
    </w:p>
    <w:p w14:paraId="03F0A551" w14:textId="77777777" w:rsidR="00D44576" w:rsidRDefault="00D44576" w:rsidP="00D44576">
      <w:pPr>
        <w:tabs>
          <w:tab w:val="left" w:pos="2835"/>
        </w:tabs>
      </w:pPr>
      <w:r>
        <w:t xml:space="preserve">Alt + Strg + Umschalt + S </w:t>
      </w:r>
      <w:r>
        <w:tab/>
        <w:t>Formatvorlagenübersicht einblenden</w:t>
      </w:r>
    </w:p>
    <w:p w14:paraId="4202BD69" w14:textId="77777777" w:rsidR="00D44576" w:rsidRDefault="00D44576" w:rsidP="00D44576">
      <w:pPr>
        <w:tabs>
          <w:tab w:val="left" w:pos="2835"/>
        </w:tabs>
      </w:pPr>
      <w:r>
        <w:t>Strg + Umschalt + N</w:t>
      </w:r>
      <w:r>
        <w:tab/>
        <w:t>Standard</w:t>
      </w:r>
    </w:p>
    <w:p w14:paraId="7E294CB1" w14:textId="77777777" w:rsidR="00D44576" w:rsidRDefault="00D44576" w:rsidP="00D44576">
      <w:pPr>
        <w:tabs>
          <w:tab w:val="left" w:pos="2835"/>
        </w:tabs>
      </w:pPr>
      <w:r>
        <w:t>Strg + Umschalt + K</w:t>
      </w:r>
      <w:r>
        <w:tab/>
        <w:t>Betont fett</w:t>
      </w:r>
    </w:p>
    <w:p w14:paraId="1170238E" w14:textId="77777777" w:rsidR="00D44576" w:rsidRPr="00751F2A" w:rsidRDefault="00D44576" w:rsidP="00D44576">
      <w:pPr>
        <w:tabs>
          <w:tab w:val="left" w:pos="2835"/>
        </w:tabs>
      </w:pPr>
      <w:r>
        <w:t>Strg + Umschalt + F</w:t>
      </w:r>
      <w:r>
        <w:tab/>
        <w:t>Betont kursiv</w:t>
      </w:r>
    </w:p>
    <w:p w14:paraId="17B15730" w14:textId="77777777" w:rsidR="00D44576" w:rsidRDefault="00D44576" w:rsidP="00D44576">
      <w:pPr>
        <w:pStyle w:val="berschrift1"/>
      </w:pPr>
      <w:bookmarkStart w:id="3" w:name="_Toc198223506"/>
      <w:bookmarkEnd w:id="2"/>
      <w:r>
        <w:lastRenderedPageBreak/>
        <w:t>Tabellenvorlagen</w:t>
      </w:r>
      <w:bookmarkEnd w:id="3"/>
    </w:p>
    <w:p w14:paraId="096A9246" w14:textId="77777777" w:rsidR="00D44576" w:rsidRDefault="00D44576" w:rsidP="00D44576">
      <w:r>
        <w:t>Es sollen einheitliche Tabellen verwendet werden. Dazu bieten wir Ihnen die vorformatierten Schnelltabellen. Fügen Sie die Schnelltabelle ein und ergänzen oder reduzieren Sie die Zeilen und Spalten nach Ihrer Notwendigkeit.</w:t>
      </w:r>
    </w:p>
    <w:p w14:paraId="587A45FE" w14:textId="5F8AAE61" w:rsidR="00D44576" w:rsidRDefault="00D44576" w:rsidP="00D44576">
      <w:r>
        <w:t>Diese finden Sie in der Vorlage über: Einfügen – Tabelle – Schnelltabellen – unte</w:t>
      </w:r>
      <w:r w:rsidR="001C51F6">
        <w:t>r</w:t>
      </w:r>
      <w:r>
        <w:t xml:space="preserve"> Kategorie _ZSL.</w:t>
      </w:r>
    </w:p>
    <w:p w14:paraId="4E12235B" w14:textId="6650A55D" w:rsidR="00D44576" w:rsidRPr="00585D68" w:rsidRDefault="00D44576" w:rsidP="00AB5C52">
      <w:r>
        <w:t>Hinweis: die Farbgebung der Tabelle ist nicht in der Formatvorlage gespeichert, aber in den Schnelltabellen.</w:t>
      </w:r>
    </w:p>
    <w:sectPr w:rsidR="00D44576" w:rsidRPr="00585D68" w:rsidSect="00454F3D">
      <w:headerReference w:type="default" r:id="rId10"/>
      <w:footerReference w:type="default" r:id="rId11"/>
      <w:type w:val="continuous"/>
      <w:pgSz w:w="11906" w:h="16838" w:code="9"/>
      <w:pgMar w:top="1486" w:right="1117" w:bottom="1117" w:left="1134" w:header="737" w:footer="374" w:gutter="0"/>
      <w:lnNumType w:countBy="1"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2"/>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rgValue="AgBCAGUAdABvAG4AdAAgAEYAZQB0AHQA"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8B85F" w14:textId="77777777" w:rsidR="000C06C9" w:rsidRDefault="000C06C9" w:rsidP="00263F44">
      <w:r>
        <w:separator/>
      </w:r>
    </w:p>
  </w:endnote>
  <w:endnote w:type="continuationSeparator" w:id="0">
    <w:p w14:paraId="4A1E4F2C" w14:textId="77777777" w:rsidR="000C06C9" w:rsidRDefault="000C06C9"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CD36" w14:textId="2CBC8B81" w:rsidR="008A07D8" w:rsidRPr="00120371" w:rsidRDefault="008A07D8" w:rsidP="004159D5">
    <w:pPr>
      <w:pStyle w:val="Fuzeile"/>
      <w:ind w:left="0" w:right="0"/>
    </w:pPr>
    <w:r w:rsidRPr="00120371">
      <w:t xml:space="preserve">Stand: </w:t>
    </w:r>
    <w:fldSimple w:instr=" DATE   \* MERGEFORMAT ">
      <w:r w:rsidR="00734C93">
        <w:rPr>
          <w:noProof/>
        </w:rPr>
        <w:t>29.01.2026</w:t>
      </w:r>
    </w:fldSimple>
    <w:r w:rsidRPr="00120371">
      <w:tab/>
    </w:r>
    <w:r w:rsidR="00734C93" w:rsidRPr="00734C93">
      <w:t>Bildungsserver Baden-Württemberg (BSBW)</w:t>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DD1E6" w14:textId="77777777" w:rsidR="000C06C9" w:rsidRDefault="000C06C9" w:rsidP="00263F44">
      <w:r>
        <w:separator/>
      </w:r>
    </w:p>
  </w:footnote>
  <w:footnote w:type="continuationSeparator" w:id="0">
    <w:p w14:paraId="0D2661BE" w14:textId="77777777" w:rsidR="000C06C9" w:rsidRDefault="000C06C9"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8BF8" w14:textId="77777777"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172233103">
    <w:abstractNumId w:val="8"/>
  </w:num>
  <w:num w:numId="2" w16cid:durableId="1010260330">
    <w:abstractNumId w:val="2"/>
  </w:num>
  <w:num w:numId="3" w16cid:durableId="553274324">
    <w:abstractNumId w:val="9"/>
  </w:num>
  <w:num w:numId="4" w16cid:durableId="200486107">
    <w:abstractNumId w:val="3"/>
  </w:num>
  <w:num w:numId="5" w16cid:durableId="1322662522">
    <w:abstractNumId w:val="6"/>
  </w:num>
  <w:num w:numId="6" w16cid:durableId="1310943748">
    <w:abstractNumId w:val="0"/>
  </w:num>
  <w:num w:numId="7" w16cid:durableId="512230469">
    <w:abstractNumId w:val="7"/>
  </w:num>
  <w:num w:numId="8" w16cid:durableId="252395885">
    <w:abstractNumId w:val="5"/>
  </w:num>
  <w:num w:numId="9" w16cid:durableId="1385132595">
    <w:abstractNumId w:val="1"/>
  </w:num>
  <w:num w:numId="10" w16cid:durableId="473525691">
    <w:abstractNumId w:val="4"/>
  </w:num>
  <w:num w:numId="11" w16cid:durableId="1345666079">
    <w:abstractNumId w:val="1"/>
    <w:lvlOverride w:ilvl="0">
      <w:startOverride w:val="1"/>
    </w:lvlOverride>
  </w:num>
  <w:num w:numId="12" w16cid:durableId="1248074443">
    <w:abstractNumId w:val="1"/>
    <w:lvlOverride w:ilvl="0">
      <w:startOverride w:val="1"/>
    </w:lvlOverride>
  </w:num>
  <w:num w:numId="13" w16cid:durableId="2114277207">
    <w:abstractNumId w:val="1"/>
    <w:lvlOverride w:ilvl="0">
      <w:startOverride w:val="1"/>
    </w:lvlOverride>
  </w:num>
  <w:num w:numId="14" w16cid:durableId="488524363">
    <w:abstractNumId w:val="1"/>
    <w:lvlOverride w:ilvl="0">
      <w:startOverride w:val="1"/>
    </w:lvlOverride>
  </w:num>
  <w:num w:numId="15" w16cid:durableId="222251854">
    <w:abstractNumId w:val="1"/>
    <w:lvlOverride w:ilvl="0">
      <w:startOverride w:val="1"/>
    </w:lvlOverride>
  </w:num>
  <w:num w:numId="16" w16cid:durableId="1824079031">
    <w:abstractNumId w:val="1"/>
    <w:lvlOverride w:ilvl="0">
      <w:startOverride w:val="1"/>
    </w:lvlOverride>
  </w:num>
  <w:num w:numId="17" w16cid:durableId="134294635">
    <w:abstractNumId w:val="1"/>
    <w:lvlOverride w:ilvl="0">
      <w:startOverride w:val="1"/>
    </w:lvlOverride>
  </w:num>
  <w:num w:numId="18" w16cid:durableId="247933561">
    <w:abstractNumId w:val="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C06C9"/>
    <w:rsid w:val="000C1899"/>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74C2"/>
    <w:rsid w:val="001510F8"/>
    <w:rsid w:val="00154B07"/>
    <w:rsid w:val="00160CAC"/>
    <w:rsid w:val="001628BE"/>
    <w:rsid w:val="001834D8"/>
    <w:rsid w:val="001916C5"/>
    <w:rsid w:val="00192556"/>
    <w:rsid w:val="00193366"/>
    <w:rsid w:val="001A016C"/>
    <w:rsid w:val="001A2103"/>
    <w:rsid w:val="001A3D77"/>
    <w:rsid w:val="001A7B50"/>
    <w:rsid w:val="001B1952"/>
    <w:rsid w:val="001B6F12"/>
    <w:rsid w:val="001C2920"/>
    <w:rsid w:val="001C51F6"/>
    <w:rsid w:val="001E01ED"/>
    <w:rsid w:val="001E03DE"/>
    <w:rsid w:val="001E2674"/>
    <w:rsid w:val="001E40B0"/>
    <w:rsid w:val="002044F7"/>
    <w:rsid w:val="00207020"/>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692"/>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514DF7"/>
    <w:rsid w:val="005154E3"/>
    <w:rsid w:val="005259C4"/>
    <w:rsid w:val="00532DFA"/>
    <w:rsid w:val="00535666"/>
    <w:rsid w:val="00535E5A"/>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2BC5"/>
    <w:rsid w:val="005D32AB"/>
    <w:rsid w:val="005D74F8"/>
    <w:rsid w:val="005E00E8"/>
    <w:rsid w:val="005E11D2"/>
    <w:rsid w:val="005E43EE"/>
    <w:rsid w:val="005F489D"/>
    <w:rsid w:val="005F52B1"/>
    <w:rsid w:val="005F7B80"/>
    <w:rsid w:val="00601D86"/>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5285"/>
    <w:rsid w:val="00697CA8"/>
    <w:rsid w:val="006B3B75"/>
    <w:rsid w:val="006C1699"/>
    <w:rsid w:val="006C36A7"/>
    <w:rsid w:val="006C3F8F"/>
    <w:rsid w:val="006D7A4A"/>
    <w:rsid w:val="006E0719"/>
    <w:rsid w:val="006F7254"/>
    <w:rsid w:val="006F74CB"/>
    <w:rsid w:val="0070525B"/>
    <w:rsid w:val="00705C1A"/>
    <w:rsid w:val="0071190A"/>
    <w:rsid w:val="007302F9"/>
    <w:rsid w:val="00730652"/>
    <w:rsid w:val="00734C93"/>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4807"/>
    <w:rsid w:val="00934B0F"/>
    <w:rsid w:val="00943BE8"/>
    <w:rsid w:val="00947D37"/>
    <w:rsid w:val="00950A22"/>
    <w:rsid w:val="009533B3"/>
    <w:rsid w:val="00953513"/>
    <w:rsid w:val="0096230C"/>
    <w:rsid w:val="009638F8"/>
    <w:rsid w:val="00963EDC"/>
    <w:rsid w:val="0097339B"/>
    <w:rsid w:val="009762CC"/>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2219A"/>
    <w:rsid w:val="00A22A12"/>
    <w:rsid w:val="00A30E06"/>
    <w:rsid w:val="00A32CC4"/>
    <w:rsid w:val="00A66462"/>
    <w:rsid w:val="00A718E9"/>
    <w:rsid w:val="00A72652"/>
    <w:rsid w:val="00A75E10"/>
    <w:rsid w:val="00A771F9"/>
    <w:rsid w:val="00A776BB"/>
    <w:rsid w:val="00A80D3E"/>
    <w:rsid w:val="00A82D51"/>
    <w:rsid w:val="00A83CBC"/>
    <w:rsid w:val="00A92A3D"/>
    <w:rsid w:val="00A9421D"/>
    <w:rsid w:val="00A978D5"/>
    <w:rsid w:val="00AA40A3"/>
    <w:rsid w:val="00AA479F"/>
    <w:rsid w:val="00AA4CD0"/>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1BEE"/>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3ABE"/>
    <w:rsid w:val="00DE41D6"/>
    <w:rsid w:val="00DE7F37"/>
    <w:rsid w:val="00DF627D"/>
    <w:rsid w:val="00E02CA4"/>
    <w:rsid w:val="00E0477C"/>
    <w:rsid w:val="00E07E86"/>
    <w:rsid w:val="00E1133D"/>
    <w:rsid w:val="00E15876"/>
    <w:rsid w:val="00E16D66"/>
    <w:rsid w:val="00E21BC8"/>
    <w:rsid w:val="00E265A9"/>
    <w:rsid w:val="00E33CC2"/>
    <w:rsid w:val="00E45CE7"/>
    <w:rsid w:val="00E475FB"/>
    <w:rsid w:val="00E47D3A"/>
    <w:rsid w:val="00E51D92"/>
    <w:rsid w:val="00E621A1"/>
    <w:rsid w:val="00E6580F"/>
    <w:rsid w:val="00E67699"/>
    <w:rsid w:val="00E67DE2"/>
    <w:rsid w:val="00E70205"/>
    <w:rsid w:val="00E717B6"/>
    <w:rsid w:val="00E760C6"/>
    <w:rsid w:val="00E81316"/>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4AAD"/>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020"/>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3927697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ehrerfortbildung-bw.de/lfb_server/verfahren/vorlag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Tabelle Version 3"/>
        <w:style w:val="Standard"/>
        <w:category>
          <w:name w:val="_ZSL"/>
          <w:gallery w:val="tbls"/>
        </w:category>
        <w:behaviors>
          <w:behavior w:val="p"/>
        </w:behaviors>
        <w:description w:val="Tabelle mit Zeilen- und Spaltenüberschrift"/>
        <w:guid w:val="{35803D25-9D8C-40A6-AEE9-6F726D481658}"/>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4"/>
            <w:gridCol w:w="3004"/>
            <w:gridCol w:w="3004"/>
          </w:tblGrid>
          <w:tr w:rsidR="005A55C0" w:rsidRPr="009D18FF" w:rsidTr="00A15621">
            <w:trPr>
              <w:tblHeader/>
            </w:trPr>
            <w:tc>
              <w:tcPr>
                <w:tcW w:w="3199" w:type="dxa"/>
              </w:tcPr>
              <w:p w:rsidR="005A55C0" w:rsidRPr="009D18FF" w:rsidRDefault="005A55C0" w:rsidP="00825444">
                <w:pPr>
                  <w:spacing w:before="113"/>
                  <w:ind w:left="113"/>
                  <w:rPr>
                    <w:b/>
                    <w:bCs/>
                  </w:rPr>
                </w:pP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2</w:t>
                </w:r>
              </w:p>
            </w:tc>
            <w:tc>
              <w:tcPr>
                <w:tcW w:w="3198" w:type="dxa"/>
                <w:tcBorders>
                  <w:bottom w:val="single" w:sz="24" w:space="0" w:color="FFFFFF" w:themeColor="background1"/>
                </w:tcBorders>
                <w:shd w:val="clear" w:color="auto" w:fill="D7D2D1"/>
              </w:tcPr>
              <w:p w:rsidR="005A55C0" w:rsidRPr="009D18FF" w:rsidRDefault="005A55C0" w:rsidP="007633FC">
                <w:pPr>
                  <w:pStyle w:val="Tabellenberschrift"/>
                </w:pPr>
                <w:r w:rsidRPr="009D18FF">
                  <w:t>Überschrift Spalte 3</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8D0BD8" w:rsidRDefault="008D0BD8"/>
      </w:docPartBody>
    </w:docPart>
    <w:docPart>
      <w:docPartPr>
        <w:name w:val="Tabelle Version 2"/>
        <w:style w:val="TabellenZeilenÜberschrift"/>
        <w:category>
          <w:name w:val="_ZSL"/>
          <w:gallery w:val="tbls"/>
        </w:category>
        <w:behaviors>
          <w:behavior w:val="p"/>
        </w:behaviors>
        <w:description w:val="Tabelle mit Zeilenüberschrift"/>
        <w:guid w:val="{61CA750D-179B-489E-B9B0-1B213023E042}"/>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18"/>
            <w:gridCol w:w="2997"/>
            <w:gridCol w:w="2997"/>
          </w:tblGrid>
          <w:tr w:rsidR="005A55C0" w:rsidTr="005E00E8">
            <w:tc>
              <w:tcPr>
                <w:tcW w:w="3199" w:type="dxa"/>
                <w:tcBorders>
                  <w:bottom w:val="single" w:sz="24" w:space="0" w:color="FFFFFF" w:themeColor="background1"/>
                </w:tcBorders>
                <w:shd w:val="clear" w:color="auto" w:fill="D7D2D1"/>
              </w:tcPr>
              <w:p w:rsidR="005A55C0" w:rsidRPr="009D18FF" w:rsidRDefault="005A55C0" w:rsidP="007633FC">
                <w:pPr>
                  <w:pStyle w:val="TabellenZeilenberschrift"/>
                </w:pPr>
                <w:r w:rsidRPr="009D18FF">
                  <w:t>Überschrift Zeile 1</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2</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r w:rsidR="005A55C0" w:rsidTr="00A15621">
            <w:tc>
              <w:tcPr>
                <w:tcW w:w="3199" w:type="dxa"/>
                <w:shd w:val="clear" w:color="auto" w:fill="D7D2D1"/>
              </w:tcPr>
              <w:p w:rsidR="005A55C0" w:rsidRPr="009D18FF" w:rsidRDefault="005A55C0" w:rsidP="007633FC">
                <w:pPr>
                  <w:pStyle w:val="TabellenZeilenberschrift"/>
                </w:pPr>
                <w:r w:rsidRPr="009D18FF">
                  <w:t>Überschrift Zeile 3</w:t>
                </w:r>
              </w:p>
            </w:tc>
            <w:tc>
              <w:tcPr>
                <w:tcW w:w="3198" w:type="dxa"/>
                <w:shd w:val="clear" w:color="auto" w:fill="F1EEED"/>
              </w:tcPr>
              <w:p w:rsidR="005A55C0" w:rsidRDefault="005A55C0" w:rsidP="007633FC">
                <w:pPr>
                  <w:pStyle w:val="Tabelleninhalt"/>
                </w:pPr>
                <w:r>
                  <w:t>Zellinhalte</w:t>
                </w:r>
              </w:p>
            </w:tc>
            <w:tc>
              <w:tcPr>
                <w:tcW w:w="3198" w:type="dxa"/>
                <w:shd w:val="clear" w:color="auto" w:fill="F1EEED"/>
              </w:tcPr>
              <w:p w:rsidR="005A55C0" w:rsidRDefault="005A55C0" w:rsidP="007633FC">
                <w:pPr>
                  <w:pStyle w:val="Tabelleninhalt"/>
                </w:pPr>
                <w:r>
                  <w:t>Zellinhalte</w:t>
                </w:r>
              </w:p>
            </w:tc>
          </w:tr>
        </w:tbl>
        <w:p w:rsidR="008D0BD8" w:rsidRDefault="008D0BD8"/>
      </w:docPartBody>
    </w:docPart>
    <w:docPart>
      <w:docPartPr>
        <w:name w:val="Tabelle Version 1"/>
        <w:style w:val="Tabellenüberschrift"/>
        <w:category>
          <w:name w:val="_ZSL"/>
          <w:gallery w:val="tbls"/>
        </w:category>
        <w:behaviors>
          <w:behavior w:val="p"/>
        </w:behaviors>
        <w:description w:val="Tabelle mit Spaltenüberschrift (=Zeilenkopf)"/>
        <w:guid w:val="{96B7C132-B884-42F0-AC31-2ED98E7A326F}"/>
      </w:docPartPr>
      <w:docPartBody>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002"/>
            <w:gridCol w:w="3005"/>
            <w:gridCol w:w="3005"/>
          </w:tblGrid>
          <w:tr w:rsidR="005A55C0" w:rsidRPr="009D18FF" w:rsidTr="00160CAC">
            <w:trPr>
              <w:tblHeader/>
            </w:trPr>
            <w:tc>
              <w:tcPr>
                <w:tcW w:w="3197"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1</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2</w:t>
                </w:r>
              </w:p>
            </w:tc>
            <w:tc>
              <w:tcPr>
                <w:tcW w:w="3199" w:type="dxa"/>
                <w:tcBorders>
                  <w:bottom w:val="single" w:sz="24" w:space="0" w:color="FFFFFF" w:themeColor="background1"/>
                </w:tcBorders>
                <w:shd w:val="clear" w:color="auto" w:fill="D7D2D1"/>
              </w:tcPr>
              <w:p w:rsidR="005A55C0" w:rsidRPr="007633FC" w:rsidRDefault="005A55C0" w:rsidP="00E67699">
                <w:pPr>
                  <w:pStyle w:val="Tabellenberschrift"/>
                </w:pPr>
                <w:r w:rsidRPr="007633FC">
                  <w:t>Überschrift Spalte 3</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A15621"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c>
              <w:tcPr>
                <w:tcW w:w="3199" w:type="dxa"/>
                <w:shd w:val="clear" w:color="auto" w:fill="F1EEED"/>
              </w:tcPr>
              <w:p w:rsidR="005A55C0" w:rsidRDefault="005A55C0" w:rsidP="00353829">
                <w:pPr>
                  <w:pStyle w:val="Tabelleninhalt"/>
                </w:pPr>
                <w:r>
                  <w:t>Zellinhalte</w:t>
                </w:r>
              </w:p>
            </w:tc>
          </w:tr>
          <w:tr w:rsidR="005A55C0" w:rsidTr="00D304E5">
            <w:trPr>
              <w:cantSplit/>
            </w:trPr>
            <w:tc>
              <w:tcPr>
                <w:tcW w:w="3197"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c>
              <w:tcPr>
                <w:tcW w:w="3199" w:type="dxa"/>
                <w:shd w:val="clear" w:color="auto" w:fill="F1EEED"/>
              </w:tcPr>
              <w:p w:rsidR="005A55C0" w:rsidRPr="00160CAC" w:rsidRDefault="005A55C0" w:rsidP="00160CAC">
                <w:pPr>
                  <w:pStyle w:val="Tabelleninhalt"/>
                </w:pPr>
                <w:r w:rsidRPr="00160CAC">
                  <w:t>Zellinhalte</w:t>
                </w:r>
              </w:p>
            </w:tc>
          </w:tr>
        </w:tbl>
        <w:p w:rsidR="008D0BD8" w:rsidRDefault="008D0B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800000AF" w:usb1="4000206A" w:usb2="00000000" w:usb3="00000000" w:csb0="00000001"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C0"/>
    <w:rsid w:val="002B3E7C"/>
    <w:rsid w:val="00426A9A"/>
    <w:rsid w:val="005A55C0"/>
    <w:rsid w:val="00620A9E"/>
    <w:rsid w:val="0064512D"/>
    <w:rsid w:val="008D0BD8"/>
    <w:rsid w:val="00F54AAD"/>
    <w:rsid w:val="00F65B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5C0"/>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Standard"/>
    <w:link w:val="TabellenberschriftZchn"/>
    <w:qFormat/>
    <w:rsid w:val="005A55C0"/>
    <w:pPr>
      <w:suppressLineNumbers/>
      <w:spacing w:before="113" w:after="113" w:line="336" w:lineRule="auto"/>
      <w:ind w:left="113"/>
    </w:pPr>
    <w:rPr>
      <w:rFonts w:ascii="Arial" w:eastAsiaTheme="minorHAnsi" w:hAnsi="Arial" w:cs="Arial"/>
      <w:b/>
      <w:sz w:val="24"/>
      <w:szCs w:val="24"/>
      <w:lang w:eastAsia="en-US"/>
    </w:rPr>
  </w:style>
  <w:style w:type="paragraph" w:customStyle="1" w:styleId="Tabelleninhalt">
    <w:name w:val="Tabelleninhalt"/>
    <w:basedOn w:val="Standard"/>
    <w:link w:val="TabelleninhaltZchn"/>
    <w:qFormat/>
    <w:rsid w:val="005A55C0"/>
    <w:pPr>
      <w:suppressLineNumbers/>
      <w:spacing w:before="113" w:after="113" w:line="336" w:lineRule="auto"/>
      <w:ind w:left="113"/>
      <w:textboxTightWrap w:val="allLines"/>
    </w:pPr>
    <w:rPr>
      <w:rFonts w:ascii="Arial" w:eastAsiaTheme="minorHAnsi" w:hAnsi="Arial" w:cs="Arial"/>
      <w:color w:val="000000"/>
      <w:sz w:val="24"/>
      <w:szCs w:val="24"/>
      <w:lang w:eastAsia="en-US"/>
    </w:rPr>
  </w:style>
  <w:style w:type="character" w:customStyle="1" w:styleId="TabellenberschriftZchn">
    <w:name w:val="Tabellenüberschrift Zchn"/>
    <w:basedOn w:val="Absatz-Standardschriftart"/>
    <w:link w:val="Tabellenberschrift"/>
    <w:rsid w:val="005A55C0"/>
    <w:rPr>
      <w:rFonts w:ascii="Arial" w:eastAsiaTheme="minorHAnsi" w:hAnsi="Arial" w:cs="Arial"/>
      <w:b/>
      <w:sz w:val="24"/>
      <w:szCs w:val="24"/>
      <w:lang w:eastAsia="en-US"/>
    </w:rPr>
  </w:style>
  <w:style w:type="character" w:customStyle="1" w:styleId="TabelleninhaltZchn">
    <w:name w:val="Tabelleninhalt Zchn"/>
    <w:basedOn w:val="Absatz-Standardschriftart"/>
    <w:link w:val="Tabelleninhalt"/>
    <w:rsid w:val="005A55C0"/>
    <w:rPr>
      <w:rFonts w:ascii="Arial" w:eastAsiaTheme="minorHAnsi" w:hAnsi="Arial" w:cs="Arial"/>
      <w:color w:val="000000"/>
      <w:sz w:val="24"/>
      <w:szCs w:val="24"/>
      <w:lang w:eastAsia="en-US"/>
    </w:rPr>
  </w:style>
  <w:style w:type="table" w:styleId="Tabellenraster">
    <w:name w:val="Table Grid"/>
    <w:basedOn w:val="NormaleTabelle"/>
    <w:uiPriority w:val="59"/>
    <w:rsid w:val="005A55C0"/>
    <w:pPr>
      <w:spacing w:after="0" w:line="240" w:lineRule="auto"/>
    </w:pPr>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Zeilenberschrift">
    <w:name w:val="TabellenZeilenÜberschrift"/>
    <w:basedOn w:val="Tabelleninhalt"/>
    <w:link w:val="TabellenZeilenberschriftZchn"/>
    <w:qFormat/>
    <w:rsid w:val="005A55C0"/>
    <w:rPr>
      <w:b/>
    </w:rPr>
  </w:style>
  <w:style w:type="character" w:customStyle="1" w:styleId="TabellenZeilenberschriftZchn">
    <w:name w:val="TabellenZeilenÜberschrift Zchn"/>
    <w:basedOn w:val="TabelleninhaltZchn"/>
    <w:link w:val="TabellenZeilenberschrift"/>
    <w:rsid w:val="005A55C0"/>
    <w:rPr>
      <w:rFonts w:ascii="Arial" w:eastAsiaTheme="minorHAnsi" w:hAnsi="Arial" w:cs="Arial"/>
      <w:b/>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2026-01-29-dokumentvorlage-kurz-word.dotx</Template>
  <TotalTime>0</TotalTime>
  <Pages>2</Pages>
  <Words>207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1510</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ZSL-Formatvorlagen und Schnelltabellen</dc:description>
  <cp:lastModifiedBy>Joachim Fankhänel</cp:lastModifiedBy>
  <cp:revision>2</cp:revision>
  <cp:lastPrinted>2024-01-30T21:00:00Z</cp:lastPrinted>
  <dcterms:created xsi:type="dcterms:W3CDTF">2026-01-29T08:29:00Z</dcterms:created>
  <dcterms:modified xsi:type="dcterms:W3CDTF">2026-01-29T08:29:00Z</dcterms:modified>
  <cp:category>Vorlage für Unterrichtsausarbeitungen</cp:category>
  <cp:contentStatus>geprüfte Vorlage</cp:contentStatus>
</cp:coreProperties>
</file>