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87449" w14:textId="07AD68A2" w:rsidR="00806A96" w:rsidRPr="00EC771C" w:rsidRDefault="00806A96" w:rsidP="00EC771C">
      <w:pPr>
        <w:pStyle w:val="Titel"/>
      </w:pPr>
      <w:bookmarkStart w:id="0" w:name="_Hlk196385652"/>
      <w:r w:rsidRPr="00EC771C">
        <w:t xml:space="preserve">Anleitung zum Einsatz </w:t>
      </w:r>
      <w:r w:rsidR="002A25FD" w:rsidRPr="00EC771C">
        <w:t>von</w:t>
      </w:r>
      <w:r w:rsidRPr="00EC771C">
        <w:t xml:space="preserve"> Dokumentvorlagen</w:t>
      </w:r>
    </w:p>
    <w:p w14:paraId="3A51E97D" w14:textId="77777777" w:rsidR="00806A96" w:rsidRPr="00C74AB3" w:rsidRDefault="00806A96" w:rsidP="00263F44">
      <w:pPr>
        <w:pStyle w:val="Untertitel"/>
      </w:pPr>
      <w:r w:rsidRPr="00C74AB3">
        <w:t>Version für Microsoft Word ab 2010</w:t>
      </w:r>
    </w:p>
    <w:p w14:paraId="7377397F" w14:textId="38B6531E" w:rsidR="00806A96" w:rsidRPr="00C74AB3" w:rsidRDefault="00806A96" w:rsidP="002A25FD">
      <w:pPr>
        <w:pStyle w:val="AutorenangabeErsteSeite"/>
      </w:pPr>
      <w:r w:rsidRPr="00C74AB3">
        <w:t>Autor</w:t>
      </w:r>
      <w:r w:rsidR="008E562D">
        <w:t>/Autorin</w:t>
      </w:r>
      <w:r w:rsidRPr="00C74AB3">
        <w:t>:</w:t>
      </w:r>
      <w:r w:rsidR="00633CC6">
        <w:t xml:space="preserve"> </w:t>
      </w:r>
      <w:r w:rsidR="008E562D">
        <w:t>Name</w:t>
      </w:r>
    </w:p>
    <w:p w14:paraId="2CFF5C87" w14:textId="048A036E" w:rsidR="005A2907" w:rsidRPr="00C74AB3" w:rsidRDefault="005A2907" w:rsidP="005A2907">
      <w:r w:rsidRPr="00C74AB3">
        <w:t xml:space="preserve">Datum: </w:t>
      </w:r>
      <w:r w:rsidR="00157B54">
        <w:t>29.01.2026</w:t>
      </w:r>
    </w:p>
    <w:p w14:paraId="1EC83CD3" w14:textId="0AC5348E" w:rsidR="00806A96" w:rsidRDefault="005A2907" w:rsidP="00263F44">
      <w:r w:rsidRPr="00C74AB3">
        <w:t xml:space="preserve">Lizenz: </w:t>
      </w:r>
      <w:hyperlink r:id="rId9" w:history="1">
        <w:r w:rsidRPr="00046BB2">
          <w:rPr>
            <w:rStyle w:val="Hyperlink"/>
          </w:rPr>
          <w:t>CC BY-SA 4.</w:t>
        </w:r>
      </w:hyperlink>
      <w:hyperlink r:id="rId10" w:history="1">
        <w:r w:rsidRPr="00046BB2">
          <w:rPr>
            <w:rStyle w:val="Hyperlink"/>
          </w:rPr>
          <w:t xml:space="preserve">0 </w:t>
        </w:r>
        <w:r w:rsidRPr="00046BB2">
          <w:rPr>
            <w:rStyle w:val="Hyperlink"/>
          </w:rPr>
          <w:t>I</w:t>
        </w:r>
        <w:r w:rsidRPr="00046BB2">
          <w:rPr>
            <w:rStyle w:val="Hyperlink"/>
          </w:rPr>
          <w:t>nternational</w:t>
        </w:r>
      </w:hyperlink>
      <w:r w:rsidR="00806A96" w:rsidRPr="00C74AB3">
        <w:t xml:space="preserve"> </w:t>
      </w:r>
    </w:p>
    <w:p w14:paraId="1B6C5962" w14:textId="25276A52" w:rsidR="0071190A" w:rsidRDefault="0071190A" w:rsidP="00263F44">
      <w:pPr>
        <w:sectPr w:rsidR="0071190A" w:rsidSect="00EC771C">
          <w:headerReference w:type="default" r:id="rId11"/>
          <w:footerReference w:type="default" r:id="rId12"/>
          <w:headerReference w:type="first" r:id="rId13"/>
          <w:pgSz w:w="11906" w:h="16838" w:code="9"/>
          <w:pgMar w:top="3970" w:right="1117" w:bottom="1117" w:left="1117" w:header="743" w:footer="743" w:gutter="0"/>
          <w:lnNumType w:countBy="1"/>
          <w:cols w:space="708"/>
          <w:titlePg/>
          <w:docGrid w:linePitch="360"/>
        </w:sectPr>
      </w:pPr>
    </w:p>
    <w:p w14:paraId="550B04EE" w14:textId="10C366B3" w:rsidR="00806A96" w:rsidRDefault="00806A96" w:rsidP="00565737">
      <w:pPr>
        <w:pStyle w:val="Inhaltsverzeichnisberschrift"/>
      </w:pPr>
      <w:r w:rsidRPr="00565737">
        <w:lastRenderedPageBreak/>
        <w:t>Inhaltsverzeichnis</w:t>
      </w:r>
    </w:p>
    <w:p w14:paraId="16DAB81E" w14:textId="6CC63927" w:rsidR="00D04EE6" w:rsidRDefault="0049356E">
      <w:pPr>
        <w:pStyle w:val="Verzeichnis1"/>
        <w:rPr>
          <w:rFonts w:asciiTheme="minorHAnsi" w:eastAsiaTheme="minorEastAsia" w:hAnsiTheme="minorHAnsi" w:cstheme="minorBidi"/>
          <w:noProof/>
          <w:sz w:val="22"/>
          <w:szCs w:val="22"/>
          <w:lang w:eastAsia="de-DE"/>
        </w:rPr>
      </w:pPr>
      <w:r>
        <w:fldChar w:fldCharType="begin"/>
      </w:r>
      <w:r w:rsidR="007F5051" w:rsidRPr="00BD5B02">
        <w:instrText xml:space="preserve"> TOC \o "1-1</w:instrText>
      </w:r>
      <w:r w:rsidRPr="00BD5B02">
        <w:instrText xml:space="preserve">" \h \z \u </w:instrText>
      </w:r>
      <w:r>
        <w:fldChar w:fldCharType="separate"/>
      </w:r>
      <w:hyperlink w:anchor="_Toc198225823" w:history="1">
        <w:r w:rsidR="00D04EE6" w:rsidRPr="008F520E">
          <w:rPr>
            <w:rStyle w:val="Hyperlink"/>
            <w:noProof/>
          </w:rPr>
          <w:t>1</w:t>
        </w:r>
        <w:r w:rsidR="00D04EE6">
          <w:rPr>
            <w:rFonts w:asciiTheme="minorHAnsi" w:eastAsiaTheme="minorEastAsia" w:hAnsiTheme="minorHAnsi" w:cstheme="minorBidi"/>
            <w:noProof/>
            <w:sz w:val="22"/>
            <w:szCs w:val="22"/>
            <w:lang w:eastAsia="de-DE"/>
          </w:rPr>
          <w:tab/>
        </w:r>
        <w:r w:rsidR="00D04EE6" w:rsidRPr="008F520E">
          <w:rPr>
            <w:rStyle w:val="Hyperlink"/>
            <w:noProof/>
          </w:rPr>
          <w:t>Überschrift Ebene 1</w:t>
        </w:r>
        <w:r w:rsidR="00D04EE6">
          <w:rPr>
            <w:noProof/>
            <w:webHidden/>
          </w:rPr>
          <w:tab/>
        </w:r>
        <w:r w:rsidR="00D04EE6">
          <w:rPr>
            <w:noProof/>
            <w:webHidden/>
          </w:rPr>
          <w:fldChar w:fldCharType="begin"/>
        </w:r>
        <w:r w:rsidR="00D04EE6">
          <w:rPr>
            <w:noProof/>
            <w:webHidden/>
          </w:rPr>
          <w:instrText xml:space="preserve"> PAGEREF _Toc198225823 \h </w:instrText>
        </w:r>
        <w:r w:rsidR="00D04EE6">
          <w:rPr>
            <w:noProof/>
            <w:webHidden/>
          </w:rPr>
        </w:r>
        <w:r w:rsidR="00D04EE6">
          <w:rPr>
            <w:noProof/>
            <w:webHidden/>
          </w:rPr>
          <w:fldChar w:fldCharType="separate"/>
        </w:r>
        <w:r w:rsidR="00D04EE6">
          <w:rPr>
            <w:noProof/>
            <w:webHidden/>
          </w:rPr>
          <w:t>3</w:t>
        </w:r>
        <w:r w:rsidR="00D04EE6">
          <w:rPr>
            <w:noProof/>
            <w:webHidden/>
          </w:rPr>
          <w:fldChar w:fldCharType="end"/>
        </w:r>
      </w:hyperlink>
    </w:p>
    <w:p w14:paraId="5FD61550" w14:textId="3D232451" w:rsidR="00D04EE6" w:rsidRDefault="00000000">
      <w:pPr>
        <w:pStyle w:val="Verzeichnis1"/>
        <w:rPr>
          <w:rFonts w:asciiTheme="minorHAnsi" w:eastAsiaTheme="minorEastAsia" w:hAnsiTheme="minorHAnsi" w:cstheme="minorBidi"/>
          <w:noProof/>
          <w:sz w:val="22"/>
          <w:szCs w:val="22"/>
          <w:lang w:eastAsia="de-DE"/>
        </w:rPr>
      </w:pPr>
      <w:hyperlink w:anchor="_Toc198225824" w:history="1">
        <w:r w:rsidR="00D04EE6" w:rsidRPr="008F520E">
          <w:rPr>
            <w:rStyle w:val="Hyperlink"/>
            <w:noProof/>
          </w:rPr>
          <w:t>2</w:t>
        </w:r>
        <w:r w:rsidR="00D04EE6">
          <w:rPr>
            <w:rFonts w:asciiTheme="minorHAnsi" w:eastAsiaTheme="minorEastAsia" w:hAnsiTheme="minorHAnsi" w:cstheme="minorBidi"/>
            <w:noProof/>
            <w:sz w:val="22"/>
            <w:szCs w:val="22"/>
            <w:lang w:eastAsia="de-DE"/>
          </w:rPr>
          <w:tab/>
        </w:r>
        <w:r w:rsidR="00D04EE6" w:rsidRPr="008F520E">
          <w:rPr>
            <w:rStyle w:val="Hyperlink"/>
            <w:noProof/>
          </w:rPr>
          <w:t>Hinweise zu dieser Vorlage:</w:t>
        </w:r>
        <w:r w:rsidR="00D04EE6">
          <w:rPr>
            <w:noProof/>
            <w:webHidden/>
          </w:rPr>
          <w:tab/>
        </w:r>
        <w:r w:rsidR="00D04EE6">
          <w:rPr>
            <w:noProof/>
            <w:webHidden/>
          </w:rPr>
          <w:fldChar w:fldCharType="begin"/>
        </w:r>
        <w:r w:rsidR="00D04EE6">
          <w:rPr>
            <w:noProof/>
            <w:webHidden/>
          </w:rPr>
          <w:instrText xml:space="preserve"> PAGEREF _Toc198225824 \h </w:instrText>
        </w:r>
        <w:r w:rsidR="00D04EE6">
          <w:rPr>
            <w:noProof/>
            <w:webHidden/>
          </w:rPr>
        </w:r>
        <w:r w:rsidR="00D04EE6">
          <w:rPr>
            <w:noProof/>
            <w:webHidden/>
          </w:rPr>
          <w:fldChar w:fldCharType="separate"/>
        </w:r>
        <w:r w:rsidR="00D04EE6">
          <w:rPr>
            <w:noProof/>
            <w:webHidden/>
          </w:rPr>
          <w:t>3</w:t>
        </w:r>
        <w:r w:rsidR="00D04EE6">
          <w:rPr>
            <w:noProof/>
            <w:webHidden/>
          </w:rPr>
          <w:fldChar w:fldCharType="end"/>
        </w:r>
      </w:hyperlink>
    </w:p>
    <w:p w14:paraId="32FC83AB" w14:textId="3C46E37A" w:rsidR="00D04EE6" w:rsidRDefault="00000000">
      <w:pPr>
        <w:pStyle w:val="Verzeichnis1"/>
        <w:rPr>
          <w:rFonts w:asciiTheme="minorHAnsi" w:eastAsiaTheme="minorEastAsia" w:hAnsiTheme="minorHAnsi" w:cstheme="minorBidi"/>
          <w:noProof/>
          <w:sz w:val="22"/>
          <w:szCs w:val="22"/>
          <w:lang w:eastAsia="de-DE"/>
        </w:rPr>
      </w:pPr>
      <w:hyperlink w:anchor="_Toc198225825" w:history="1">
        <w:r w:rsidR="00D04EE6" w:rsidRPr="008F520E">
          <w:rPr>
            <w:rStyle w:val="Hyperlink"/>
            <w:noProof/>
          </w:rPr>
          <w:t>3</w:t>
        </w:r>
        <w:r w:rsidR="00D04EE6">
          <w:rPr>
            <w:rFonts w:asciiTheme="minorHAnsi" w:eastAsiaTheme="minorEastAsia" w:hAnsiTheme="minorHAnsi" w:cstheme="minorBidi"/>
            <w:noProof/>
            <w:sz w:val="22"/>
            <w:szCs w:val="22"/>
            <w:lang w:eastAsia="de-DE"/>
          </w:rPr>
          <w:tab/>
        </w:r>
        <w:r w:rsidR="00D04EE6" w:rsidRPr="008F520E">
          <w:rPr>
            <w:rStyle w:val="Hyperlink"/>
            <w:noProof/>
          </w:rPr>
          <w:t>Tastenkürzel</w:t>
        </w:r>
        <w:r w:rsidR="00D04EE6">
          <w:rPr>
            <w:noProof/>
            <w:webHidden/>
          </w:rPr>
          <w:tab/>
        </w:r>
        <w:r w:rsidR="00D04EE6">
          <w:rPr>
            <w:noProof/>
            <w:webHidden/>
          </w:rPr>
          <w:fldChar w:fldCharType="begin"/>
        </w:r>
        <w:r w:rsidR="00D04EE6">
          <w:rPr>
            <w:noProof/>
            <w:webHidden/>
          </w:rPr>
          <w:instrText xml:space="preserve"> PAGEREF _Toc198225825 \h </w:instrText>
        </w:r>
        <w:r w:rsidR="00D04EE6">
          <w:rPr>
            <w:noProof/>
            <w:webHidden/>
          </w:rPr>
        </w:r>
        <w:r w:rsidR="00D04EE6">
          <w:rPr>
            <w:noProof/>
            <w:webHidden/>
          </w:rPr>
          <w:fldChar w:fldCharType="separate"/>
        </w:r>
        <w:r w:rsidR="00D04EE6">
          <w:rPr>
            <w:noProof/>
            <w:webHidden/>
          </w:rPr>
          <w:t>3</w:t>
        </w:r>
        <w:r w:rsidR="00D04EE6">
          <w:rPr>
            <w:noProof/>
            <w:webHidden/>
          </w:rPr>
          <w:fldChar w:fldCharType="end"/>
        </w:r>
      </w:hyperlink>
    </w:p>
    <w:p w14:paraId="1C53F64A" w14:textId="5BDAF951" w:rsidR="00D04EE6" w:rsidRDefault="00000000">
      <w:pPr>
        <w:pStyle w:val="Verzeichnis1"/>
        <w:rPr>
          <w:rFonts w:asciiTheme="minorHAnsi" w:eastAsiaTheme="minorEastAsia" w:hAnsiTheme="minorHAnsi" w:cstheme="minorBidi"/>
          <w:noProof/>
          <w:sz w:val="22"/>
          <w:szCs w:val="22"/>
          <w:lang w:eastAsia="de-DE"/>
        </w:rPr>
      </w:pPr>
      <w:hyperlink w:anchor="_Toc198225826" w:history="1">
        <w:r w:rsidR="00D04EE6" w:rsidRPr="008F520E">
          <w:rPr>
            <w:rStyle w:val="Hyperlink"/>
            <w:noProof/>
          </w:rPr>
          <w:t>4</w:t>
        </w:r>
        <w:r w:rsidR="00D04EE6">
          <w:rPr>
            <w:rFonts w:asciiTheme="minorHAnsi" w:eastAsiaTheme="minorEastAsia" w:hAnsiTheme="minorHAnsi" w:cstheme="minorBidi"/>
            <w:noProof/>
            <w:sz w:val="22"/>
            <w:szCs w:val="22"/>
            <w:lang w:eastAsia="de-DE"/>
          </w:rPr>
          <w:tab/>
        </w:r>
        <w:r w:rsidR="00D04EE6" w:rsidRPr="008F520E">
          <w:rPr>
            <w:rStyle w:val="Hyperlink"/>
            <w:noProof/>
          </w:rPr>
          <w:t>Tabellenvorlagen</w:t>
        </w:r>
        <w:r w:rsidR="00D04EE6">
          <w:rPr>
            <w:noProof/>
            <w:webHidden/>
          </w:rPr>
          <w:tab/>
        </w:r>
        <w:r w:rsidR="00D04EE6">
          <w:rPr>
            <w:noProof/>
            <w:webHidden/>
          </w:rPr>
          <w:fldChar w:fldCharType="begin"/>
        </w:r>
        <w:r w:rsidR="00D04EE6">
          <w:rPr>
            <w:noProof/>
            <w:webHidden/>
          </w:rPr>
          <w:instrText xml:space="preserve"> PAGEREF _Toc198225826 \h </w:instrText>
        </w:r>
        <w:r w:rsidR="00D04EE6">
          <w:rPr>
            <w:noProof/>
            <w:webHidden/>
          </w:rPr>
        </w:r>
        <w:r w:rsidR="00D04EE6">
          <w:rPr>
            <w:noProof/>
            <w:webHidden/>
          </w:rPr>
          <w:fldChar w:fldCharType="separate"/>
        </w:r>
        <w:r w:rsidR="00D04EE6">
          <w:rPr>
            <w:noProof/>
            <w:webHidden/>
          </w:rPr>
          <w:t>4</w:t>
        </w:r>
        <w:r w:rsidR="00D04EE6">
          <w:rPr>
            <w:noProof/>
            <w:webHidden/>
          </w:rPr>
          <w:fldChar w:fldCharType="end"/>
        </w:r>
      </w:hyperlink>
    </w:p>
    <w:p w14:paraId="293A48AB" w14:textId="5C1C2D14" w:rsidR="007F5051" w:rsidRPr="006F74CB" w:rsidRDefault="0049356E" w:rsidP="00E81316">
      <w:r>
        <w:fldChar w:fldCharType="end"/>
      </w:r>
      <w:r w:rsidR="007F5051" w:rsidRPr="00BD5B02">
        <w:br w:type="page"/>
      </w:r>
    </w:p>
    <w:p w14:paraId="1B1DD6AA" w14:textId="7481243C" w:rsidR="00160CAC" w:rsidRDefault="00160CAC" w:rsidP="00160CAC">
      <w:pPr>
        <w:pStyle w:val="berschrift1"/>
      </w:pPr>
      <w:bookmarkStart w:id="1" w:name="_Toc198225823"/>
      <w:bookmarkEnd w:id="0"/>
      <w:r>
        <w:lastRenderedPageBreak/>
        <w:t>Überschrift Ebene 1</w:t>
      </w:r>
      <w:bookmarkEnd w:id="1"/>
    </w:p>
    <w:p w14:paraId="62C10586" w14:textId="765661E0" w:rsidR="00160CAC" w:rsidRDefault="00160CAC" w:rsidP="00160CAC">
      <w:pPr>
        <w:pStyle w:val="berschrift2"/>
      </w:pPr>
      <w:r>
        <w:t>Überschrift Ebene 2</w:t>
      </w:r>
    </w:p>
    <w:p w14:paraId="21FDC51A" w14:textId="305802CA" w:rsidR="00160CAC" w:rsidRDefault="00160CAC" w:rsidP="00160CAC">
      <w:pPr>
        <w:pStyle w:val="berschrift3"/>
      </w:pPr>
      <w:r>
        <w:t>Überschrift Ebene 3</w:t>
      </w:r>
    </w:p>
    <w:p w14:paraId="1F7F4951" w14:textId="4DA2493B" w:rsidR="00160CAC" w:rsidRDefault="00160CAC" w:rsidP="00160CAC">
      <w:pPr>
        <w:pStyle w:val="berschrift1"/>
      </w:pPr>
      <w:bookmarkStart w:id="2" w:name="_Toc198225824"/>
      <w:r>
        <w:t>Hinweise zu dieser Vorlage:</w:t>
      </w:r>
      <w:bookmarkEnd w:id="2"/>
    </w:p>
    <w:p w14:paraId="712C7E37" w14:textId="77777777" w:rsidR="00160CAC" w:rsidRDefault="00160CAC" w:rsidP="00160CAC">
      <w:r>
        <w:t xml:space="preserve">Formatvorlagen sorgen für ein einheitliches Aussehen über viele Dokumente hinweg. </w:t>
      </w:r>
    </w:p>
    <w:p w14:paraId="52F3035C" w14:textId="1C9C4393" w:rsidR="00160CAC" w:rsidRDefault="00160CAC" w:rsidP="00160CAC">
      <w:r>
        <w:t xml:space="preserve">Sie sollten die in dieser Vorlage gespeicherten und von uns entwickelten Formatvorlagen verwenden. Wie man mit Formatvorlagen arbeitet, entnehmen Sie bitte der Dokumentation „Anleitung zur Nutzung der Dokumentvorlagen“ auf der Seite: </w:t>
      </w:r>
      <w:hyperlink r:id="rId14" w:history="1">
        <w:r w:rsidRPr="00FE6995">
          <w:rPr>
            <w:rStyle w:val="Hyperlink"/>
          </w:rPr>
          <w:t>Vorlagen auf d</w:t>
        </w:r>
        <w:r w:rsidRPr="00FE6995">
          <w:rPr>
            <w:rStyle w:val="Hyperlink"/>
          </w:rPr>
          <w:t>e</w:t>
        </w:r>
        <w:r w:rsidRPr="00FE6995">
          <w:rPr>
            <w:rStyle w:val="Hyperlink"/>
          </w:rPr>
          <w:t>m LFB-BW</w:t>
        </w:r>
      </w:hyperlink>
      <w:r>
        <w:t>.</w:t>
      </w:r>
    </w:p>
    <w:p w14:paraId="676BB7B9" w14:textId="77777777" w:rsidR="00D04EE6" w:rsidRDefault="00D04EE6" w:rsidP="00D04EE6">
      <w:pPr>
        <w:pStyle w:val="berschrift1"/>
      </w:pPr>
      <w:bookmarkStart w:id="3" w:name="_Toc198225825"/>
      <w:r>
        <w:t>Tastenkürzel</w:t>
      </w:r>
      <w:bookmarkEnd w:id="3"/>
      <w:r>
        <w:t xml:space="preserve"> </w:t>
      </w:r>
    </w:p>
    <w:p w14:paraId="2A741E28" w14:textId="77777777" w:rsidR="00D04EE6" w:rsidRDefault="00D04EE6" w:rsidP="00D04EE6">
      <w:r>
        <w:t>Speziell für unsere Formatvorlagen gibt es die folgenden Tastenkürzel:</w:t>
      </w:r>
    </w:p>
    <w:p w14:paraId="43B5B83A" w14:textId="77777777" w:rsidR="00D04EE6" w:rsidRDefault="00D04EE6" w:rsidP="00D04EE6">
      <w:pPr>
        <w:tabs>
          <w:tab w:val="left" w:pos="2835"/>
        </w:tabs>
      </w:pPr>
      <w:r>
        <w:t>Tastenkombination</w:t>
      </w:r>
      <w:r>
        <w:tab/>
        <w:t>Formatvorlage</w:t>
      </w:r>
    </w:p>
    <w:p w14:paraId="2D695ECA" w14:textId="77777777" w:rsidR="00D04EE6" w:rsidRDefault="00D04EE6" w:rsidP="00D04EE6">
      <w:pPr>
        <w:tabs>
          <w:tab w:val="left" w:pos="2835"/>
        </w:tabs>
      </w:pPr>
      <w:r>
        <w:t>Alt + 0</w:t>
      </w:r>
      <w:r>
        <w:tab/>
        <w:t xml:space="preserve">Textkörper Zentriert </w:t>
      </w:r>
    </w:p>
    <w:p w14:paraId="3E663D6E" w14:textId="77777777" w:rsidR="00D04EE6" w:rsidRDefault="00D04EE6" w:rsidP="00D04EE6">
      <w:pPr>
        <w:tabs>
          <w:tab w:val="left" w:pos="2835"/>
        </w:tabs>
      </w:pPr>
      <w:r>
        <w:t>Alt + 1</w:t>
      </w:r>
      <w:r>
        <w:tab/>
        <w:t>Überschrift Ebene 1</w:t>
      </w:r>
    </w:p>
    <w:p w14:paraId="734F7AD3" w14:textId="77777777" w:rsidR="00D04EE6" w:rsidRDefault="00D04EE6" w:rsidP="00D04EE6">
      <w:pPr>
        <w:tabs>
          <w:tab w:val="left" w:pos="2835"/>
        </w:tabs>
      </w:pPr>
      <w:r>
        <w:t>Alt + 2</w:t>
      </w:r>
      <w:r>
        <w:tab/>
        <w:t>Überschrift Ebene 2</w:t>
      </w:r>
    </w:p>
    <w:p w14:paraId="4B27F700" w14:textId="77777777" w:rsidR="00D04EE6" w:rsidRDefault="00D04EE6" w:rsidP="00D04EE6">
      <w:pPr>
        <w:tabs>
          <w:tab w:val="left" w:pos="2835"/>
        </w:tabs>
      </w:pPr>
      <w:r>
        <w:t>Alt + 3</w:t>
      </w:r>
      <w:r>
        <w:tab/>
        <w:t>Überschrift Ebene 3</w:t>
      </w:r>
    </w:p>
    <w:p w14:paraId="573B88B3" w14:textId="77777777" w:rsidR="00D04EE6" w:rsidRDefault="00D04EE6" w:rsidP="00D04EE6">
      <w:pPr>
        <w:tabs>
          <w:tab w:val="left" w:pos="2835"/>
        </w:tabs>
      </w:pPr>
      <w:r>
        <w:t>Alt + 4</w:t>
      </w:r>
      <w:r>
        <w:tab/>
        <w:t xml:space="preserve">Checkboxen als Liste </w:t>
      </w:r>
    </w:p>
    <w:p w14:paraId="21F822BB" w14:textId="77777777" w:rsidR="00D04EE6" w:rsidRDefault="00D04EE6" w:rsidP="00D04EE6">
      <w:pPr>
        <w:tabs>
          <w:tab w:val="left" w:pos="2835"/>
        </w:tabs>
      </w:pPr>
      <w:r>
        <w:t>Alt + 5</w:t>
      </w:r>
      <w:r>
        <w:tab/>
        <w:t>Aufzählungszeichen Punkt</w:t>
      </w:r>
    </w:p>
    <w:p w14:paraId="47592265" w14:textId="77777777" w:rsidR="00D04EE6" w:rsidRDefault="00D04EE6" w:rsidP="00D04EE6">
      <w:pPr>
        <w:tabs>
          <w:tab w:val="left" w:pos="2835"/>
        </w:tabs>
      </w:pPr>
      <w:r>
        <w:t>Alt + 6</w:t>
      </w:r>
      <w:r>
        <w:tab/>
        <w:t xml:space="preserve">Nummerierung </w:t>
      </w:r>
      <w:proofErr w:type="spellStart"/>
      <w:r>
        <w:t>abc</w:t>
      </w:r>
      <w:proofErr w:type="spellEnd"/>
    </w:p>
    <w:p w14:paraId="41895AF4" w14:textId="77777777" w:rsidR="00D04EE6" w:rsidRDefault="00D04EE6" w:rsidP="00D04EE6">
      <w:pPr>
        <w:tabs>
          <w:tab w:val="left" w:pos="2835"/>
        </w:tabs>
      </w:pPr>
      <w:r>
        <w:t>Alt + 7</w:t>
      </w:r>
      <w:r>
        <w:tab/>
        <w:t xml:space="preserve">Nummerierung 123 </w:t>
      </w:r>
    </w:p>
    <w:p w14:paraId="4D730973" w14:textId="77777777" w:rsidR="00D04EE6" w:rsidRDefault="00D04EE6" w:rsidP="00D04EE6">
      <w:pPr>
        <w:tabs>
          <w:tab w:val="left" w:pos="2835"/>
        </w:tabs>
      </w:pPr>
      <w:r>
        <w:t>Alt + 8</w:t>
      </w:r>
      <w:r>
        <w:tab/>
        <w:t>Quelltext</w:t>
      </w:r>
    </w:p>
    <w:p w14:paraId="513E4D34" w14:textId="77777777" w:rsidR="00D04EE6" w:rsidRDefault="00D04EE6" w:rsidP="00D04EE6">
      <w:pPr>
        <w:tabs>
          <w:tab w:val="left" w:pos="2835"/>
        </w:tabs>
      </w:pPr>
      <w:r>
        <w:t>Alt + 9</w:t>
      </w:r>
      <w:r>
        <w:tab/>
        <w:t>Textkörper mit Zeilennummer</w:t>
      </w:r>
    </w:p>
    <w:p w14:paraId="5E24A838" w14:textId="77777777" w:rsidR="00D04EE6" w:rsidRDefault="00D04EE6" w:rsidP="00D04EE6">
      <w:pPr>
        <w:tabs>
          <w:tab w:val="left" w:pos="2835"/>
        </w:tabs>
      </w:pPr>
      <w:r>
        <w:t xml:space="preserve">Alt + Strg + </w:t>
      </w:r>
      <w:proofErr w:type="spellStart"/>
      <w:r>
        <w:t>Umschalt</w:t>
      </w:r>
      <w:proofErr w:type="spellEnd"/>
      <w:r>
        <w:t xml:space="preserve"> + S </w:t>
      </w:r>
      <w:r>
        <w:tab/>
        <w:t>Formatvorlagenübersicht einblenden</w:t>
      </w:r>
    </w:p>
    <w:p w14:paraId="3F564E80" w14:textId="77777777" w:rsidR="00D04EE6" w:rsidRDefault="00D04EE6" w:rsidP="00D04EE6">
      <w:pPr>
        <w:tabs>
          <w:tab w:val="left" w:pos="2835"/>
        </w:tabs>
      </w:pPr>
      <w:r>
        <w:t xml:space="preserve">Strg + </w:t>
      </w:r>
      <w:proofErr w:type="spellStart"/>
      <w:r>
        <w:t>Umschalt</w:t>
      </w:r>
      <w:proofErr w:type="spellEnd"/>
      <w:r>
        <w:t xml:space="preserve"> + N</w:t>
      </w:r>
      <w:r>
        <w:tab/>
        <w:t>Standard</w:t>
      </w:r>
    </w:p>
    <w:p w14:paraId="6D0E5C63" w14:textId="77777777" w:rsidR="00D04EE6" w:rsidRDefault="00D04EE6" w:rsidP="00D04EE6">
      <w:pPr>
        <w:tabs>
          <w:tab w:val="left" w:pos="2835"/>
        </w:tabs>
      </w:pPr>
      <w:r>
        <w:t xml:space="preserve">Strg + </w:t>
      </w:r>
      <w:proofErr w:type="spellStart"/>
      <w:r>
        <w:t>Umschalt</w:t>
      </w:r>
      <w:proofErr w:type="spellEnd"/>
      <w:r>
        <w:t xml:space="preserve"> + K</w:t>
      </w:r>
      <w:r>
        <w:tab/>
        <w:t>Betont fett</w:t>
      </w:r>
    </w:p>
    <w:p w14:paraId="5AFB44A3" w14:textId="77777777" w:rsidR="00D04EE6" w:rsidRPr="00751F2A" w:rsidRDefault="00D04EE6" w:rsidP="00D04EE6">
      <w:pPr>
        <w:tabs>
          <w:tab w:val="left" w:pos="2835"/>
        </w:tabs>
      </w:pPr>
      <w:r>
        <w:t xml:space="preserve">Strg + </w:t>
      </w:r>
      <w:proofErr w:type="spellStart"/>
      <w:r>
        <w:t>Umschalt</w:t>
      </w:r>
      <w:proofErr w:type="spellEnd"/>
      <w:r>
        <w:t xml:space="preserve"> + F</w:t>
      </w:r>
      <w:r>
        <w:tab/>
        <w:t>Betont kursiv</w:t>
      </w:r>
    </w:p>
    <w:p w14:paraId="4FD4B22B" w14:textId="61026F67" w:rsidR="00160CAC" w:rsidRDefault="00160CAC" w:rsidP="00160CAC">
      <w:pPr>
        <w:pStyle w:val="berschrift1"/>
      </w:pPr>
      <w:bookmarkStart w:id="4" w:name="_Toc198225826"/>
      <w:r>
        <w:lastRenderedPageBreak/>
        <w:t>Tabellenvorlagen</w:t>
      </w:r>
      <w:bookmarkEnd w:id="4"/>
    </w:p>
    <w:p w14:paraId="2DC3FBFB" w14:textId="12608B09" w:rsidR="00160CAC" w:rsidRDefault="00160CAC" w:rsidP="00160CAC">
      <w:r>
        <w:t>Es sollen einheitliche Tabellen verwendet werden. Dazu bieten wir Ihnen die vorformatierten Schnelltabellen. Fügen Sie die Schnelltabelle ein und ergänzen oder reduzieren Sie die Zeilen und Spalten nach Ihrer Notwendigkeit.</w:t>
      </w:r>
    </w:p>
    <w:p w14:paraId="52A69649" w14:textId="1F071637" w:rsidR="00160CAC" w:rsidRDefault="00160CAC" w:rsidP="00160CAC">
      <w:r>
        <w:t>Diese finden Sie in der Vorlage über: Einfügen – Tabelle – Schnelltabellen – unte</w:t>
      </w:r>
      <w:r w:rsidR="00A141B9">
        <w:t>r</w:t>
      </w:r>
      <w:r>
        <w:t xml:space="preserve"> Kategorie _ZSL.</w:t>
      </w:r>
    </w:p>
    <w:p w14:paraId="5BE06102" w14:textId="71EC60AB" w:rsidR="00160CAC" w:rsidRDefault="00160CAC" w:rsidP="005413C1">
      <w:pPr>
        <w:pStyle w:val="AufzhlungszeichenPunkt"/>
      </w:pPr>
      <w:r>
        <w:t>Verschachteln Sie keine Tabellen (keine Tabelle in der Tabelle).</w:t>
      </w:r>
    </w:p>
    <w:p w14:paraId="49F6788C" w14:textId="1CC2950A" w:rsidR="00160CAC" w:rsidRDefault="00160CAC" w:rsidP="00160CAC">
      <w:pPr>
        <w:pStyle w:val="AufzhlungszeichenPunkt"/>
      </w:pPr>
      <w:r>
        <w:t>Verbundene Zellen erschweren bei der Nutzung eines Screenreaders die Orientierung in einer Tabelle. Daher sollte das Verbinden von Zellen vermieden werden.</w:t>
      </w:r>
    </w:p>
    <w:p w14:paraId="099A3458" w14:textId="057DBB41" w:rsidR="00160CAC" w:rsidRPr="00160CAC" w:rsidRDefault="00160CAC" w:rsidP="00160CAC">
      <w:pPr>
        <w:pStyle w:val="AufzhlungszeichenPunkt"/>
      </w:pPr>
      <w:r>
        <w:t>Seitenumbrüche dürfen nicht in Tabellenzeilen liegen.</w:t>
      </w:r>
    </w:p>
    <w:p w14:paraId="3CD5C906" w14:textId="16D23277" w:rsidR="00585D68" w:rsidRPr="00585D68" w:rsidRDefault="00A15621" w:rsidP="00E67699">
      <w:r>
        <w:t>Hinweis: die Farbgebung der Tabelle ist nicht in der Formatvorlage gespeichert, aber in den Schnelltabellen.</w:t>
      </w:r>
    </w:p>
    <w:sectPr w:rsidR="00585D68" w:rsidRPr="00585D68" w:rsidSect="00454F3D">
      <w:headerReference w:type="default" r:id="rId15"/>
      <w:footerReference w:type="default" r:id="rId16"/>
      <w:type w:val="continuous"/>
      <w:pgSz w:w="11906" w:h="16838" w:code="9"/>
      <w:pgMar w:top="1486" w:right="1117" w:bottom="1117" w:left="1134" w:header="737" w:footer="374" w:gutter="0"/>
      <w:lnNumType w:countBy="1" w:restart="newSection"/>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9">
      <wne:macro wne:macroName="NORMAL.HANDLING.GROßKLEINÄNDERNF10"/>
    </wne:keymap>
    <wne:keymap wne:kcmPrimary="02BC" wne:kcmSecondary="0030">
      <wne:macro wne:macroName="NORMAL.EINFUEGEN.ISTNICHT"/>
    </wne:keymap>
    <wne:keymap wne:kcmPrimary="02BC" wne:kcmSecondary="0041">
      <wne:macro wne:macroName="NORMAL.DIALOG.DIALOGTASTATURANPASSEN"/>
    </wne:keymap>
    <wne:keymap wne:kcmPrimary="02BC" wne:kcmSecondary="0044">
      <wne:macro wne:macroName="NORMAL.EINSTELL.DEUTSCHESWORT"/>
    </wne:keymap>
    <wne:keymap wne:kcmPrimary="02BC" wne:kcmSecondary="0045">
      <wne:macro wne:macroName="NORMAL.EINSTELL.ENGLISCHESWORT"/>
    </wne:keymap>
    <wne:keymap wne:kcmPrimary="02BC" wne:kcmSecondary="0049">
      <wne:macro wne:macroName="NORMAL.DIALOG.DIALOGBENUTZERINFO"/>
    </wne:keymap>
    <wne:keymap wne:kcmPrimary="02BC" wne:kcmSecondary="004C">
      <wne:macro wne:macroName="NORMAL.EINFUEGEN.LAMBDA"/>
    </wne:keymap>
    <wne:keymap wne:kcmPrimary="02BC" wne:kcmSecondary="004E">
      <wne:macro wne:macroName="NORMAL.EINFUEGEN.EINFÜGEN_NURTEXT"/>
    </wne:keymap>
    <wne:keymap wne:kcmPrimary="02BC" wne:kcmSecondary="004F">
      <wne:macro wne:macroName="NORMAL.EINFUEGEN.DURCHMESSER"/>
    </wne:keymap>
    <wne:keymap wne:kcmPrimary="02BC" wne:kcmSecondary="0050">
      <wne:macro wne:macroName="NORMAL.EINFUEGEN.PI"/>
    </wne:keymap>
    <wne:keymap wne:kcmPrimary="02BC" wne:kcmSecondary="0052">
      <wne:macro wne:macroName="NORMAL.EINFUEGEN.EINFÜGENREINERTEXT"/>
    </wne:keymap>
    <wne:keymap wne:kcmPrimary="02BC" wne:kcmSecondary="0054">
      <wne:macro wne:macroName="NORMAL.EINFUEGEN.TELEFON"/>
    </wne:keymap>
    <wne:keymap wne:kcmPrimary="02BC" wne:kcmSecondary="005A">
      <wne:macro wne:macroName="NORMAL.EINFUEGEN.PFEIL1"/>
    </wne:keymap>
    <wne:keymap wne:kcmPrimary="02BC" wne:kcmSecondary="00DE">
      <wne:macro wne:macroName="NORMAL.DIALOG.DIALOGABSATZ"/>
    </wne:keymap>
    <wne:keymap wne:kcmPrimary="02BC" wne:kcmSecondary="00E2">
      <wne:macro wne:macroName="NORMAL.EINFUEGEN.DOPPELPFEIL"/>
    </wne:keymap>
    <wne:keymap wne:kcmPrimary="02BE" wne:kcmSecondary="0044">
      <wne:macro wne:macroName="NORMAL.HANDLING.DATEINAMENAUSFUßZEILEENTFERNEN"/>
    </wne:keymap>
    <wne:keymap wne:kcmPrimary="02BE" wne:kcmSecondary="0046">
      <wne:macro wne:macroName="NORMAL.HANDLING.FUSSZEILELÖSCHEN"/>
    </wne:keymap>
    <wne:keymap wne:kcmPrimary="02BE" wne:kcmSecondary="004A">
      <wne:macro wne:macroName="NORMAL.HANDLING.SCHLIEßENJA"/>
    </wne:keymap>
    <wne:keymap wne:kcmPrimary="02BE" wne:kcmSecondary="004C">
      <wne:macro wne:macroName="NORMAL.EINSTELL.LINEALVERTIKALAUSBLENDEN"/>
    </wne:keymap>
    <wne:keymap wne:kcmPrimary="02BE" wne:kcmSecondary="004E">
      <wne:macro wne:macroName="NORMAL.EINSTELL.NORMALANSICHT"/>
    </wne:keymap>
    <wne:keymap wne:kcmPrimary="02BE" wne:kcmSecondary="004F">
      <wne:macro wne:macroName="NORMAL.HANDLING.SCHLIEßEN_OHNESPEICHERN"/>
    </wne:keymap>
    <wne:keymap wne:kcmPrimary="02BE" wne:kcmSecondary="0052">
      <wne:macro wne:macroName="NORMAL.EINFUEGEN.RAHMENFÜRABSATZ"/>
    </wne:keymap>
    <wne:keymap wne:kcmPrimary="02BE" wne:kcmSecondary="0056">
      <wne:macro wne:macroName="NORMAL.HANDLING.BILDLAUFLEISTEUNTENAUSEIN"/>
    </wne:keymap>
    <wne:keymap wne:kcmPrimary="02BE" wne:kcmSecondary="00BB">
      <wne:macro wne:macroName="NORMAL.HANDLING.ABSCHNITTSWECHESEL_EINFÜGEN"/>
    </wne:keymap>
    <wne:keymap wne:kcmPrimary="02BE" wne:kcmSecondary="00BC">
      <wne:macro wne:macroName="NORMAL.HANDLING.BISDAHINSPRINGEN"/>
    </wne:keymap>
    <wne:keymap wne:kcmPrimary="02BE" wne:kcmSecondary="00BD">
      <wne:macro wne:macroName="NORMAL.EINFUEGEN.DATUMHEUTEISTEINFÜGEN"/>
    </wne:keymap>
    <wne:keymap wne:kcmPrimary="02BE" wne:kcmSecondary="00BE">
      <wne:macro wne:macroName="NORMAL.HANDLING.BISDAHINSETZEN"/>
    </wne:keymap>
    <wne:keymap wne:kcmPrimary="02BE" wne:kcmSecondary="00C0">
      <wne:macro wne:macroName="NORMAL.EINFUEGEN.DATUMTEXT"/>
    </wne:keymap>
    <wne:keymap wne:kcmPrimary="02DE">
      <wne:macro wne:macroName="NORMAL.HANDLING.BUCHSTABENVERTAUSCHEN1"/>
    </wne:keymap>
    <wne:keymap wne:kcmPrimary="0346">
      <wne:acd wne:acdName="acd13"/>
    </wne:keymap>
    <wne:keymap wne:kcmPrimary="034B">
      <wne:acd wne:acdName="acd11"/>
    </wne:keymap>
    <wne:keymap wne:kcmPrimary="0430">
      <wne:acd wne:acdName="acd3"/>
    </wne:keymap>
    <wne:keymap wne:kcmPrimary="0431">
      <wne:acd wne:acdName="acd1"/>
    </wne:keymap>
    <wne:keymap wne:kcmPrimary="0432">
      <wne:acd wne:acdName="acd0"/>
    </wne:keymap>
    <wne:keymap wne:kcmPrimary="0433">
      <wne:acd wne:acdName="acd4"/>
    </wne:keymap>
    <wne:keymap wne:kcmPrimary="0434">
      <wne:acd wne:acdName="acd9"/>
    </wne:keymap>
    <wne:keymap wne:kcmPrimary="0435">
      <wne:acd wne:acdName="acd15"/>
    </wne:keymap>
    <wne:keymap wne:kcmPrimary="0436">
      <wne:acd wne:acdName="acd8"/>
    </wne:keymap>
    <wne:keymap wne:kcmPrimary="0437">
      <wne:acd wne:acdName="acd12"/>
    </wne:keymap>
    <wne:keymap wne:kcmPrimary="0438">
      <wne:acd wne:acdName="acd14"/>
    </wne:keymap>
    <wne:keymap wne:kcmPrimary="0439">
      <wne:acd wne:acdName="acd7"/>
    </wne:keymap>
    <wne:keymap wne:kcmPrimary="04DB">
      <wne:acd wne:acdName="acd10"/>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s>
  <wne:acds>
    <wne:acd wne:argValue="AQAAAAIA" wne:acdName="acd0" wne:fciIndexBasedOn="0065"/>
    <wne:acd wne:argValue="AQAAAAEA" wne:acdName="acd1" wne:fciIndexBasedOn="0065"/>
    <wne:acd wne:acdName="acd2" wne:fciIndexBasedOn="0065"/>
    <wne:acd wne:argValue="AgBUAGUAeAB0AGsA9gByAHAAZQByACAAegBlAG4AdAByAGkAZQByAHQA" wne:acdName="acd3" wne:fciIndexBasedOn="0065"/>
    <wne:acd wne:argValue="AQAAAAMA" wne:acdName="acd4" wne:fciIndexBasedOn="0065"/>
    <wne:acd wne:acdName="acd5" wne:fciIndexBasedOn="0065"/>
    <wne:acd wne:acdName="acd6" wne:fciIndexBasedOn="0065"/>
    <wne:acd wne:argValue="AgBUAGUAeAB0AGsA9gByAHAAZQByACAAbQBpAHQAIABaAGUAaQBsAGUAbgB1AG0AbQBlAHIAbgA=" wne:acdName="acd7" wne:fciIndexBasedOn="0065"/>
    <wne:acd wne:argValue="AgBOAHUAbQBtAGUAcgBpAGUAcgB1AG4AZwAgAGEAYgBjAA==" wne:acdName="acd8" wne:fciIndexBasedOn="0065"/>
    <wne:acd wne:argValue="AgBDAGgAZQBjAGsAYgBvAHgAZQBuACAAYQBsAHMAIABMAGkAcwB0AGUA" wne:acdName="acd9" wne:fciIndexBasedOn="0065"/>
    <wne:acd wne:argValue="AgBBAHUAZgBnAGEAYgBlAG4AcwB0AGUAbABsAHUAbgBnACAAaADkAG4AZwBlAG4AZAA=" wne:acdName="acd10" wne:fciIndexBasedOn="0065"/>
    <wne:acd wne:argValue="AgBCAGUAdABvAG4AdAAgAEsAdQByAHMAaQB2AA==" wne:acdName="acd11" wne:fciIndexBasedOn="0065"/>
    <wne:acd wne:argValue="AgBOAHUAbQBtAGUAcgBpAGUAcgB0AGUAIABMAGkAcwB0AGUAIAAxADIAMwA=" wne:acdName="acd12" wne:fciIndexBasedOn="0065"/>
    <wne:acd wne:argValue="AgBGAGUAdAB0ADsAVwBvAHIAdABfAEYAZQB0AHQA" wne:acdName="acd13" wne:fciIndexBasedOn="0065"/>
    <wne:acd wne:argValue="AgBRAHUAZQBsAGwAdABlAHgAdAA=" wne:acdName="acd14" wne:fciIndexBasedOn="0065"/>
    <wne:acd wne:argValue="AgBBAHUAZgB6AOQAaABsAHUAbgBnAHMAegBlAGkAYwBoAGUAbgAgAFAAdQBuAGsAdAA=" wne:acdName="acd1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71490" w14:textId="77777777" w:rsidR="00CA60FD" w:rsidRDefault="00CA60FD" w:rsidP="00263F44">
      <w:r>
        <w:separator/>
      </w:r>
    </w:p>
  </w:endnote>
  <w:endnote w:type="continuationSeparator" w:id="0">
    <w:p w14:paraId="1FA0B45C" w14:textId="77777777" w:rsidR="00CA60FD" w:rsidRDefault="00CA60FD"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MV Boli"/>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udea">
    <w:altName w:val="Calibri"/>
    <w:panose1 w:val="02000000000000000000"/>
    <w:charset w:val="00"/>
    <w:family w:val="auto"/>
    <w:pitch w:val="variable"/>
    <w:sig w:usb0="800000AF" w:usb1="4000206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3CADE" w14:textId="459E8F30" w:rsidR="00EC3925" w:rsidRPr="00120371" w:rsidRDefault="00EC3925" w:rsidP="00AA40A3">
    <w:pPr>
      <w:pStyle w:val="Fuzeile"/>
    </w:pPr>
    <w:r w:rsidRPr="00120371">
      <w:t xml:space="preserve">Stand: </w:t>
    </w:r>
    <w:fldSimple w:instr=" DATE   \* MERGEFORMAT ">
      <w:r w:rsidR="009442D7">
        <w:rPr>
          <w:noProof/>
        </w:rPr>
        <w:t>29.01.2026</w:t>
      </w:r>
    </w:fldSimple>
    <w:r w:rsidRPr="00120371">
      <w:tab/>
    </w:r>
    <w:r w:rsidRPr="00120371">
      <w:tab/>
    </w:r>
    <w:r w:rsidRPr="00120371">
      <w:fldChar w:fldCharType="begin"/>
    </w:r>
    <w:r w:rsidRPr="00120371">
      <w:instrText xml:space="preserve"> PAGE   \* MERGEFORMAT </w:instrText>
    </w:r>
    <w:r w:rsidRPr="00120371">
      <w:fldChar w:fldCharType="separate"/>
    </w:r>
    <w:r w:rsidR="004D069D" w:rsidRPr="00BD5B02">
      <w:t>16</w:t>
    </w:r>
    <w:r w:rsidRPr="00120371">
      <w:fldChar w:fldCharType="end"/>
    </w:r>
    <w:r w:rsidRPr="00120371">
      <w:t xml:space="preserve"> von </w:t>
    </w:r>
    <w:r w:rsidRPr="00120371">
      <w:fldChar w:fldCharType="begin"/>
    </w:r>
    <w:r w:rsidRPr="00120371">
      <w:instrText xml:space="preserve"> NUMPAGES  \# "0"  \* MERGEFORMAT </w:instrText>
    </w:r>
    <w:r w:rsidRPr="00120371">
      <w:fldChar w:fldCharType="separate"/>
    </w:r>
    <w:r w:rsidR="004D069D" w:rsidRPr="00BD5B02">
      <w:t>19</w:t>
    </w:r>
    <w:r w:rsidRPr="0012037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9CD36" w14:textId="512AFD61" w:rsidR="008A07D8" w:rsidRPr="00120371" w:rsidRDefault="008A07D8" w:rsidP="004159D5">
    <w:pPr>
      <w:pStyle w:val="Fuzeile"/>
      <w:ind w:left="0" w:right="0"/>
    </w:pPr>
    <w:r w:rsidRPr="00120371">
      <w:t xml:space="preserve">Stand: </w:t>
    </w:r>
    <w:fldSimple w:instr=" DATE   \* MERGEFORMAT ">
      <w:r w:rsidR="009442D7">
        <w:rPr>
          <w:noProof/>
        </w:rPr>
        <w:t>29.01.2026</w:t>
      </w:r>
    </w:fldSimple>
    <w:r w:rsidRPr="00120371">
      <w:tab/>
    </w:r>
    <w:r w:rsidR="00E11B00">
      <w:t>Bildungsserver Baden-Württemberg (BSBW)</w:t>
    </w:r>
    <w:r w:rsidRPr="00120371">
      <w:tab/>
    </w:r>
    <w:r w:rsidRPr="00120371">
      <w:fldChar w:fldCharType="begin"/>
    </w:r>
    <w:r w:rsidRPr="00120371">
      <w:instrText xml:space="preserve"> PAGE   \* MERGEFORMAT </w:instrText>
    </w:r>
    <w:r w:rsidRPr="00120371">
      <w:fldChar w:fldCharType="separate"/>
    </w:r>
    <w:r w:rsidRPr="00BD5B02">
      <w:t>16</w:t>
    </w:r>
    <w:r w:rsidRPr="00120371">
      <w:fldChar w:fldCharType="end"/>
    </w:r>
    <w:r w:rsidRPr="00120371">
      <w:t xml:space="preserve"> von </w:t>
    </w:r>
    <w:r w:rsidRPr="00120371">
      <w:fldChar w:fldCharType="begin"/>
    </w:r>
    <w:r w:rsidRPr="00120371">
      <w:instrText xml:space="preserve"> NUMPAGES  \# "0"  \* MERGEFORMAT </w:instrText>
    </w:r>
    <w:r w:rsidRPr="00120371">
      <w:fldChar w:fldCharType="separate"/>
    </w:r>
    <w:r w:rsidRPr="00BD5B02">
      <w:t>19</w:t>
    </w:r>
    <w:r w:rsidRPr="0012037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4EABC" w14:textId="77777777" w:rsidR="00CA60FD" w:rsidRDefault="00CA60FD" w:rsidP="00263F44">
      <w:r>
        <w:separator/>
      </w:r>
    </w:p>
  </w:footnote>
  <w:footnote w:type="continuationSeparator" w:id="0">
    <w:p w14:paraId="234AA785" w14:textId="77777777" w:rsidR="00CA60FD" w:rsidRDefault="00CA60FD" w:rsidP="00263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5821F" w14:textId="3A317F03" w:rsidR="00EC3925" w:rsidRDefault="007B5328" w:rsidP="00AB7E3F">
    <w:pPr>
      <w:pStyle w:val="Kopfzeile"/>
    </w:pPr>
    <w:r w:rsidRPr="00BD5B02">
      <w:rPr>
        <w:noProof/>
      </w:rPr>
      <mc:AlternateContent>
        <mc:Choice Requires="wps">
          <w:drawing>
            <wp:anchor distT="0" distB="0" distL="114300" distR="114300" simplePos="0" relativeHeight="251663360" behindDoc="1" locked="0" layoutInCell="1" allowOverlap="1" wp14:anchorId="50B7CF8C" wp14:editId="44EF736D">
              <wp:simplePos x="0" y="0"/>
              <wp:positionH relativeFrom="page">
                <wp:align>left</wp:align>
              </wp:positionH>
              <wp:positionV relativeFrom="paragraph">
                <wp:posOffset>-267335</wp:posOffset>
              </wp:positionV>
              <wp:extent cx="7560000" cy="828000"/>
              <wp:effectExtent l="0" t="0" r="3175" b="0"/>
              <wp:wrapNone/>
              <wp:docPr id="3"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828000"/>
                      </a:xfrm>
                      <a:prstGeom prst="rect">
                        <a:avLst/>
                      </a:prstGeom>
                      <a:solidFill>
                        <a:srgbClr val="F8EE0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97F3BA" id="Rectangle 2" o:spid="_x0000_s1026" alt="&quot;&quot;" style="position:absolute;margin-left:0;margin-top:-21.05pt;width:595.3pt;height:65.2pt;z-index:-2516531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" fillcolor="#f8ee07" stroked="f" strokeweight="2pt">
              <w10:wrap anchorx="page"/>
            </v:rect>
          </w:pict>
        </mc:Fallback>
      </mc:AlternateContent>
    </w:r>
    <w:r w:rsidR="009F388C" w:rsidRPr="00BD5B02">
      <w:rPr>
        <w:noProof/>
      </w:rPr>
      <w:drawing>
        <wp:inline distT="0" distB="0" distL="0" distR="0" wp14:anchorId="4994CB1C" wp14:editId="7AED165B">
          <wp:extent cx="1630800" cy="352800"/>
          <wp:effectExtent l="0" t="0" r="7620" b="9525"/>
          <wp:docPr id="8" name="Grafik 8" descr="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fik 38" descr="Grafik"/>
                  <pic:cNvPicPr/>
                </pic:nvPicPr>
                <pic:blipFill>
                  <a:blip r:embed="rId1">
                    <a:extLst>
                      <a:ext uri="{28A0092B-C50C-407E-A947-70E740481C1C}">
                        <a14:useLocalDpi xmlns:a14="http://schemas.microsoft.com/office/drawing/2010/main" val="0"/>
                      </a:ext>
                    </a:extLst>
                  </a:blip>
                  <a:stretch>
                    <a:fillRect/>
                  </a:stretch>
                </pic:blipFill>
                <pic:spPr>
                  <a:xfrm>
                    <a:off x="0" y="0"/>
                    <a:ext cx="1630800" cy="352800"/>
                  </a:xfrm>
                  <a:prstGeom prst="rect">
                    <a:avLst/>
                  </a:prstGeom>
                </pic:spPr>
              </pic:pic>
            </a:graphicData>
          </a:graphic>
        </wp:inline>
      </w:drawing>
    </w:r>
    <w:r w:rsidR="00EC3925">
      <w:tab/>
      <w:t>Fachportal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8E7C5" w14:textId="352089C9" w:rsidR="00EC3925" w:rsidRPr="00CD2A0D" w:rsidRDefault="00F34F00" w:rsidP="00AB7E3F">
    <w:pPr>
      <w:pStyle w:val="KopfzeileTitelblatt"/>
    </w:pPr>
    <w:r>
      <mc:AlternateContent>
        <mc:Choice Requires="wps">
          <w:drawing>
            <wp:anchor distT="0" distB="0" distL="114300" distR="114300" simplePos="0" relativeHeight="251661312" behindDoc="1" locked="0" layoutInCell="1" allowOverlap="1" wp14:anchorId="3F09CD29" wp14:editId="314BD321">
              <wp:simplePos x="0" y="0"/>
              <wp:positionH relativeFrom="page">
                <wp:align>left</wp:align>
              </wp:positionH>
              <wp:positionV relativeFrom="paragraph">
                <wp:posOffset>-457835</wp:posOffset>
              </wp:positionV>
              <wp:extent cx="7560000" cy="2599200"/>
              <wp:effectExtent l="0" t="0" r="3175" b="0"/>
              <wp:wrapNone/>
              <wp:docPr id="766381864"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599200"/>
                      </a:xfrm>
                      <a:prstGeom prst="rect">
                        <a:avLst/>
                      </a:prstGeom>
                      <a:solidFill>
                        <a:srgbClr val="FFFC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76E7A1" id="Rectangle 2" o:spid="_x0000_s1026" alt="&quot;&quot;" style="position:absolute;margin-left:0;margin-top:-36.05pt;width:595.3pt;height:204.65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" fillcolor="#fffc00" stroked="f" strokeweight="2pt">
              <w10:wrap anchorx="page"/>
            </v:rect>
          </w:pict>
        </mc:Fallback>
      </mc:AlternateContent>
    </w:r>
    <w:r w:rsidR="009F388C">
      <w:drawing>
        <wp:inline distT="0" distB="0" distL="0" distR="0" wp14:anchorId="1443B43B" wp14:editId="7320B317">
          <wp:extent cx="2181600" cy="471600"/>
          <wp:effectExtent l="0" t="0" r="0" b="5080"/>
          <wp:docPr id="9" name="Grafik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fik 3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81600" cy="4716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38BF8" w14:textId="77777777" w:rsidR="008A07D8" w:rsidRDefault="008A07D8" w:rsidP="004159D5">
    <w:pPr>
      <w:pStyle w:val="Kopfzeile"/>
    </w:pPr>
    <w:r w:rsidRPr="00BD5B02">
      <w:rPr>
        <w:noProof/>
      </w:rPr>
      <w:drawing>
        <wp:inline distT="0" distB="0" distL="0" distR="0" wp14:anchorId="05DD86FC" wp14:editId="688CA18D">
          <wp:extent cx="1094400" cy="237600"/>
          <wp:effectExtent l="0" t="0" r="0" b="0"/>
          <wp:docPr id="13" name="Grafik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94400" cy="237600"/>
                  </a:xfrm>
                  <a:prstGeom prst="rect">
                    <a:avLst/>
                  </a:prstGeom>
                </pic:spPr>
              </pic:pic>
            </a:graphicData>
          </a:graphic>
        </wp:inline>
      </w:drawing>
    </w:r>
    <w:r>
      <w:tab/>
    </w:r>
    <w:r>
      <w:tab/>
      <w:t>Fach | Klassenstufe | Thema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710AA"/>
    <w:multiLevelType w:val="hybridMultilevel"/>
    <w:tmpl w:val="EECA4382"/>
    <w:lvl w:ilvl="0" w:tplc="98DA8392">
      <w:start w:val="1"/>
      <w:numFmt w:val="bullet"/>
      <w:pStyle w:val="AufzhlungszeichenPunkt"/>
      <w:lvlText w:val=""/>
      <w:lvlJc w:val="left"/>
      <w:pPr>
        <w:ind w:left="720" w:hanging="360"/>
      </w:pPr>
      <w:rPr>
        <w:rFonts w:ascii="Symbol" w:hAnsi="Symbol" w:hint="default"/>
        <w:b w:val="0"/>
        <w:i w:val="0"/>
        <w:caps w:val="0"/>
        <w:strike w:val="0"/>
        <w:dstrike w:val="0"/>
        <w:vanish w:val="0"/>
        <w:color w:val="7A7575"/>
        <w:sz w:val="24"/>
        <w:vertAlign w:val="base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233B63"/>
    <w:multiLevelType w:val="hybridMultilevel"/>
    <w:tmpl w:val="A4305EBC"/>
    <w:lvl w:ilvl="0" w:tplc="7D92C832">
      <w:start w:val="1"/>
      <w:numFmt w:val="decimal"/>
      <w:pStyle w:val="NummerierteListe123"/>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2CCE095E"/>
    <w:multiLevelType w:val="hybridMultilevel"/>
    <w:tmpl w:val="1504882A"/>
    <w:lvl w:ilvl="0" w:tplc="2B082CB6">
      <w:start w:val="1"/>
      <w:numFmt w:val="lowerLetter"/>
      <w:pStyle w:val="Nummerierungabc"/>
      <w:lvlText w:val="%1)"/>
      <w:lvlJc w:val="left"/>
      <w:pPr>
        <w:ind w:left="720" w:hanging="360"/>
      </w:pPr>
      <w:rPr>
        <w:rFonts w:hint="default"/>
        <w:color w:val="544F4F"/>
      </w:rPr>
    </w:lvl>
    <w:lvl w:ilvl="1" w:tplc="27B49438">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5FE194A"/>
    <w:multiLevelType w:val="multilevel"/>
    <w:tmpl w:val="9E30FE82"/>
    <w:styleLink w:val="NummerierteListe12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05A4420"/>
    <w:multiLevelType w:val="multilevel"/>
    <w:tmpl w:val="AF6C5938"/>
    <w:styleLink w:val="FormatvorlageNummerierteListe123"/>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53617892"/>
    <w:multiLevelType w:val="hybridMultilevel"/>
    <w:tmpl w:val="5BCACD88"/>
    <w:lvl w:ilvl="0" w:tplc="D004AD4A">
      <w:start w:val="1"/>
      <w:numFmt w:val="bullet"/>
      <w:pStyle w:val="CheckboxenalsListe0"/>
      <w:lvlText w:val=""/>
      <w:lvlJc w:val="left"/>
      <w:pPr>
        <w:ind w:left="720" w:hanging="360"/>
      </w:pPr>
      <w:rPr>
        <w:rFonts w:ascii="Wingdings" w:hAnsi="Wingdings" w:hint="default"/>
        <w:color w:val="544F4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3A46FE3"/>
    <w:multiLevelType w:val="multilevel"/>
    <w:tmpl w:val="67CEB08E"/>
    <w:styleLink w:val="NummerierungListe12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57B11A2"/>
    <w:multiLevelType w:val="multilevel"/>
    <w:tmpl w:val="8B826670"/>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9" w15:restartNumberingAfterBreak="0">
    <w:nsid w:val="72C418AA"/>
    <w:multiLevelType w:val="multilevel"/>
    <w:tmpl w:val="D97AA422"/>
    <w:styleLink w:val="List11"/>
    <w:lvl w:ilvl="0">
      <w:start w:val="1"/>
      <w:numFmt w:val="bullet"/>
      <w:lvlText w:val=""/>
      <w:lvlJc w:val="left"/>
      <w:pPr>
        <w:ind w:left="717" w:hanging="360"/>
      </w:pPr>
      <w:rPr>
        <w:rFonts w:ascii="Symbol" w:hAnsi="Symbol" w:hint="default"/>
        <w:color w:val="544F4F"/>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num w:numId="1" w16cid:durableId="1648705864">
    <w:abstractNumId w:val="8"/>
  </w:num>
  <w:num w:numId="2" w16cid:durableId="1617441335">
    <w:abstractNumId w:val="2"/>
  </w:num>
  <w:num w:numId="3" w16cid:durableId="598176533">
    <w:abstractNumId w:val="9"/>
  </w:num>
  <w:num w:numId="4" w16cid:durableId="1370378229">
    <w:abstractNumId w:val="3"/>
  </w:num>
  <w:num w:numId="5" w16cid:durableId="618799377">
    <w:abstractNumId w:val="6"/>
  </w:num>
  <w:num w:numId="6" w16cid:durableId="62947313">
    <w:abstractNumId w:val="0"/>
  </w:num>
  <w:num w:numId="7" w16cid:durableId="436409031">
    <w:abstractNumId w:val="7"/>
  </w:num>
  <w:num w:numId="8" w16cid:durableId="783111742">
    <w:abstractNumId w:val="5"/>
  </w:num>
  <w:num w:numId="9" w16cid:durableId="1720544210">
    <w:abstractNumId w:val="1"/>
  </w:num>
  <w:num w:numId="10" w16cid:durableId="1958564461">
    <w:abstractNumId w:val="4"/>
  </w:num>
  <w:num w:numId="11" w16cid:durableId="1323696396">
    <w:abstractNumId w:val="1"/>
    <w:lvlOverride w:ilvl="0">
      <w:startOverride w:val="1"/>
    </w:lvlOverride>
  </w:num>
  <w:num w:numId="12" w16cid:durableId="1074086407">
    <w:abstractNumId w:val="1"/>
    <w:lvlOverride w:ilvl="0">
      <w:startOverride w:val="1"/>
    </w:lvlOverride>
  </w:num>
  <w:num w:numId="13" w16cid:durableId="361564362">
    <w:abstractNumId w:val="1"/>
    <w:lvlOverride w:ilvl="0">
      <w:startOverride w:val="1"/>
    </w:lvlOverride>
  </w:num>
  <w:num w:numId="14" w16cid:durableId="806319227">
    <w:abstractNumId w:val="1"/>
    <w:lvlOverride w:ilvl="0">
      <w:startOverride w:val="1"/>
    </w:lvlOverride>
  </w:num>
  <w:num w:numId="15" w16cid:durableId="156653804">
    <w:abstractNumId w:val="1"/>
    <w:lvlOverride w:ilvl="0">
      <w:startOverride w:val="1"/>
    </w:lvlOverride>
  </w:num>
  <w:num w:numId="16" w16cid:durableId="1177616867">
    <w:abstractNumId w:val="1"/>
    <w:lvlOverride w:ilvl="0">
      <w:startOverride w:val="1"/>
    </w:lvlOverride>
  </w:num>
  <w:num w:numId="17" w16cid:durableId="1199389079">
    <w:abstractNumId w:val="1"/>
    <w:lvlOverride w:ilvl="0">
      <w:startOverride w:val="1"/>
    </w:lvlOverride>
  </w:num>
  <w:num w:numId="18" w16cid:durableId="955410835">
    <w:abstractNumId w:val="1"/>
    <w:lvlOverride w:ilvl="0">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A96"/>
    <w:rsid w:val="00005521"/>
    <w:rsid w:val="00005658"/>
    <w:rsid w:val="00010FF1"/>
    <w:rsid w:val="000119F5"/>
    <w:rsid w:val="000206EA"/>
    <w:rsid w:val="0002154A"/>
    <w:rsid w:val="00031D8C"/>
    <w:rsid w:val="00035065"/>
    <w:rsid w:val="00035A46"/>
    <w:rsid w:val="00040605"/>
    <w:rsid w:val="000433EF"/>
    <w:rsid w:val="00046BB2"/>
    <w:rsid w:val="00051280"/>
    <w:rsid w:val="00052C53"/>
    <w:rsid w:val="00063727"/>
    <w:rsid w:val="00063B7B"/>
    <w:rsid w:val="00083630"/>
    <w:rsid w:val="00083838"/>
    <w:rsid w:val="0009635B"/>
    <w:rsid w:val="000A08F7"/>
    <w:rsid w:val="000A2FD9"/>
    <w:rsid w:val="000B06A1"/>
    <w:rsid w:val="000C1899"/>
    <w:rsid w:val="000C4F61"/>
    <w:rsid w:val="000C63B8"/>
    <w:rsid w:val="000C7E6C"/>
    <w:rsid w:val="000E44D2"/>
    <w:rsid w:val="000E4A64"/>
    <w:rsid w:val="000E5416"/>
    <w:rsid w:val="000F247A"/>
    <w:rsid w:val="000F44DD"/>
    <w:rsid w:val="000F63D9"/>
    <w:rsid w:val="0010328B"/>
    <w:rsid w:val="001078A6"/>
    <w:rsid w:val="0011717F"/>
    <w:rsid w:val="00120371"/>
    <w:rsid w:val="00120CFB"/>
    <w:rsid w:val="00121F87"/>
    <w:rsid w:val="00125873"/>
    <w:rsid w:val="001313B3"/>
    <w:rsid w:val="00134D89"/>
    <w:rsid w:val="00135C29"/>
    <w:rsid w:val="001474C2"/>
    <w:rsid w:val="001510F8"/>
    <w:rsid w:val="00154B07"/>
    <w:rsid w:val="00157B54"/>
    <w:rsid w:val="00160CAC"/>
    <w:rsid w:val="001628BE"/>
    <w:rsid w:val="001834D8"/>
    <w:rsid w:val="001916C5"/>
    <w:rsid w:val="00192556"/>
    <w:rsid w:val="00193366"/>
    <w:rsid w:val="001A016C"/>
    <w:rsid w:val="001A2103"/>
    <w:rsid w:val="001A3D77"/>
    <w:rsid w:val="001A7B50"/>
    <w:rsid w:val="001B1952"/>
    <w:rsid w:val="001B6F12"/>
    <w:rsid w:val="001C2920"/>
    <w:rsid w:val="001E01ED"/>
    <w:rsid w:val="001E03DE"/>
    <w:rsid w:val="001E2674"/>
    <w:rsid w:val="001E40B0"/>
    <w:rsid w:val="002044F7"/>
    <w:rsid w:val="00207020"/>
    <w:rsid w:val="0020768B"/>
    <w:rsid w:val="00210D03"/>
    <w:rsid w:val="002139E7"/>
    <w:rsid w:val="00220C31"/>
    <w:rsid w:val="00221E54"/>
    <w:rsid w:val="002223B8"/>
    <w:rsid w:val="002238D9"/>
    <w:rsid w:val="00230761"/>
    <w:rsid w:val="0023488D"/>
    <w:rsid w:val="00234D1C"/>
    <w:rsid w:val="00241FAB"/>
    <w:rsid w:val="0024208F"/>
    <w:rsid w:val="00244304"/>
    <w:rsid w:val="00253D95"/>
    <w:rsid w:val="002547E1"/>
    <w:rsid w:val="002606E0"/>
    <w:rsid w:val="00263F44"/>
    <w:rsid w:val="00271E44"/>
    <w:rsid w:val="002729A7"/>
    <w:rsid w:val="00274B6E"/>
    <w:rsid w:val="002818BF"/>
    <w:rsid w:val="00282513"/>
    <w:rsid w:val="00284DBA"/>
    <w:rsid w:val="0028650B"/>
    <w:rsid w:val="002909D6"/>
    <w:rsid w:val="00292BAF"/>
    <w:rsid w:val="002938BF"/>
    <w:rsid w:val="00296589"/>
    <w:rsid w:val="002A1EBD"/>
    <w:rsid w:val="002A25FD"/>
    <w:rsid w:val="002A39DB"/>
    <w:rsid w:val="002A7592"/>
    <w:rsid w:val="002B2CC9"/>
    <w:rsid w:val="002B4DF4"/>
    <w:rsid w:val="002B5A59"/>
    <w:rsid w:val="002C5AF4"/>
    <w:rsid w:val="002D1E9B"/>
    <w:rsid w:val="002D50BA"/>
    <w:rsid w:val="002E68F9"/>
    <w:rsid w:val="002E6A2E"/>
    <w:rsid w:val="002E779E"/>
    <w:rsid w:val="002F12D2"/>
    <w:rsid w:val="002F2E66"/>
    <w:rsid w:val="002F3860"/>
    <w:rsid w:val="0030155E"/>
    <w:rsid w:val="00307652"/>
    <w:rsid w:val="003102B7"/>
    <w:rsid w:val="00311C43"/>
    <w:rsid w:val="00314FFC"/>
    <w:rsid w:val="00316CF2"/>
    <w:rsid w:val="003307B4"/>
    <w:rsid w:val="00333CC2"/>
    <w:rsid w:val="00336D04"/>
    <w:rsid w:val="0034534B"/>
    <w:rsid w:val="003465FC"/>
    <w:rsid w:val="00353829"/>
    <w:rsid w:val="00360BB9"/>
    <w:rsid w:val="0036741F"/>
    <w:rsid w:val="003716B4"/>
    <w:rsid w:val="00371B0A"/>
    <w:rsid w:val="003733AC"/>
    <w:rsid w:val="00373DB6"/>
    <w:rsid w:val="003754E3"/>
    <w:rsid w:val="003810EE"/>
    <w:rsid w:val="0039124F"/>
    <w:rsid w:val="00391D90"/>
    <w:rsid w:val="003969C3"/>
    <w:rsid w:val="003A0618"/>
    <w:rsid w:val="003A7640"/>
    <w:rsid w:val="003B2130"/>
    <w:rsid w:val="003B5C3B"/>
    <w:rsid w:val="003C20E9"/>
    <w:rsid w:val="003C721B"/>
    <w:rsid w:val="003E39F1"/>
    <w:rsid w:val="003E55CD"/>
    <w:rsid w:val="003E5C20"/>
    <w:rsid w:val="004046CE"/>
    <w:rsid w:val="00415069"/>
    <w:rsid w:val="004159D5"/>
    <w:rsid w:val="00417394"/>
    <w:rsid w:val="004204D2"/>
    <w:rsid w:val="00423B5E"/>
    <w:rsid w:val="00431EA3"/>
    <w:rsid w:val="0043692F"/>
    <w:rsid w:val="00442892"/>
    <w:rsid w:val="00442C06"/>
    <w:rsid w:val="0044650F"/>
    <w:rsid w:val="00447BF2"/>
    <w:rsid w:val="00454F3D"/>
    <w:rsid w:val="00455880"/>
    <w:rsid w:val="0046328C"/>
    <w:rsid w:val="00467AD8"/>
    <w:rsid w:val="00470E0A"/>
    <w:rsid w:val="0048193B"/>
    <w:rsid w:val="00482FC2"/>
    <w:rsid w:val="00490727"/>
    <w:rsid w:val="00490DC9"/>
    <w:rsid w:val="0049356E"/>
    <w:rsid w:val="00494BB5"/>
    <w:rsid w:val="00496B9F"/>
    <w:rsid w:val="004A3225"/>
    <w:rsid w:val="004B1AE5"/>
    <w:rsid w:val="004B2484"/>
    <w:rsid w:val="004B5E11"/>
    <w:rsid w:val="004B63A8"/>
    <w:rsid w:val="004C2136"/>
    <w:rsid w:val="004C3A65"/>
    <w:rsid w:val="004D069D"/>
    <w:rsid w:val="004D476C"/>
    <w:rsid w:val="004D4E8E"/>
    <w:rsid w:val="004F0F9E"/>
    <w:rsid w:val="004F18B8"/>
    <w:rsid w:val="00514DF7"/>
    <w:rsid w:val="005154E3"/>
    <w:rsid w:val="005259C4"/>
    <w:rsid w:val="00532DFA"/>
    <w:rsid w:val="00535666"/>
    <w:rsid w:val="00535E5A"/>
    <w:rsid w:val="005413C1"/>
    <w:rsid w:val="00542D7D"/>
    <w:rsid w:val="00543366"/>
    <w:rsid w:val="00545620"/>
    <w:rsid w:val="0054705A"/>
    <w:rsid w:val="00554717"/>
    <w:rsid w:val="00554A4B"/>
    <w:rsid w:val="0055750D"/>
    <w:rsid w:val="00560007"/>
    <w:rsid w:val="00565737"/>
    <w:rsid w:val="005735E9"/>
    <w:rsid w:val="00573E4F"/>
    <w:rsid w:val="00575A52"/>
    <w:rsid w:val="00577F24"/>
    <w:rsid w:val="005817A7"/>
    <w:rsid w:val="00585D68"/>
    <w:rsid w:val="00596C81"/>
    <w:rsid w:val="005A2907"/>
    <w:rsid w:val="005A7995"/>
    <w:rsid w:val="005B1D7A"/>
    <w:rsid w:val="005B49E6"/>
    <w:rsid w:val="005B62E2"/>
    <w:rsid w:val="005C0A84"/>
    <w:rsid w:val="005C3DE5"/>
    <w:rsid w:val="005C61B3"/>
    <w:rsid w:val="005D2BC5"/>
    <w:rsid w:val="005D32AB"/>
    <w:rsid w:val="005D74F8"/>
    <w:rsid w:val="005E00E8"/>
    <w:rsid w:val="005E11D2"/>
    <w:rsid w:val="005E43EE"/>
    <w:rsid w:val="005F489D"/>
    <w:rsid w:val="005F52B1"/>
    <w:rsid w:val="005F7B80"/>
    <w:rsid w:val="00601D86"/>
    <w:rsid w:val="00606359"/>
    <w:rsid w:val="0060726D"/>
    <w:rsid w:val="00621170"/>
    <w:rsid w:val="0062129C"/>
    <w:rsid w:val="00623727"/>
    <w:rsid w:val="0063086E"/>
    <w:rsid w:val="006310CB"/>
    <w:rsid w:val="00632B6A"/>
    <w:rsid w:val="00633CC6"/>
    <w:rsid w:val="006347EE"/>
    <w:rsid w:val="00634E2F"/>
    <w:rsid w:val="00637FC6"/>
    <w:rsid w:val="006424DD"/>
    <w:rsid w:val="0064329A"/>
    <w:rsid w:val="006505DB"/>
    <w:rsid w:val="00651674"/>
    <w:rsid w:val="00652F98"/>
    <w:rsid w:val="00653A69"/>
    <w:rsid w:val="0065733C"/>
    <w:rsid w:val="0066471F"/>
    <w:rsid w:val="00665712"/>
    <w:rsid w:val="00667AB1"/>
    <w:rsid w:val="00670BD3"/>
    <w:rsid w:val="00676A9C"/>
    <w:rsid w:val="00684ECB"/>
    <w:rsid w:val="00686F80"/>
    <w:rsid w:val="00695285"/>
    <w:rsid w:val="00697CA8"/>
    <w:rsid w:val="006B3B75"/>
    <w:rsid w:val="006C1699"/>
    <w:rsid w:val="006C36A7"/>
    <w:rsid w:val="006C3F8F"/>
    <w:rsid w:val="006D7A4A"/>
    <w:rsid w:val="006E0719"/>
    <w:rsid w:val="006F7254"/>
    <w:rsid w:val="006F74CB"/>
    <w:rsid w:val="0070525B"/>
    <w:rsid w:val="00705C1A"/>
    <w:rsid w:val="0071190A"/>
    <w:rsid w:val="007302F9"/>
    <w:rsid w:val="00730652"/>
    <w:rsid w:val="00747952"/>
    <w:rsid w:val="00751F2A"/>
    <w:rsid w:val="007566E6"/>
    <w:rsid w:val="007572C2"/>
    <w:rsid w:val="00762D3F"/>
    <w:rsid w:val="007633FC"/>
    <w:rsid w:val="00766DC2"/>
    <w:rsid w:val="007718C7"/>
    <w:rsid w:val="00771D98"/>
    <w:rsid w:val="00783A80"/>
    <w:rsid w:val="00791847"/>
    <w:rsid w:val="007A0885"/>
    <w:rsid w:val="007A1BAD"/>
    <w:rsid w:val="007A5904"/>
    <w:rsid w:val="007B2DCA"/>
    <w:rsid w:val="007B5295"/>
    <w:rsid w:val="007B5328"/>
    <w:rsid w:val="007B57A2"/>
    <w:rsid w:val="007B6059"/>
    <w:rsid w:val="007B7729"/>
    <w:rsid w:val="007C2EB8"/>
    <w:rsid w:val="007C756A"/>
    <w:rsid w:val="007C7758"/>
    <w:rsid w:val="007D2378"/>
    <w:rsid w:val="007D5D28"/>
    <w:rsid w:val="007E00B0"/>
    <w:rsid w:val="007E4198"/>
    <w:rsid w:val="007E72AF"/>
    <w:rsid w:val="007F5051"/>
    <w:rsid w:val="007F5978"/>
    <w:rsid w:val="00806A96"/>
    <w:rsid w:val="00810E41"/>
    <w:rsid w:val="00811543"/>
    <w:rsid w:val="00813751"/>
    <w:rsid w:val="00817902"/>
    <w:rsid w:val="00822474"/>
    <w:rsid w:val="00822CE7"/>
    <w:rsid w:val="00825FB5"/>
    <w:rsid w:val="00851F1D"/>
    <w:rsid w:val="00855F12"/>
    <w:rsid w:val="008626D1"/>
    <w:rsid w:val="008666EC"/>
    <w:rsid w:val="00872FD6"/>
    <w:rsid w:val="008749B7"/>
    <w:rsid w:val="00876D85"/>
    <w:rsid w:val="008836AE"/>
    <w:rsid w:val="00891551"/>
    <w:rsid w:val="008A07D8"/>
    <w:rsid w:val="008A2EBA"/>
    <w:rsid w:val="008A6AA9"/>
    <w:rsid w:val="008A6D36"/>
    <w:rsid w:val="008A73B1"/>
    <w:rsid w:val="008A7911"/>
    <w:rsid w:val="008A7D04"/>
    <w:rsid w:val="008B059D"/>
    <w:rsid w:val="008B0AAF"/>
    <w:rsid w:val="008B3FFE"/>
    <w:rsid w:val="008B5BD4"/>
    <w:rsid w:val="008B696F"/>
    <w:rsid w:val="008C46DA"/>
    <w:rsid w:val="008C6455"/>
    <w:rsid w:val="008C6501"/>
    <w:rsid w:val="008D4E73"/>
    <w:rsid w:val="008D547C"/>
    <w:rsid w:val="008E0658"/>
    <w:rsid w:val="008E12E1"/>
    <w:rsid w:val="008E442B"/>
    <w:rsid w:val="008E562D"/>
    <w:rsid w:val="008E62DC"/>
    <w:rsid w:val="008F3F19"/>
    <w:rsid w:val="008F7851"/>
    <w:rsid w:val="009027E5"/>
    <w:rsid w:val="0090616C"/>
    <w:rsid w:val="00914161"/>
    <w:rsid w:val="00915311"/>
    <w:rsid w:val="00924411"/>
    <w:rsid w:val="0092578C"/>
    <w:rsid w:val="00934807"/>
    <w:rsid w:val="00934B0F"/>
    <w:rsid w:val="00943BE8"/>
    <w:rsid w:val="009442D7"/>
    <w:rsid w:val="00947D37"/>
    <w:rsid w:val="00950A22"/>
    <w:rsid w:val="009533B3"/>
    <w:rsid w:val="00953513"/>
    <w:rsid w:val="0096230C"/>
    <w:rsid w:val="009638F8"/>
    <w:rsid w:val="00963EDC"/>
    <w:rsid w:val="0097339B"/>
    <w:rsid w:val="009762CC"/>
    <w:rsid w:val="009935DA"/>
    <w:rsid w:val="009A2D42"/>
    <w:rsid w:val="009A44C4"/>
    <w:rsid w:val="009A5B0E"/>
    <w:rsid w:val="009B5349"/>
    <w:rsid w:val="009C05F9"/>
    <w:rsid w:val="009C59DB"/>
    <w:rsid w:val="009D18FF"/>
    <w:rsid w:val="009E1A78"/>
    <w:rsid w:val="009E24D0"/>
    <w:rsid w:val="009E3367"/>
    <w:rsid w:val="009E362E"/>
    <w:rsid w:val="009E4E76"/>
    <w:rsid w:val="009E5FFD"/>
    <w:rsid w:val="009F0641"/>
    <w:rsid w:val="009F388C"/>
    <w:rsid w:val="009F4E5F"/>
    <w:rsid w:val="00A02163"/>
    <w:rsid w:val="00A0608C"/>
    <w:rsid w:val="00A0783A"/>
    <w:rsid w:val="00A12327"/>
    <w:rsid w:val="00A141B9"/>
    <w:rsid w:val="00A15621"/>
    <w:rsid w:val="00A21C7A"/>
    <w:rsid w:val="00A2219A"/>
    <w:rsid w:val="00A22A12"/>
    <w:rsid w:val="00A30E06"/>
    <w:rsid w:val="00A32CC4"/>
    <w:rsid w:val="00A66462"/>
    <w:rsid w:val="00A718E9"/>
    <w:rsid w:val="00A72652"/>
    <w:rsid w:val="00A771F9"/>
    <w:rsid w:val="00A776BB"/>
    <w:rsid w:val="00A80D3E"/>
    <w:rsid w:val="00A82D51"/>
    <w:rsid w:val="00A83CBC"/>
    <w:rsid w:val="00A92A3D"/>
    <w:rsid w:val="00A9421D"/>
    <w:rsid w:val="00AA40A3"/>
    <w:rsid w:val="00AA479F"/>
    <w:rsid w:val="00AA4CD0"/>
    <w:rsid w:val="00AB0FE7"/>
    <w:rsid w:val="00AB3614"/>
    <w:rsid w:val="00AB4D45"/>
    <w:rsid w:val="00AB73A3"/>
    <w:rsid w:val="00AB7E3F"/>
    <w:rsid w:val="00AC116A"/>
    <w:rsid w:val="00AD4499"/>
    <w:rsid w:val="00AD72AA"/>
    <w:rsid w:val="00AE040E"/>
    <w:rsid w:val="00AE354F"/>
    <w:rsid w:val="00AE59BA"/>
    <w:rsid w:val="00AE6F99"/>
    <w:rsid w:val="00AF1C32"/>
    <w:rsid w:val="00AF3A17"/>
    <w:rsid w:val="00B00C2B"/>
    <w:rsid w:val="00B0722F"/>
    <w:rsid w:val="00B07590"/>
    <w:rsid w:val="00B126F3"/>
    <w:rsid w:val="00B1490D"/>
    <w:rsid w:val="00B16CF9"/>
    <w:rsid w:val="00B2323B"/>
    <w:rsid w:val="00B31038"/>
    <w:rsid w:val="00B31D01"/>
    <w:rsid w:val="00B347F2"/>
    <w:rsid w:val="00B34CB2"/>
    <w:rsid w:val="00B45375"/>
    <w:rsid w:val="00B510EE"/>
    <w:rsid w:val="00B51941"/>
    <w:rsid w:val="00B5611D"/>
    <w:rsid w:val="00B63C56"/>
    <w:rsid w:val="00B73422"/>
    <w:rsid w:val="00B73EA4"/>
    <w:rsid w:val="00B8215D"/>
    <w:rsid w:val="00B90541"/>
    <w:rsid w:val="00B90B2E"/>
    <w:rsid w:val="00B96B5A"/>
    <w:rsid w:val="00BA0311"/>
    <w:rsid w:val="00BA4783"/>
    <w:rsid w:val="00BA5A1F"/>
    <w:rsid w:val="00BA69FB"/>
    <w:rsid w:val="00BA6F12"/>
    <w:rsid w:val="00BB5155"/>
    <w:rsid w:val="00BC29F4"/>
    <w:rsid w:val="00BC5D6F"/>
    <w:rsid w:val="00BC6F27"/>
    <w:rsid w:val="00BD0B49"/>
    <w:rsid w:val="00BD195B"/>
    <w:rsid w:val="00BD5B02"/>
    <w:rsid w:val="00BE5C1D"/>
    <w:rsid w:val="00BF1D1D"/>
    <w:rsid w:val="00BF5489"/>
    <w:rsid w:val="00BF5CE6"/>
    <w:rsid w:val="00BF6D36"/>
    <w:rsid w:val="00C1022E"/>
    <w:rsid w:val="00C152FD"/>
    <w:rsid w:val="00C20184"/>
    <w:rsid w:val="00C22C2F"/>
    <w:rsid w:val="00C22DA6"/>
    <w:rsid w:val="00C25073"/>
    <w:rsid w:val="00C43374"/>
    <w:rsid w:val="00C463C2"/>
    <w:rsid w:val="00C51079"/>
    <w:rsid w:val="00C6360C"/>
    <w:rsid w:val="00C64BC2"/>
    <w:rsid w:val="00C66C69"/>
    <w:rsid w:val="00C74AB3"/>
    <w:rsid w:val="00C8127F"/>
    <w:rsid w:val="00C841B6"/>
    <w:rsid w:val="00C91BDE"/>
    <w:rsid w:val="00CA12E7"/>
    <w:rsid w:val="00CA4CDA"/>
    <w:rsid w:val="00CA60FD"/>
    <w:rsid w:val="00CB04C1"/>
    <w:rsid w:val="00CB6C1D"/>
    <w:rsid w:val="00CC2266"/>
    <w:rsid w:val="00CC49D7"/>
    <w:rsid w:val="00CC5209"/>
    <w:rsid w:val="00CC5F04"/>
    <w:rsid w:val="00CC6C70"/>
    <w:rsid w:val="00CD200E"/>
    <w:rsid w:val="00CD2A0D"/>
    <w:rsid w:val="00CD42EE"/>
    <w:rsid w:val="00CD6932"/>
    <w:rsid w:val="00CD6BED"/>
    <w:rsid w:val="00D04EE6"/>
    <w:rsid w:val="00D05737"/>
    <w:rsid w:val="00D074DD"/>
    <w:rsid w:val="00D11D30"/>
    <w:rsid w:val="00D16FFD"/>
    <w:rsid w:val="00D20EB4"/>
    <w:rsid w:val="00D24408"/>
    <w:rsid w:val="00D304E5"/>
    <w:rsid w:val="00D32EF7"/>
    <w:rsid w:val="00D33393"/>
    <w:rsid w:val="00D40195"/>
    <w:rsid w:val="00D4506D"/>
    <w:rsid w:val="00D4628B"/>
    <w:rsid w:val="00D46307"/>
    <w:rsid w:val="00D6138B"/>
    <w:rsid w:val="00D61555"/>
    <w:rsid w:val="00D6554E"/>
    <w:rsid w:val="00D660EC"/>
    <w:rsid w:val="00D6702E"/>
    <w:rsid w:val="00D727DB"/>
    <w:rsid w:val="00D80989"/>
    <w:rsid w:val="00D813BA"/>
    <w:rsid w:val="00D83FEF"/>
    <w:rsid w:val="00D86561"/>
    <w:rsid w:val="00D94DCD"/>
    <w:rsid w:val="00D969BB"/>
    <w:rsid w:val="00DA10EA"/>
    <w:rsid w:val="00DA1E6E"/>
    <w:rsid w:val="00DC7EB9"/>
    <w:rsid w:val="00DD03E6"/>
    <w:rsid w:val="00DD0775"/>
    <w:rsid w:val="00DD15CC"/>
    <w:rsid w:val="00DD2137"/>
    <w:rsid w:val="00DD3ABE"/>
    <w:rsid w:val="00DE41D6"/>
    <w:rsid w:val="00DE7F37"/>
    <w:rsid w:val="00DF627D"/>
    <w:rsid w:val="00E02CA4"/>
    <w:rsid w:val="00E0477C"/>
    <w:rsid w:val="00E07E86"/>
    <w:rsid w:val="00E1133D"/>
    <w:rsid w:val="00E11B00"/>
    <w:rsid w:val="00E15876"/>
    <w:rsid w:val="00E16D66"/>
    <w:rsid w:val="00E240A0"/>
    <w:rsid w:val="00E265A9"/>
    <w:rsid w:val="00E33CC2"/>
    <w:rsid w:val="00E45CE7"/>
    <w:rsid w:val="00E475FB"/>
    <w:rsid w:val="00E47D3A"/>
    <w:rsid w:val="00E51D92"/>
    <w:rsid w:val="00E621A1"/>
    <w:rsid w:val="00E6580F"/>
    <w:rsid w:val="00E67699"/>
    <w:rsid w:val="00E67DE2"/>
    <w:rsid w:val="00E70205"/>
    <w:rsid w:val="00E717B6"/>
    <w:rsid w:val="00E760C6"/>
    <w:rsid w:val="00E81316"/>
    <w:rsid w:val="00E83DBD"/>
    <w:rsid w:val="00E8738F"/>
    <w:rsid w:val="00E945C6"/>
    <w:rsid w:val="00E96779"/>
    <w:rsid w:val="00E96D55"/>
    <w:rsid w:val="00E974D1"/>
    <w:rsid w:val="00EA01FE"/>
    <w:rsid w:val="00EC3925"/>
    <w:rsid w:val="00EC771C"/>
    <w:rsid w:val="00ED286F"/>
    <w:rsid w:val="00EE0A3F"/>
    <w:rsid w:val="00EF2646"/>
    <w:rsid w:val="00EF653E"/>
    <w:rsid w:val="00EF6DFC"/>
    <w:rsid w:val="00F05CBA"/>
    <w:rsid w:val="00F1081A"/>
    <w:rsid w:val="00F1349A"/>
    <w:rsid w:val="00F214A3"/>
    <w:rsid w:val="00F300FA"/>
    <w:rsid w:val="00F30208"/>
    <w:rsid w:val="00F3121F"/>
    <w:rsid w:val="00F34F00"/>
    <w:rsid w:val="00F40D38"/>
    <w:rsid w:val="00F4327F"/>
    <w:rsid w:val="00F44A67"/>
    <w:rsid w:val="00F461B4"/>
    <w:rsid w:val="00F472C1"/>
    <w:rsid w:val="00F52EFA"/>
    <w:rsid w:val="00F5768C"/>
    <w:rsid w:val="00F57897"/>
    <w:rsid w:val="00F613AE"/>
    <w:rsid w:val="00F62674"/>
    <w:rsid w:val="00F637DF"/>
    <w:rsid w:val="00F66096"/>
    <w:rsid w:val="00F90FD3"/>
    <w:rsid w:val="00F93595"/>
    <w:rsid w:val="00FA2158"/>
    <w:rsid w:val="00FB7C19"/>
    <w:rsid w:val="00FC7ED6"/>
    <w:rsid w:val="00FD00C3"/>
    <w:rsid w:val="00FD5C5F"/>
    <w:rsid w:val="00FD75FE"/>
    <w:rsid w:val="00FE2DBD"/>
    <w:rsid w:val="00FE3C1D"/>
    <w:rsid w:val="00FE6995"/>
    <w:rsid w:val="00FF11A4"/>
    <w:rsid w:val="00FF2EC7"/>
    <w:rsid w:val="00FF79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593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iPriority="0" w:unhideWhenUsed="1"/>
    <w:lsdException w:name="annotation text" w:semiHidden="1" w:unhideWhenUsed="1"/>
    <w:lsdException w:name="header" w:locked="0" w:semiHidden="1" w:uiPriority="0" w:unhideWhenUsed="1" w:qFormat="1"/>
    <w:lsdException w:name="footer" w:locked="0" w:semiHidden="1" w:uiPriority="0" w:unhideWhenUsed="1" w:qFormat="1"/>
    <w:lsdException w:name="index heading" w:semiHidden="1" w:unhideWhenUsed="1"/>
    <w:lsdException w:name="caption" w:locked="0"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0" w:uiPriority="33" w:qFormat="1"/>
    <w:lsdException w:name="Bibliography" w:locked="0"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07020"/>
    <w:pPr>
      <w:suppressLineNumbers/>
      <w:spacing w:after="119" w:line="336" w:lineRule="auto"/>
    </w:pPr>
  </w:style>
  <w:style w:type="paragraph" w:styleId="berschrift1">
    <w:name w:val="heading 1"/>
    <w:basedOn w:val="Inhaltsverzeichnisberschrift"/>
    <w:next w:val="Standard"/>
    <w:link w:val="berschrift1Zchn"/>
    <w:uiPriority w:val="9"/>
    <w:qFormat/>
    <w:rsid w:val="002729A7"/>
    <w:pPr>
      <w:keepNext/>
      <w:numPr>
        <w:numId w:val="1"/>
      </w:numPr>
      <w:tabs>
        <w:tab w:val="left" w:pos="720"/>
        <w:tab w:val="left" w:pos="902"/>
        <w:tab w:val="left" w:pos="1077"/>
      </w:tabs>
      <w:spacing w:line="288" w:lineRule="auto"/>
      <w:outlineLvl w:val="0"/>
    </w:pPr>
    <w:rPr>
      <w:b/>
    </w:rPr>
  </w:style>
  <w:style w:type="paragraph" w:styleId="berschrift2">
    <w:name w:val="heading 2"/>
    <w:basedOn w:val="Standard"/>
    <w:next w:val="Standard"/>
    <w:link w:val="berschrift2Zchn"/>
    <w:uiPriority w:val="9"/>
    <w:unhideWhenUsed/>
    <w:qFormat/>
    <w:rsid w:val="0071190A"/>
    <w:pPr>
      <w:keepNext/>
      <w:numPr>
        <w:ilvl w:val="1"/>
        <w:numId w:val="1"/>
      </w:numPr>
      <w:tabs>
        <w:tab w:val="left" w:pos="720"/>
        <w:tab w:val="left" w:pos="902"/>
        <w:tab w:val="left" w:pos="1077"/>
      </w:tabs>
      <w:spacing w:before="198" w:line="288" w:lineRule="auto"/>
      <w:outlineLvl w:val="1"/>
    </w:pPr>
    <w:rPr>
      <w:b/>
      <w:sz w:val="32"/>
    </w:rPr>
  </w:style>
  <w:style w:type="paragraph" w:styleId="berschrift3">
    <w:name w:val="heading 3"/>
    <w:basedOn w:val="Standard"/>
    <w:next w:val="Standard"/>
    <w:link w:val="berschrift3Zchn"/>
    <w:uiPriority w:val="9"/>
    <w:unhideWhenUsed/>
    <w:qFormat/>
    <w:rsid w:val="00B45375"/>
    <w:pPr>
      <w:keepNext/>
      <w:keepLines/>
      <w:numPr>
        <w:ilvl w:val="2"/>
        <w:numId w:val="1"/>
      </w:numPr>
      <w:tabs>
        <w:tab w:val="left" w:pos="720"/>
        <w:tab w:val="left" w:pos="902"/>
        <w:tab w:val="left" w:pos="1077"/>
      </w:tabs>
      <w:spacing w:before="372" w:after="279" w:line="312" w:lineRule="auto"/>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locked/>
    <w:rsid w:val="00D80989"/>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locked/>
    <w:rsid w:val="00D80989"/>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locked/>
    <w:rsid w:val="00D80989"/>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locked/>
    <w:rsid w:val="00D80989"/>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locked/>
    <w:rsid w:val="00D8098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locked/>
    <w:rsid w:val="00D8098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EC771C"/>
    <w:pPr>
      <w:spacing w:before="8072"/>
    </w:pPr>
  </w:style>
  <w:style w:type="paragraph" w:customStyle="1" w:styleId="Abbildungsindexzentriert">
    <w:name w:val="Abbildungsindex zentriert"/>
    <w:basedOn w:val="Standard"/>
    <w:link w:val="AbbildungsindexzentriertZchn"/>
    <w:qFormat/>
    <w:rsid w:val="00D16FFD"/>
    <w:pPr>
      <w:keepLines/>
      <w:jc w:val="center"/>
    </w:pPr>
    <w:rPr>
      <w:sz w:val="20"/>
      <w:szCs w:val="20"/>
    </w:rPr>
  </w:style>
  <w:style w:type="paragraph" w:customStyle="1" w:styleId="Inhaltsverzeichnisberschrift">
    <w:name w:val="Inhaltsverzeichnis Überschrift"/>
    <w:basedOn w:val="Standard"/>
    <w:link w:val="InhaltsverzeichnisberschriftZchn"/>
    <w:qFormat/>
    <w:rsid w:val="0071190A"/>
    <w:pPr>
      <w:spacing w:before="238"/>
    </w:pPr>
    <w:rPr>
      <w:sz w:val="36"/>
      <w:szCs w:val="36"/>
    </w:rPr>
  </w:style>
  <w:style w:type="paragraph" w:styleId="Untertitel">
    <w:name w:val="Subtitle"/>
    <w:basedOn w:val="Standard"/>
    <w:next w:val="Standard"/>
    <w:link w:val="UntertitelZchn"/>
    <w:qFormat/>
    <w:rsid w:val="00B51941"/>
    <w:pPr>
      <w:spacing w:before="62"/>
    </w:pPr>
    <w:rPr>
      <w:sz w:val="36"/>
    </w:rPr>
  </w:style>
  <w:style w:type="character" w:customStyle="1" w:styleId="AutorenangabeErsteSeiteZchn">
    <w:name w:val="Autorenangabe Erste Seite Zchn"/>
    <w:basedOn w:val="Absatz-Standardschriftart"/>
    <w:link w:val="AutorenangabeErsteSeite"/>
    <w:rsid w:val="00EC771C"/>
  </w:style>
  <w:style w:type="character" w:customStyle="1" w:styleId="UntertitelZchn">
    <w:name w:val="Untertitel Zchn"/>
    <w:basedOn w:val="Absatz-Standardschriftart"/>
    <w:link w:val="Untertitel"/>
    <w:rsid w:val="00B51941"/>
    <w:rPr>
      <w:sz w:val="36"/>
    </w:rPr>
  </w:style>
  <w:style w:type="character" w:customStyle="1" w:styleId="berschrift1Zchn">
    <w:name w:val="Überschrift 1 Zchn"/>
    <w:basedOn w:val="Absatz-Standardschriftart"/>
    <w:link w:val="berschrift1"/>
    <w:uiPriority w:val="9"/>
    <w:rsid w:val="002729A7"/>
    <w:rPr>
      <w:b/>
      <w:sz w:val="36"/>
      <w:szCs w:val="36"/>
    </w:rPr>
  </w:style>
  <w:style w:type="character" w:customStyle="1" w:styleId="InhaltsverzeichnisberschriftZchn">
    <w:name w:val="Inhaltsverzeichnis Überschrift Zchn"/>
    <w:basedOn w:val="Absatz-Standardschriftart"/>
    <w:link w:val="Inhaltsverzeichnisberschrift"/>
    <w:rsid w:val="0071190A"/>
    <w:rPr>
      <w:sz w:val="36"/>
      <w:szCs w:val="36"/>
    </w:rPr>
  </w:style>
  <w:style w:type="paragraph" w:styleId="Titel">
    <w:name w:val="Title"/>
    <w:basedOn w:val="Standard"/>
    <w:next w:val="Standard"/>
    <w:link w:val="TitelZchn"/>
    <w:autoRedefine/>
    <w:qFormat/>
    <w:rsid w:val="00EC771C"/>
    <w:pPr>
      <w:suppressAutoHyphens/>
      <w:spacing w:before="480"/>
      <w:ind w:right="-397"/>
    </w:pPr>
    <w:rPr>
      <w:rFonts w:cs="Times New Roman"/>
      <w:b/>
      <w:sz w:val="44"/>
      <w:szCs w:val="14"/>
    </w:rPr>
  </w:style>
  <w:style w:type="character" w:customStyle="1" w:styleId="TitelZchn">
    <w:name w:val="Titel Zchn"/>
    <w:basedOn w:val="Absatz-Standardschriftart"/>
    <w:link w:val="Titel"/>
    <w:rsid w:val="00EC771C"/>
    <w:rPr>
      <w:rFonts w:cs="Times New Roman"/>
      <w:b/>
      <w:sz w:val="44"/>
      <w:szCs w:val="14"/>
    </w:rPr>
  </w:style>
  <w:style w:type="character" w:customStyle="1" w:styleId="berschrift2Zchn">
    <w:name w:val="Überschrift 2 Zchn"/>
    <w:basedOn w:val="Absatz-Standardschriftart"/>
    <w:link w:val="berschrift2"/>
    <w:uiPriority w:val="9"/>
    <w:rsid w:val="0071190A"/>
    <w:rPr>
      <w:b/>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entriertZchn">
    <w:name w:val="Abbildungsindex zentriert Zchn"/>
    <w:basedOn w:val="TextkrperzentriertZchn"/>
    <w:link w:val="Abbildungsindexzentriert"/>
    <w:rsid w:val="00D16FFD"/>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B45375"/>
    <w:rPr>
      <w:rFonts w:eastAsiaTheme="majorEastAsi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locked/>
    <w:rsid w:val="00A83CBC"/>
    <w:pPr>
      <w:numPr>
        <w:numId w:val="3"/>
      </w:numPr>
    </w:pPr>
  </w:style>
  <w:style w:type="paragraph" w:styleId="Textkrper">
    <w:name w:val="Body Text"/>
    <w:basedOn w:val="Standard"/>
    <w:link w:val="TextkrperZchn"/>
    <w:uiPriority w:val="99"/>
    <w:semiHidden/>
    <w:unhideWhenUsed/>
    <w:lock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F637DF"/>
    <w:rPr>
      <w:rFonts w:ascii="Arial" w:hAnsi="Arial"/>
      <w:color w:val="000080"/>
      <w:u w:val="single"/>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locked/>
    <w:rsid w:val="00263F44"/>
  </w:style>
  <w:style w:type="paragraph" w:customStyle="1" w:styleId="TextkrpermitZeilenummern">
    <w:name w:val="Textkörper mit Zeilenummern"/>
    <w:basedOn w:val="Standard"/>
    <w:link w:val="TextkrpermitZeilenummernZchn"/>
    <w:rsid w:val="009E24D0"/>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Standard"/>
    <w:link w:val="KopfzeileQuerformatZchn"/>
    <w:qFormat/>
    <w:rsid w:val="00B07590"/>
    <w:pPr>
      <w:tabs>
        <w:tab w:val="center" w:pos="7258"/>
        <w:tab w:val="right" w:pos="15349"/>
      </w:tabs>
      <w:spacing w:after="372"/>
      <w:ind w:left="-743" w:right="-743"/>
    </w:pPr>
  </w:style>
  <w:style w:type="character" w:customStyle="1" w:styleId="TextkrpermitZeilenummernZchn">
    <w:name w:val="Textkörper mit Zeilenummern Zchn"/>
    <w:basedOn w:val="Absatz-Standardschriftart"/>
    <w:link w:val="TextkrpermitZeilenummern"/>
    <w:rsid w:val="009E24D0"/>
    <w:rPr>
      <w:rFonts w:eastAsia="Gudea" w:cs="Gudea"/>
      <w:kern w:val="3"/>
      <w:lang w:eastAsia="zh-CN" w:bidi="hi-IN"/>
    </w:rPr>
  </w:style>
  <w:style w:type="numbering" w:customStyle="1" w:styleId="NummerierteListe1230">
    <w:name w:val="Nummerierte Liste_123"/>
    <w:basedOn w:val="KeineListe"/>
    <w:rsid w:val="00E81316"/>
    <w:pPr>
      <w:numPr>
        <w:numId w:val="10"/>
      </w:numPr>
    </w:pPr>
  </w:style>
  <w:style w:type="character" w:styleId="BesuchterLink">
    <w:name w:val="FollowedHyperlink"/>
    <w:basedOn w:val="Absatz-Standardschriftart"/>
    <w:uiPriority w:val="99"/>
    <w:semiHidden/>
    <w:unhideWhenUsed/>
    <w:locked/>
    <w:rsid w:val="00E621A1"/>
    <w:rPr>
      <w:color w:val="800080" w:themeColor="followedHyperlink"/>
      <w:u w:val="single"/>
    </w:rPr>
  </w:style>
  <w:style w:type="numbering" w:customStyle="1" w:styleId="CheckboxenalsListe">
    <w:name w:val="Checkboxen als Liste "/>
    <w:basedOn w:val="KeineListe"/>
    <w:rsid w:val="001474C2"/>
    <w:pPr>
      <w:numPr>
        <w:numId w:val="2"/>
      </w:numPr>
    </w:pPr>
  </w:style>
  <w:style w:type="paragraph" w:customStyle="1" w:styleId="AufzhlungszeichenPunkt">
    <w:name w:val="Aufzählungszeichen Punkt"/>
    <w:basedOn w:val="Standard"/>
    <w:link w:val="AufzhlungszeichenPunktZchn"/>
    <w:qFormat/>
    <w:rsid w:val="005E00E8"/>
    <w:pPr>
      <w:numPr>
        <w:numId w:val="6"/>
      </w:numPr>
      <w:contextualSpacing/>
    </w:pPr>
  </w:style>
  <w:style w:type="paragraph" w:customStyle="1" w:styleId="Nummerierungabc">
    <w:name w:val="Nummerierung abc"/>
    <w:basedOn w:val="Listenabsatz"/>
    <w:link w:val="NummerierungabcZchn"/>
    <w:qFormat/>
    <w:rsid w:val="005D2BC5"/>
    <w:pPr>
      <w:numPr>
        <w:numId w:val="4"/>
      </w:numPr>
    </w:pPr>
  </w:style>
  <w:style w:type="paragraph" w:customStyle="1" w:styleId="NummerierteListe123">
    <w:name w:val="Nummerierte Liste 123"/>
    <w:basedOn w:val="Listenabsatz"/>
    <w:rsid w:val="00762D3F"/>
    <w:pPr>
      <w:numPr>
        <w:numId w:val="9"/>
      </w:numPr>
    </w:pPr>
  </w:style>
  <w:style w:type="character" w:customStyle="1" w:styleId="AufzhlungszeichenPunktZchn">
    <w:name w:val="Aufzählungszeichen Punkt Zchn"/>
    <w:basedOn w:val="Absatz-Standardschriftart"/>
    <w:link w:val="AufzhlungszeichenPunkt"/>
    <w:rsid w:val="00210D03"/>
  </w:style>
  <w:style w:type="paragraph" w:customStyle="1" w:styleId="CheckboxenalsListe0">
    <w:name w:val="Checkboxen als Liste"/>
    <w:basedOn w:val="Listenabsatz"/>
    <w:link w:val="CheckboxenalsListeZchn"/>
    <w:qFormat/>
    <w:rsid w:val="005D2BC5"/>
    <w:pPr>
      <w:numPr>
        <w:numId w:val="5"/>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BB5155"/>
    <w:pPr>
      <w:spacing w:before="113" w:after="113"/>
      <w:ind w:left="113"/>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160CAC"/>
    <w:pPr>
      <w:spacing w:before="113" w:after="113"/>
      <w:ind w:left="113"/>
      <w:textboxTightWrap w:val="allLines"/>
    </w:pPr>
    <w:rPr>
      <w:color w:val="000000"/>
    </w:rPr>
  </w:style>
  <w:style w:type="character" w:customStyle="1" w:styleId="Internetverknpfung">
    <w:name w:val="Internetverknüpfung"/>
    <w:basedOn w:val="Hyperlink"/>
    <w:uiPriority w:val="1"/>
    <w:qFormat/>
    <w:locked/>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entriert"/>
    <w:next w:val="Standard"/>
    <w:uiPriority w:val="35"/>
    <w:unhideWhenUsed/>
    <w:qFormat/>
    <w:rsid w:val="00573E4F"/>
  </w:style>
  <w:style w:type="paragraph" w:customStyle="1" w:styleId="Abbildungsindexlinlsbndig">
    <w:name w:val="Abbildungsindex linlsbündig"/>
    <w:basedOn w:val="Abbildungsindexzentriert"/>
    <w:link w:val="AbbildungsindexlinlsbndigZchn"/>
    <w:qFormat/>
    <w:locked/>
    <w:rsid w:val="00E8738F"/>
    <w:pPr>
      <w:jc w:val="left"/>
    </w:pPr>
  </w:style>
  <w:style w:type="paragraph" w:styleId="Kopfzeile">
    <w:name w:val="header"/>
    <w:basedOn w:val="Standard"/>
    <w:link w:val="KopfzeileZchn"/>
    <w:unhideWhenUsed/>
    <w:qFormat/>
    <w:rsid w:val="00EA01FE"/>
    <w:pPr>
      <w:tabs>
        <w:tab w:val="left" w:pos="5103"/>
        <w:tab w:val="right" w:pos="10065"/>
      </w:tabs>
      <w:spacing w:after="284"/>
    </w:pPr>
    <w:rPr>
      <w:sz w:val="20"/>
    </w:rPr>
  </w:style>
  <w:style w:type="character" w:customStyle="1" w:styleId="AbbildungsindexlinlsbndigZchn">
    <w:name w:val="Abbildungsindex linlsbündig Zchn"/>
    <w:basedOn w:val="AbbildungsindexzentriertZchn"/>
    <w:link w:val="Abbildungsindexlinlsbndig"/>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EA01FE"/>
    <w:rPr>
      <w:sz w:val="20"/>
    </w:rPr>
  </w:style>
  <w:style w:type="paragraph" w:styleId="Fuzeile">
    <w:name w:val="footer"/>
    <w:basedOn w:val="Standard"/>
    <w:link w:val="FuzeileZchn"/>
    <w:unhideWhenUsed/>
    <w:qFormat/>
    <w:rsid w:val="00E02CA4"/>
    <w:pPr>
      <w:tabs>
        <w:tab w:val="center" w:pos="4508"/>
        <w:tab w:val="right" w:pos="10047"/>
      </w:tabs>
      <w:spacing w:after="0" w:line="240" w:lineRule="auto"/>
      <w:ind w:left="-1117" w:right="-743"/>
    </w:pPr>
    <w:rPr>
      <w:sz w:val="20"/>
    </w:rPr>
  </w:style>
  <w:style w:type="character" w:customStyle="1" w:styleId="FuzeileZchn">
    <w:name w:val="Fußzeile Zchn"/>
    <w:basedOn w:val="Absatz-Standardschriftart"/>
    <w:link w:val="Fuzeile"/>
    <w:rsid w:val="00E02CA4"/>
    <w:rPr>
      <w:sz w:val="20"/>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lock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lock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4159D5"/>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4159D5"/>
    <w:rPr>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BB5155"/>
    <w:rPr>
      <w:b/>
    </w:rPr>
  </w:style>
  <w:style w:type="paragraph" w:customStyle="1" w:styleId="TabellenZeilenberschrift">
    <w:name w:val="TabellenZeilenÜberschrift"/>
    <w:basedOn w:val="Tabelleninhalt"/>
    <w:link w:val="TabellenZeilenberschriftZchn"/>
    <w:qFormat/>
    <w:rsid w:val="007633FC"/>
    <w:rPr>
      <w:b/>
    </w:rPr>
  </w:style>
  <w:style w:type="character" w:customStyle="1" w:styleId="TabelleninhaltZchn">
    <w:name w:val="Tabelleninhalt Zchn"/>
    <w:basedOn w:val="Absatz-Standardschriftart"/>
    <w:link w:val="Tabelleninhalt"/>
    <w:rsid w:val="00160CAC"/>
    <w:rPr>
      <w:color w:val="000000"/>
    </w:rPr>
  </w:style>
  <w:style w:type="character" w:customStyle="1" w:styleId="TabellenZeilenberschriftZchn">
    <w:name w:val="TabellenZeilenÜberschrift Zchn"/>
    <w:basedOn w:val="TabelleninhaltZchn"/>
    <w:link w:val="TabellenZeilenberschrift"/>
    <w:rsid w:val="007633FC"/>
    <w:rPr>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locked/>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character" w:customStyle="1" w:styleId="EnglischesWort">
    <w:name w:val="Englisches Wort"/>
    <w:basedOn w:val="Absatz-Standardschriftart"/>
    <w:uiPriority w:val="1"/>
    <w:qFormat/>
    <w:rsid w:val="00F4327F"/>
    <w:rPr>
      <w:lang w:val="en-GB"/>
    </w:rPr>
  </w:style>
  <w:style w:type="paragraph" w:styleId="Verzeichnis1">
    <w:name w:val="toc 1"/>
    <w:basedOn w:val="Standard"/>
    <w:next w:val="Standard"/>
    <w:autoRedefine/>
    <w:uiPriority w:val="39"/>
    <w:unhideWhenUsed/>
    <w:rsid w:val="00160CAC"/>
    <w:pPr>
      <w:tabs>
        <w:tab w:val="left" w:pos="480"/>
        <w:tab w:val="right" w:leader="dot" w:pos="9645"/>
      </w:tabs>
      <w:spacing w:after="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locked/>
    <w:rsid w:val="002C5AF4"/>
    <w:rPr>
      <w:color w:val="808080"/>
    </w:rPr>
  </w:style>
  <w:style w:type="paragraph" w:customStyle="1" w:styleId="TextkrpermitLeerraumunten">
    <w:name w:val="Textkörper mit Leerraum unten"/>
    <w:basedOn w:val="Standard"/>
    <w:link w:val="TextkrpermitLeerraumuntenZchn"/>
    <w:qFormat/>
    <w:rsid w:val="00063727"/>
    <w:pPr>
      <w:spacing w:after="1701"/>
    </w:pPr>
  </w:style>
  <w:style w:type="character" w:customStyle="1" w:styleId="KopfzeileQuerformatZchn">
    <w:name w:val="KopfzeileQuerformat Zchn"/>
    <w:basedOn w:val="KopfzeileZchn"/>
    <w:link w:val="KopfzeileQuerformat"/>
    <w:rsid w:val="00AB7E3F"/>
    <w:rPr>
      <w:sz w:val="20"/>
    </w:rPr>
  </w:style>
  <w:style w:type="character" w:customStyle="1" w:styleId="TextkrpermitLeerraumuntenZchn">
    <w:name w:val="Textkörper mit Leerraum unten Zchn"/>
    <w:basedOn w:val="Absatz-Standardschriftart"/>
    <w:link w:val="TextkrpermitLeerraumunten"/>
    <w:rsid w:val="00063727"/>
  </w:style>
  <w:style w:type="character" w:customStyle="1" w:styleId="Kursiv-Text">
    <w:name w:val="Kursiv-Text"/>
    <w:basedOn w:val="Absatz-Standardschriftart"/>
    <w:uiPriority w:val="1"/>
    <w:qFormat/>
    <w:rsid w:val="00D727DB"/>
    <w:rPr>
      <w:i/>
    </w:rPr>
  </w:style>
  <w:style w:type="paragraph" w:customStyle="1" w:styleId="FuzeileQuerformat">
    <w:name w:val="FußzeileQuerformat"/>
    <w:basedOn w:val="KopfzeileQuerformat"/>
    <w:link w:val="FuzeileQuerformatZchn"/>
    <w:qFormat/>
    <w:rsid w:val="00AB7E3F"/>
    <w:pPr>
      <w:spacing w:after="0"/>
    </w:pPr>
    <w:rPr>
      <w:sz w:val="20"/>
      <w:szCs w:val="20"/>
    </w:rPr>
  </w:style>
  <w:style w:type="character" w:customStyle="1" w:styleId="FuzeileQuerformatZchn">
    <w:name w:val="FußzeileQuerformat Zchn"/>
    <w:basedOn w:val="KopfzeileQuerformatZchn"/>
    <w:link w:val="FuzeileQuerformat"/>
    <w:rsid w:val="00AB7E3F"/>
    <w:rPr>
      <w:sz w:val="20"/>
      <w:szCs w:val="20"/>
    </w:rPr>
  </w:style>
  <w:style w:type="character" w:styleId="NichtaufgelsteErwhnung">
    <w:name w:val="Unresolved Mention"/>
    <w:basedOn w:val="Absatz-Standardschriftart"/>
    <w:uiPriority w:val="99"/>
    <w:semiHidden/>
    <w:unhideWhenUsed/>
    <w:locked/>
    <w:rsid w:val="00135C29"/>
    <w:rPr>
      <w:color w:val="605E5C"/>
      <w:shd w:val="clear" w:color="auto" w:fill="E1DFDD"/>
    </w:rPr>
  </w:style>
  <w:style w:type="paragraph" w:styleId="StandardWeb">
    <w:name w:val="Normal (Web)"/>
    <w:basedOn w:val="Standard"/>
    <w:uiPriority w:val="99"/>
    <w:semiHidden/>
    <w:unhideWhenUsed/>
    <w:locked/>
    <w:rsid w:val="00543366"/>
    <w:pPr>
      <w:suppressLineNumbers w:val="0"/>
      <w:spacing w:before="100" w:beforeAutospacing="1" w:after="100" w:afterAutospacing="1" w:line="240" w:lineRule="auto"/>
    </w:pPr>
    <w:rPr>
      <w:rFonts w:ascii="Times New Roman" w:eastAsia="Times New Roman" w:hAnsi="Times New Roman" w:cs="Times New Roman"/>
      <w:lang w:eastAsia="de-DE"/>
    </w:rPr>
  </w:style>
  <w:style w:type="character" w:customStyle="1" w:styleId="Betont-rckgngigmachen">
    <w:name w:val="Betont - rückgängig machen"/>
    <w:basedOn w:val="BetontKursiv"/>
    <w:qFormat/>
    <w:rsid w:val="00606359"/>
    <w:rPr>
      <w:i w:val="0"/>
    </w:rPr>
  </w:style>
  <w:style w:type="character" w:customStyle="1" w:styleId="BetontFett">
    <w:name w:val="Betont Fett"/>
    <w:basedOn w:val="Absatz-Standardschriftart"/>
    <w:uiPriority w:val="1"/>
    <w:qFormat/>
    <w:rsid w:val="00A72652"/>
    <w:rPr>
      <w:b/>
    </w:rPr>
  </w:style>
  <w:style w:type="paragraph" w:customStyle="1" w:styleId="KopfzeileTitelblatt">
    <w:name w:val="Kopfzeile Titelblatt"/>
    <w:basedOn w:val="Kopfzeile"/>
    <w:qFormat/>
    <w:rsid w:val="008A7D04"/>
    <w:pPr>
      <w:ind w:left="-372"/>
    </w:pPr>
    <w:rPr>
      <w:noProof/>
      <w:lang w:eastAsia="de-DE"/>
    </w:rPr>
  </w:style>
  <w:style w:type="paragraph" w:customStyle="1" w:styleId="FuzeileTitelblatt">
    <w:name w:val="Fußzeile Titelblatt"/>
    <w:basedOn w:val="Fuzeile"/>
    <w:qFormat/>
    <w:rsid w:val="00BF5CE6"/>
    <w:pPr>
      <w:ind w:left="0" w:right="0"/>
    </w:pPr>
  </w:style>
  <w:style w:type="character" w:styleId="Hervorhebung">
    <w:name w:val="Emphasis"/>
    <w:basedOn w:val="Absatz-Standardschriftart"/>
    <w:uiPriority w:val="20"/>
    <w:qFormat/>
    <w:rsid w:val="00D20EB4"/>
    <w:rPr>
      <w:i/>
      <w:iCs/>
    </w:rPr>
  </w:style>
  <w:style w:type="paragraph" w:customStyle="1" w:styleId="Abbildungsverzeichnisberschrift">
    <w:name w:val="Abbildungsverzeichnis Überschrift"/>
    <w:basedOn w:val="Literaturverzeichnisberschrift"/>
    <w:qFormat/>
    <w:rsid w:val="00810E41"/>
  </w:style>
  <w:style w:type="paragraph" w:customStyle="1" w:styleId="Abstand2cmoben">
    <w:name w:val="Abstand 2 cm oben"/>
    <w:basedOn w:val="Standard"/>
    <w:qFormat/>
    <w:rsid w:val="00810E41"/>
    <w:pPr>
      <w:spacing w:before="1134"/>
    </w:pPr>
  </w:style>
  <w:style w:type="paragraph" w:customStyle="1" w:styleId="FuzeileQuerformat0">
    <w:name w:val="Fußzeile Querformat"/>
    <w:basedOn w:val="Fuzeile"/>
    <w:qFormat/>
    <w:rsid w:val="00447BF2"/>
    <w:pPr>
      <w:tabs>
        <w:tab w:val="clear" w:pos="4508"/>
        <w:tab w:val="clear" w:pos="10047"/>
        <w:tab w:val="center" w:pos="7265"/>
        <w:tab w:val="right" w:pos="14601"/>
      </w:tabs>
      <w:ind w:left="0" w:right="0"/>
    </w:pPr>
  </w:style>
  <w:style w:type="paragraph" w:customStyle="1" w:styleId="KopfzeileQuerformat0">
    <w:name w:val="Kopfzeile Querformat"/>
    <w:basedOn w:val="Kopfzeile"/>
    <w:qFormat/>
    <w:rsid w:val="00447BF2"/>
    <w:pPr>
      <w:tabs>
        <w:tab w:val="clear" w:pos="5103"/>
        <w:tab w:val="clear" w:pos="10065"/>
        <w:tab w:val="center" w:pos="7230"/>
        <w:tab w:val="right" w:pos="14601"/>
      </w:tabs>
    </w:pPr>
    <w:rPr>
      <w:noProof/>
    </w:rPr>
  </w:style>
  <w:style w:type="numbering" w:customStyle="1" w:styleId="NummerierungListe123">
    <w:name w:val="Nummerierung Liste 123"/>
    <w:basedOn w:val="KeineListe"/>
    <w:uiPriority w:val="99"/>
    <w:rsid w:val="000F247A"/>
    <w:pPr>
      <w:numPr>
        <w:numId w:val="7"/>
      </w:numPr>
    </w:pPr>
  </w:style>
  <w:style w:type="numbering" w:customStyle="1" w:styleId="FormatvorlageNummerierteListe123">
    <w:name w:val="Formatvorlage Nummerierte Liste 123"/>
    <w:basedOn w:val="KeineListe"/>
    <w:rsid w:val="000F247A"/>
    <w:pPr>
      <w:numPr>
        <w:numId w:val="8"/>
      </w:numPr>
    </w:pPr>
  </w:style>
  <w:style w:type="paragraph" w:customStyle="1" w:styleId="Quelltext">
    <w:name w:val="Quelltext"/>
    <w:basedOn w:val="Standard"/>
    <w:qFormat/>
    <w:rsid w:val="008A6AA9"/>
    <w:pPr>
      <w:spacing w:after="0"/>
      <w:ind w:left="720"/>
    </w:pPr>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5224">
      <w:bodyDiv w:val="1"/>
      <w:marLeft w:val="0"/>
      <w:marRight w:val="0"/>
      <w:marTop w:val="0"/>
      <w:marBottom w:val="0"/>
      <w:divBdr>
        <w:top w:val="none" w:sz="0" w:space="0" w:color="auto"/>
        <w:left w:val="none" w:sz="0" w:space="0" w:color="auto"/>
        <w:bottom w:val="none" w:sz="0" w:space="0" w:color="auto"/>
        <w:right w:val="none" w:sz="0" w:space="0" w:color="auto"/>
      </w:divBdr>
    </w:div>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128211455">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66108594">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461383005">
      <w:bodyDiv w:val="1"/>
      <w:marLeft w:val="0"/>
      <w:marRight w:val="0"/>
      <w:marTop w:val="0"/>
      <w:marBottom w:val="0"/>
      <w:divBdr>
        <w:top w:val="none" w:sz="0" w:space="0" w:color="auto"/>
        <w:left w:val="none" w:sz="0" w:space="0" w:color="auto"/>
        <w:bottom w:val="none" w:sz="0" w:space="0" w:color="auto"/>
        <w:right w:val="none" w:sz="0" w:space="0" w:color="auto"/>
      </w:divBdr>
    </w:div>
    <w:div w:id="590088105">
      <w:bodyDiv w:val="1"/>
      <w:marLeft w:val="0"/>
      <w:marRight w:val="0"/>
      <w:marTop w:val="0"/>
      <w:marBottom w:val="0"/>
      <w:divBdr>
        <w:top w:val="none" w:sz="0" w:space="0" w:color="auto"/>
        <w:left w:val="none" w:sz="0" w:space="0" w:color="auto"/>
        <w:bottom w:val="none" w:sz="0" w:space="0" w:color="auto"/>
        <w:right w:val="none" w:sz="0" w:space="0" w:color="auto"/>
      </w:divBdr>
    </w:div>
    <w:div w:id="725881613">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967205528">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245609011">
      <w:bodyDiv w:val="1"/>
      <w:marLeft w:val="0"/>
      <w:marRight w:val="0"/>
      <w:marTop w:val="0"/>
      <w:marBottom w:val="0"/>
      <w:divBdr>
        <w:top w:val="none" w:sz="0" w:space="0" w:color="auto"/>
        <w:left w:val="none" w:sz="0" w:space="0" w:color="auto"/>
        <w:bottom w:val="none" w:sz="0" w:space="0" w:color="auto"/>
        <w:right w:val="none" w:sz="0" w:space="0" w:color="auto"/>
      </w:divBdr>
    </w:div>
    <w:div w:id="1305239357">
      <w:bodyDiv w:val="1"/>
      <w:marLeft w:val="0"/>
      <w:marRight w:val="0"/>
      <w:marTop w:val="0"/>
      <w:marBottom w:val="0"/>
      <w:divBdr>
        <w:top w:val="none" w:sz="0" w:space="0" w:color="auto"/>
        <w:left w:val="none" w:sz="0" w:space="0" w:color="auto"/>
        <w:bottom w:val="none" w:sz="0" w:space="0" w:color="auto"/>
        <w:right w:val="none" w:sz="0" w:space="0" w:color="auto"/>
      </w:divBdr>
    </w:div>
    <w:div w:id="1310787377">
      <w:bodyDiv w:val="1"/>
      <w:marLeft w:val="0"/>
      <w:marRight w:val="0"/>
      <w:marTop w:val="0"/>
      <w:marBottom w:val="0"/>
      <w:divBdr>
        <w:top w:val="none" w:sz="0" w:space="0" w:color="auto"/>
        <w:left w:val="none" w:sz="0" w:space="0" w:color="auto"/>
        <w:bottom w:val="none" w:sz="0" w:space="0" w:color="auto"/>
        <w:right w:val="none" w:sz="0" w:space="0" w:color="auto"/>
      </w:divBdr>
    </w:div>
    <w:div w:id="1413090397">
      <w:bodyDiv w:val="1"/>
      <w:marLeft w:val="0"/>
      <w:marRight w:val="0"/>
      <w:marTop w:val="0"/>
      <w:marBottom w:val="0"/>
      <w:divBdr>
        <w:top w:val="none" w:sz="0" w:space="0" w:color="auto"/>
        <w:left w:val="none" w:sz="0" w:space="0" w:color="auto"/>
        <w:bottom w:val="none" w:sz="0" w:space="0" w:color="auto"/>
        <w:right w:val="none" w:sz="0" w:space="0" w:color="auto"/>
      </w:divBdr>
    </w:div>
    <w:div w:id="1489247960">
      <w:bodyDiv w:val="1"/>
      <w:marLeft w:val="0"/>
      <w:marRight w:val="0"/>
      <w:marTop w:val="0"/>
      <w:marBottom w:val="0"/>
      <w:divBdr>
        <w:top w:val="none" w:sz="0" w:space="0" w:color="auto"/>
        <w:left w:val="none" w:sz="0" w:space="0" w:color="auto"/>
        <w:bottom w:val="none" w:sz="0" w:space="0" w:color="auto"/>
        <w:right w:val="none" w:sz="0" w:space="0" w:color="auto"/>
      </w:divBdr>
    </w:div>
    <w:div w:id="1584025220">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creativecommons.org/licenses/by-sa/4.0/"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creativecommons.org/licenses/by-sa/4.0/" TargetMode="External"/><Relationship Id="rId14" Type="http://schemas.openxmlformats.org/officeDocument/2006/relationships/hyperlink" Target="https://lehrerfortbildung-bw.de/lfb_server/verfahren/vorlag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Tabelle Version 3"/>
        <w:style w:val="Standard"/>
        <w:category>
          <w:name w:val="_ZSL"/>
          <w:gallery w:val="tbls"/>
        </w:category>
        <w:behaviors>
          <w:behavior w:val="p"/>
        </w:behaviors>
        <w:description w:val="Tabelle mit Zeilen- und Spaltenüberschrift"/>
        <w:guid w:val="{35803D25-9D8C-40A6-AEE9-6F726D481658}"/>
      </w:docPartPr>
      <w:docPartBody>
        <w:tbl>
          <w:tblPr>
            <w:tblStyle w:val="Tabellenraste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3004"/>
            <w:gridCol w:w="3004"/>
            <w:gridCol w:w="3004"/>
          </w:tblGrid>
          <w:tr w:rsidR="005A55C0" w:rsidRPr="009D18FF" w:rsidTr="00A15621">
            <w:trPr>
              <w:tblHeader/>
            </w:trPr>
            <w:tc>
              <w:tcPr>
                <w:tcW w:w="3199" w:type="dxa"/>
              </w:tcPr>
              <w:p w:rsidR="005A55C0" w:rsidRPr="009D18FF" w:rsidRDefault="005A55C0" w:rsidP="00825444">
                <w:pPr>
                  <w:spacing w:before="113"/>
                  <w:ind w:left="113"/>
                  <w:rPr>
                    <w:b/>
                    <w:bCs/>
                  </w:rPr>
                </w:pPr>
              </w:p>
            </w:tc>
            <w:tc>
              <w:tcPr>
                <w:tcW w:w="3198" w:type="dxa"/>
                <w:tcBorders>
                  <w:bottom w:val="single" w:sz="24" w:space="0" w:color="FFFFFF" w:themeColor="background1"/>
                </w:tcBorders>
                <w:shd w:val="clear" w:color="auto" w:fill="D7D2D1"/>
              </w:tcPr>
              <w:p w:rsidR="005A55C0" w:rsidRPr="009D18FF" w:rsidRDefault="005A55C0" w:rsidP="007633FC">
                <w:pPr>
                  <w:pStyle w:val="Tabellenberschrift"/>
                </w:pPr>
                <w:r w:rsidRPr="009D18FF">
                  <w:t>Überschrift Spalte 2</w:t>
                </w:r>
              </w:p>
            </w:tc>
            <w:tc>
              <w:tcPr>
                <w:tcW w:w="3198" w:type="dxa"/>
                <w:tcBorders>
                  <w:bottom w:val="single" w:sz="24" w:space="0" w:color="FFFFFF" w:themeColor="background1"/>
                </w:tcBorders>
                <w:shd w:val="clear" w:color="auto" w:fill="D7D2D1"/>
              </w:tcPr>
              <w:p w:rsidR="005A55C0" w:rsidRPr="009D18FF" w:rsidRDefault="005A55C0" w:rsidP="007633FC">
                <w:pPr>
                  <w:pStyle w:val="Tabellenberschrift"/>
                </w:pPr>
                <w:r w:rsidRPr="009D18FF">
                  <w:t>Überschrift Spalte 3</w:t>
                </w:r>
              </w:p>
            </w:tc>
          </w:tr>
          <w:tr w:rsidR="005A55C0" w:rsidTr="00A15621">
            <w:tc>
              <w:tcPr>
                <w:tcW w:w="3199" w:type="dxa"/>
                <w:shd w:val="clear" w:color="auto" w:fill="D7D2D1"/>
              </w:tcPr>
              <w:p w:rsidR="005A55C0" w:rsidRPr="009D18FF" w:rsidRDefault="005A55C0" w:rsidP="007633FC">
                <w:pPr>
                  <w:pStyle w:val="TabellenZeilenberschrift"/>
                </w:pPr>
                <w:r w:rsidRPr="009D18FF">
                  <w:t>Überschrift Zeile 1</w:t>
                </w:r>
              </w:p>
            </w:tc>
            <w:tc>
              <w:tcPr>
                <w:tcW w:w="3198" w:type="dxa"/>
                <w:shd w:val="clear" w:color="auto" w:fill="F1EEED"/>
              </w:tcPr>
              <w:p w:rsidR="005A55C0" w:rsidRDefault="005A55C0" w:rsidP="007633FC">
                <w:pPr>
                  <w:pStyle w:val="Tabelleninhalt"/>
                </w:pPr>
                <w:r>
                  <w:t>Zellinhalte</w:t>
                </w:r>
              </w:p>
            </w:tc>
            <w:tc>
              <w:tcPr>
                <w:tcW w:w="3198" w:type="dxa"/>
                <w:shd w:val="clear" w:color="auto" w:fill="F1EEED"/>
              </w:tcPr>
              <w:p w:rsidR="005A55C0" w:rsidRDefault="005A55C0" w:rsidP="007633FC">
                <w:pPr>
                  <w:pStyle w:val="Tabelleninhalt"/>
                </w:pPr>
                <w:r>
                  <w:t>Zellinhalte</w:t>
                </w:r>
              </w:p>
            </w:tc>
          </w:tr>
          <w:tr w:rsidR="005A55C0" w:rsidTr="00A15621">
            <w:tc>
              <w:tcPr>
                <w:tcW w:w="3199" w:type="dxa"/>
                <w:shd w:val="clear" w:color="auto" w:fill="D7D2D1"/>
              </w:tcPr>
              <w:p w:rsidR="005A55C0" w:rsidRPr="009D18FF" w:rsidRDefault="005A55C0" w:rsidP="007633FC">
                <w:pPr>
                  <w:pStyle w:val="TabellenZeilenberschrift"/>
                </w:pPr>
                <w:r w:rsidRPr="009D18FF">
                  <w:t>Überschrift Zeile 2</w:t>
                </w:r>
              </w:p>
            </w:tc>
            <w:tc>
              <w:tcPr>
                <w:tcW w:w="3198" w:type="dxa"/>
                <w:shd w:val="clear" w:color="auto" w:fill="F1EEED"/>
              </w:tcPr>
              <w:p w:rsidR="005A55C0" w:rsidRDefault="005A55C0" w:rsidP="007633FC">
                <w:pPr>
                  <w:pStyle w:val="Tabelleninhalt"/>
                </w:pPr>
                <w:r>
                  <w:t>Zellinhalte</w:t>
                </w:r>
              </w:p>
            </w:tc>
            <w:tc>
              <w:tcPr>
                <w:tcW w:w="3198" w:type="dxa"/>
                <w:shd w:val="clear" w:color="auto" w:fill="F1EEED"/>
              </w:tcPr>
              <w:p w:rsidR="005A55C0" w:rsidRDefault="005A55C0" w:rsidP="007633FC">
                <w:pPr>
                  <w:pStyle w:val="Tabelleninhalt"/>
                </w:pPr>
                <w:r>
                  <w:t>Zellinhalte</w:t>
                </w:r>
              </w:p>
            </w:tc>
          </w:tr>
          <w:tr w:rsidR="005A55C0" w:rsidTr="00A15621">
            <w:tc>
              <w:tcPr>
                <w:tcW w:w="3199" w:type="dxa"/>
                <w:shd w:val="clear" w:color="auto" w:fill="D7D2D1"/>
              </w:tcPr>
              <w:p w:rsidR="005A55C0" w:rsidRPr="009D18FF" w:rsidRDefault="005A55C0" w:rsidP="007633FC">
                <w:pPr>
                  <w:pStyle w:val="TabellenZeilenberschrift"/>
                </w:pPr>
                <w:r w:rsidRPr="009D18FF">
                  <w:t>Überschrift Zeile 3</w:t>
                </w:r>
              </w:p>
            </w:tc>
            <w:tc>
              <w:tcPr>
                <w:tcW w:w="3198" w:type="dxa"/>
                <w:shd w:val="clear" w:color="auto" w:fill="F1EEED"/>
              </w:tcPr>
              <w:p w:rsidR="005A55C0" w:rsidRDefault="005A55C0" w:rsidP="007633FC">
                <w:pPr>
                  <w:pStyle w:val="Tabelleninhalt"/>
                </w:pPr>
                <w:r>
                  <w:t>Zellinhalte</w:t>
                </w:r>
              </w:p>
            </w:tc>
            <w:tc>
              <w:tcPr>
                <w:tcW w:w="3198" w:type="dxa"/>
                <w:shd w:val="clear" w:color="auto" w:fill="F1EEED"/>
              </w:tcPr>
              <w:p w:rsidR="005A55C0" w:rsidRDefault="005A55C0" w:rsidP="007633FC">
                <w:pPr>
                  <w:pStyle w:val="Tabelleninhalt"/>
                </w:pPr>
                <w:r>
                  <w:t>Zellinhalte</w:t>
                </w:r>
              </w:p>
            </w:tc>
          </w:tr>
        </w:tbl>
        <w:p w:rsidR="00496077" w:rsidRDefault="00496077"/>
      </w:docPartBody>
    </w:docPart>
    <w:docPart>
      <w:docPartPr>
        <w:name w:val="Tabelle Version 2"/>
        <w:style w:val="TabellenZeilenÜberschrift"/>
        <w:category>
          <w:name w:val="_ZSL"/>
          <w:gallery w:val="tbls"/>
        </w:category>
        <w:behaviors>
          <w:behavior w:val="p"/>
        </w:behaviors>
        <w:description w:val="Tabelle mit Zeilenüberschrift"/>
        <w:guid w:val="{61CA750D-179B-489E-B9B0-1B213023E042}"/>
      </w:docPartPr>
      <w:docPartBody>
        <w:tbl>
          <w:tblPr>
            <w:tblStyle w:val="Tabellenraste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3018"/>
            <w:gridCol w:w="2997"/>
            <w:gridCol w:w="2997"/>
          </w:tblGrid>
          <w:tr w:rsidR="005A55C0" w:rsidTr="005E00E8">
            <w:tc>
              <w:tcPr>
                <w:tcW w:w="3199" w:type="dxa"/>
                <w:tcBorders>
                  <w:bottom w:val="single" w:sz="24" w:space="0" w:color="FFFFFF" w:themeColor="background1"/>
                </w:tcBorders>
                <w:shd w:val="clear" w:color="auto" w:fill="D7D2D1"/>
              </w:tcPr>
              <w:p w:rsidR="005A55C0" w:rsidRPr="009D18FF" w:rsidRDefault="005A55C0" w:rsidP="007633FC">
                <w:pPr>
                  <w:pStyle w:val="TabellenZeilenberschrift"/>
                </w:pPr>
                <w:r w:rsidRPr="009D18FF">
                  <w:t>Überschrift Zeile 1</w:t>
                </w:r>
              </w:p>
            </w:tc>
            <w:tc>
              <w:tcPr>
                <w:tcW w:w="3198" w:type="dxa"/>
                <w:shd w:val="clear" w:color="auto" w:fill="F1EEED"/>
              </w:tcPr>
              <w:p w:rsidR="005A55C0" w:rsidRDefault="005A55C0" w:rsidP="007633FC">
                <w:pPr>
                  <w:pStyle w:val="Tabelleninhalt"/>
                </w:pPr>
                <w:r>
                  <w:t>Zellinhalte</w:t>
                </w:r>
              </w:p>
            </w:tc>
            <w:tc>
              <w:tcPr>
                <w:tcW w:w="3198" w:type="dxa"/>
                <w:shd w:val="clear" w:color="auto" w:fill="F1EEED"/>
              </w:tcPr>
              <w:p w:rsidR="005A55C0" w:rsidRDefault="005A55C0" w:rsidP="007633FC">
                <w:pPr>
                  <w:pStyle w:val="Tabelleninhalt"/>
                </w:pPr>
                <w:r>
                  <w:t>Zellinhalte</w:t>
                </w:r>
              </w:p>
            </w:tc>
          </w:tr>
          <w:tr w:rsidR="005A55C0" w:rsidTr="00A15621">
            <w:tc>
              <w:tcPr>
                <w:tcW w:w="3199" w:type="dxa"/>
                <w:shd w:val="clear" w:color="auto" w:fill="D7D2D1"/>
              </w:tcPr>
              <w:p w:rsidR="005A55C0" w:rsidRPr="009D18FF" w:rsidRDefault="005A55C0" w:rsidP="007633FC">
                <w:pPr>
                  <w:pStyle w:val="TabellenZeilenberschrift"/>
                </w:pPr>
                <w:r w:rsidRPr="009D18FF">
                  <w:t>Überschrift Zeile 2</w:t>
                </w:r>
              </w:p>
            </w:tc>
            <w:tc>
              <w:tcPr>
                <w:tcW w:w="3198" w:type="dxa"/>
                <w:shd w:val="clear" w:color="auto" w:fill="F1EEED"/>
              </w:tcPr>
              <w:p w:rsidR="005A55C0" w:rsidRDefault="005A55C0" w:rsidP="007633FC">
                <w:pPr>
                  <w:pStyle w:val="Tabelleninhalt"/>
                </w:pPr>
                <w:r>
                  <w:t>Zellinhalte</w:t>
                </w:r>
              </w:p>
            </w:tc>
            <w:tc>
              <w:tcPr>
                <w:tcW w:w="3198" w:type="dxa"/>
                <w:shd w:val="clear" w:color="auto" w:fill="F1EEED"/>
              </w:tcPr>
              <w:p w:rsidR="005A55C0" w:rsidRDefault="005A55C0" w:rsidP="007633FC">
                <w:pPr>
                  <w:pStyle w:val="Tabelleninhalt"/>
                </w:pPr>
                <w:r>
                  <w:t>Zellinhalte</w:t>
                </w:r>
              </w:p>
            </w:tc>
          </w:tr>
          <w:tr w:rsidR="005A55C0" w:rsidTr="00A15621">
            <w:tc>
              <w:tcPr>
                <w:tcW w:w="3199" w:type="dxa"/>
                <w:shd w:val="clear" w:color="auto" w:fill="D7D2D1"/>
              </w:tcPr>
              <w:p w:rsidR="005A55C0" w:rsidRPr="009D18FF" w:rsidRDefault="005A55C0" w:rsidP="007633FC">
                <w:pPr>
                  <w:pStyle w:val="TabellenZeilenberschrift"/>
                </w:pPr>
                <w:r w:rsidRPr="009D18FF">
                  <w:t>Überschrift Zeile 3</w:t>
                </w:r>
              </w:p>
            </w:tc>
            <w:tc>
              <w:tcPr>
                <w:tcW w:w="3198" w:type="dxa"/>
                <w:shd w:val="clear" w:color="auto" w:fill="F1EEED"/>
              </w:tcPr>
              <w:p w:rsidR="005A55C0" w:rsidRDefault="005A55C0" w:rsidP="007633FC">
                <w:pPr>
                  <w:pStyle w:val="Tabelleninhalt"/>
                </w:pPr>
                <w:r>
                  <w:t>Zellinhalte</w:t>
                </w:r>
              </w:p>
            </w:tc>
            <w:tc>
              <w:tcPr>
                <w:tcW w:w="3198" w:type="dxa"/>
                <w:shd w:val="clear" w:color="auto" w:fill="F1EEED"/>
              </w:tcPr>
              <w:p w:rsidR="005A55C0" w:rsidRDefault="005A55C0" w:rsidP="007633FC">
                <w:pPr>
                  <w:pStyle w:val="Tabelleninhalt"/>
                </w:pPr>
                <w:r>
                  <w:t>Zellinhalte</w:t>
                </w:r>
              </w:p>
            </w:tc>
          </w:tr>
        </w:tbl>
        <w:p w:rsidR="00496077" w:rsidRDefault="00496077"/>
      </w:docPartBody>
    </w:docPart>
    <w:docPart>
      <w:docPartPr>
        <w:name w:val="Tabelle Version 1"/>
        <w:style w:val="Tabellenüberschrift"/>
        <w:category>
          <w:name w:val="_ZSL"/>
          <w:gallery w:val="tbls"/>
        </w:category>
        <w:behaviors>
          <w:behavior w:val="p"/>
        </w:behaviors>
        <w:description w:val="Tabelle mit Spaltenüberschrift (=Zeilenkopf)"/>
        <w:guid w:val="{96B7C132-B884-42F0-AC31-2ED98E7A326F}"/>
      </w:docPartPr>
      <w:docPartBody>
        <w:tbl>
          <w:tblPr>
            <w:tblStyle w:val="Tabellenraste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3002"/>
            <w:gridCol w:w="3005"/>
            <w:gridCol w:w="3005"/>
          </w:tblGrid>
          <w:tr w:rsidR="005A55C0" w:rsidRPr="009D18FF" w:rsidTr="00160CAC">
            <w:trPr>
              <w:tblHeader/>
            </w:trPr>
            <w:tc>
              <w:tcPr>
                <w:tcW w:w="3197" w:type="dxa"/>
                <w:tcBorders>
                  <w:bottom w:val="single" w:sz="24" w:space="0" w:color="FFFFFF" w:themeColor="background1"/>
                </w:tcBorders>
                <w:shd w:val="clear" w:color="auto" w:fill="D7D2D1"/>
              </w:tcPr>
              <w:p w:rsidR="005A55C0" w:rsidRPr="007633FC" w:rsidRDefault="005A55C0" w:rsidP="00E67699">
                <w:pPr>
                  <w:pStyle w:val="Tabellenberschrift"/>
                </w:pPr>
                <w:r w:rsidRPr="007633FC">
                  <w:t>Überschrift Spalte 1</w:t>
                </w:r>
              </w:p>
            </w:tc>
            <w:tc>
              <w:tcPr>
                <w:tcW w:w="3199" w:type="dxa"/>
                <w:tcBorders>
                  <w:bottom w:val="single" w:sz="24" w:space="0" w:color="FFFFFF" w:themeColor="background1"/>
                </w:tcBorders>
                <w:shd w:val="clear" w:color="auto" w:fill="D7D2D1"/>
              </w:tcPr>
              <w:p w:rsidR="005A55C0" w:rsidRPr="007633FC" w:rsidRDefault="005A55C0" w:rsidP="00E67699">
                <w:pPr>
                  <w:pStyle w:val="Tabellenberschrift"/>
                </w:pPr>
                <w:r w:rsidRPr="007633FC">
                  <w:t>Überschrift Spalte 2</w:t>
                </w:r>
              </w:p>
            </w:tc>
            <w:tc>
              <w:tcPr>
                <w:tcW w:w="3199" w:type="dxa"/>
                <w:tcBorders>
                  <w:bottom w:val="single" w:sz="24" w:space="0" w:color="FFFFFF" w:themeColor="background1"/>
                </w:tcBorders>
                <w:shd w:val="clear" w:color="auto" w:fill="D7D2D1"/>
              </w:tcPr>
              <w:p w:rsidR="005A55C0" w:rsidRPr="007633FC" w:rsidRDefault="005A55C0" w:rsidP="00E67699">
                <w:pPr>
                  <w:pStyle w:val="Tabellenberschrift"/>
                </w:pPr>
                <w:r w:rsidRPr="007633FC">
                  <w:t>Überschrift Spalte 3</w:t>
                </w:r>
              </w:p>
            </w:tc>
          </w:tr>
          <w:tr w:rsidR="005A55C0" w:rsidTr="00D304E5">
            <w:trPr>
              <w:cantSplit/>
            </w:trPr>
            <w:tc>
              <w:tcPr>
                <w:tcW w:w="3197" w:type="dxa"/>
                <w:shd w:val="clear" w:color="auto" w:fill="F1EEED"/>
              </w:tcPr>
              <w:p w:rsidR="005A55C0" w:rsidRPr="00A15621" w:rsidRDefault="005A55C0" w:rsidP="00353829">
                <w:pPr>
                  <w:pStyle w:val="Tabelleninhalt"/>
                </w:pPr>
                <w:r>
                  <w:t>Zellinhalte</w:t>
                </w:r>
              </w:p>
            </w:tc>
            <w:tc>
              <w:tcPr>
                <w:tcW w:w="3199" w:type="dxa"/>
                <w:shd w:val="clear" w:color="auto" w:fill="F1EEED"/>
              </w:tcPr>
              <w:p w:rsidR="005A55C0" w:rsidRDefault="005A55C0" w:rsidP="00353829">
                <w:pPr>
                  <w:pStyle w:val="Tabelleninhalt"/>
                </w:pPr>
                <w:r>
                  <w:t>Zellinhalte</w:t>
                </w:r>
              </w:p>
            </w:tc>
            <w:tc>
              <w:tcPr>
                <w:tcW w:w="3199" w:type="dxa"/>
                <w:shd w:val="clear" w:color="auto" w:fill="F1EEED"/>
              </w:tcPr>
              <w:p w:rsidR="005A55C0" w:rsidRDefault="005A55C0" w:rsidP="00353829">
                <w:pPr>
                  <w:pStyle w:val="Tabelleninhalt"/>
                </w:pPr>
                <w:r>
                  <w:t>Zellinhalte</w:t>
                </w:r>
              </w:p>
            </w:tc>
          </w:tr>
          <w:tr w:rsidR="005A55C0" w:rsidTr="00D304E5">
            <w:trPr>
              <w:cantSplit/>
            </w:trPr>
            <w:tc>
              <w:tcPr>
                <w:tcW w:w="3197" w:type="dxa"/>
                <w:shd w:val="clear" w:color="auto" w:fill="F1EEED"/>
              </w:tcPr>
              <w:p w:rsidR="005A55C0" w:rsidRPr="00A15621" w:rsidRDefault="005A55C0" w:rsidP="00353829">
                <w:pPr>
                  <w:pStyle w:val="Tabelleninhalt"/>
                </w:pPr>
                <w:r>
                  <w:t>Zellinhalte</w:t>
                </w:r>
              </w:p>
            </w:tc>
            <w:tc>
              <w:tcPr>
                <w:tcW w:w="3199" w:type="dxa"/>
                <w:shd w:val="clear" w:color="auto" w:fill="F1EEED"/>
              </w:tcPr>
              <w:p w:rsidR="005A55C0" w:rsidRDefault="005A55C0" w:rsidP="00353829">
                <w:pPr>
                  <w:pStyle w:val="Tabelleninhalt"/>
                </w:pPr>
                <w:r>
                  <w:t>Zellinhalte</w:t>
                </w:r>
              </w:p>
            </w:tc>
            <w:tc>
              <w:tcPr>
                <w:tcW w:w="3199" w:type="dxa"/>
                <w:shd w:val="clear" w:color="auto" w:fill="F1EEED"/>
              </w:tcPr>
              <w:p w:rsidR="005A55C0" w:rsidRDefault="005A55C0" w:rsidP="00353829">
                <w:pPr>
                  <w:pStyle w:val="Tabelleninhalt"/>
                </w:pPr>
                <w:r>
                  <w:t>Zellinhalte</w:t>
                </w:r>
              </w:p>
            </w:tc>
          </w:tr>
          <w:tr w:rsidR="005A55C0" w:rsidTr="00D304E5">
            <w:trPr>
              <w:cantSplit/>
            </w:trPr>
            <w:tc>
              <w:tcPr>
                <w:tcW w:w="3197" w:type="dxa"/>
                <w:shd w:val="clear" w:color="auto" w:fill="F1EEED"/>
              </w:tcPr>
              <w:p w:rsidR="005A55C0" w:rsidRPr="00160CAC" w:rsidRDefault="005A55C0" w:rsidP="00160CAC">
                <w:pPr>
                  <w:pStyle w:val="Tabelleninhalt"/>
                </w:pPr>
                <w:r w:rsidRPr="00160CAC">
                  <w:t>Zellinhalte</w:t>
                </w:r>
              </w:p>
            </w:tc>
            <w:tc>
              <w:tcPr>
                <w:tcW w:w="3199" w:type="dxa"/>
                <w:shd w:val="clear" w:color="auto" w:fill="F1EEED"/>
              </w:tcPr>
              <w:p w:rsidR="005A55C0" w:rsidRPr="00160CAC" w:rsidRDefault="005A55C0" w:rsidP="00160CAC">
                <w:pPr>
                  <w:pStyle w:val="Tabelleninhalt"/>
                </w:pPr>
                <w:r w:rsidRPr="00160CAC">
                  <w:t>Zellinhalte</w:t>
                </w:r>
              </w:p>
            </w:tc>
            <w:tc>
              <w:tcPr>
                <w:tcW w:w="3199" w:type="dxa"/>
                <w:shd w:val="clear" w:color="auto" w:fill="F1EEED"/>
              </w:tcPr>
              <w:p w:rsidR="005A55C0" w:rsidRPr="00160CAC" w:rsidRDefault="005A55C0" w:rsidP="00160CAC">
                <w:pPr>
                  <w:pStyle w:val="Tabelleninhalt"/>
                </w:pPr>
                <w:r w:rsidRPr="00160CAC">
                  <w:t>Zellinhalte</w:t>
                </w:r>
              </w:p>
            </w:tc>
          </w:tr>
        </w:tbl>
        <w:p w:rsidR="00496077" w:rsidRDefault="004960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MV Boli"/>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udea">
    <w:altName w:val="Calibri"/>
    <w:panose1 w:val="02000000000000000000"/>
    <w:charset w:val="00"/>
    <w:family w:val="auto"/>
    <w:pitch w:val="variable"/>
    <w:sig w:usb0="800000AF" w:usb1="4000206A" w:usb2="00000000" w:usb3="00000000" w:csb0="00000001"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5C0"/>
    <w:rsid w:val="00175C8B"/>
    <w:rsid w:val="004163A4"/>
    <w:rsid w:val="00496077"/>
    <w:rsid w:val="005A55C0"/>
    <w:rsid w:val="005B1D7A"/>
    <w:rsid w:val="00754E78"/>
    <w:rsid w:val="00A01135"/>
    <w:rsid w:val="00B71C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A55C0"/>
    <w:rPr>
      <w:rFonts w:cs="Times New Roman"/>
      <w:sz w:val="3276"/>
      <w:szCs w:val="327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ellenberschrift">
    <w:name w:val="Tabellenüberschrift"/>
    <w:basedOn w:val="Standard"/>
    <w:link w:val="TabellenberschriftZchn"/>
    <w:qFormat/>
    <w:rsid w:val="005A55C0"/>
    <w:pPr>
      <w:suppressLineNumbers/>
      <w:spacing w:before="113" w:after="113" w:line="336" w:lineRule="auto"/>
      <w:ind w:left="113"/>
    </w:pPr>
    <w:rPr>
      <w:rFonts w:ascii="Arial" w:eastAsiaTheme="minorHAnsi" w:hAnsi="Arial" w:cs="Arial"/>
      <w:b/>
      <w:sz w:val="24"/>
      <w:szCs w:val="24"/>
      <w:lang w:eastAsia="en-US"/>
    </w:rPr>
  </w:style>
  <w:style w:type="paragraph" w:customStyle="1" w:styleId="Tabelleninhalt">
    <w:name w:val="Tabelleninhalt"/>
    <w:basedOn w:val="Standard"/>
    <w:link w:val="TabelleninhaltZchn"/>
    <w:qFormat/>
    <w:rsid w:val="005A55C0"/>
    <w:pPr>
      <w:suppressLineNumbers/>
      <w:spacing w:before="113" w:after="113" w:line="336" w:lineRule="auto"/>
      <w:ind w:left="113"/>
      <w:textboxTightWrap w:val="allLines"/>
    </w:pPr>
    <w:rPr>
      <w:rFonts w:ascii="Arial" w:eastAsiaTheme="minorHAnsi" w:hAnsi="Arial" w:cs="Arial"/>
      <w:color w:val="000000"/>
      <w:sz w:val="24"/>
      <w:szCs w:val="24"/>
      <w:lang w:eastAsia="en-US"/>
    </w:rPr>
  </w:style>
  <w:style w:type="character" w:customStyle="1" w:styleId="TabellenberschriftZchn">
    <w:name w:val="Tabellenüberschrift Zchn"/>
    <w:basedOn w:val="Absatz-Standardschriftart"/>
    <w:link w:val="Tabellenberschrift"/>
    <w:rsid w:val="005A55C0"/>
    <w:rPr>
      <w:rFonts w:ascii="Arial" w:eastAsiaTheme="minorHAnsi" w:hAnsi="Arial" w:cs="Arial"/>
      <w:b/>
      <w:sz w:val="24"/>
      <w:szCs w:val="24"/>
      <w:lang w:eastAsia="en-US"/>
    </w:rPr>
  </w:style>
  <w:style w:type="character" w:customStyle="1" w:styleId="TabelleninhaltZchn">
    <w:name w:val="Tabelleninhalt Zchn"/>
    <w:basedOn w:val="Absatz-Standardschriftart"/>
    <w:link w:val="Tabelleninhalt"/>
    <w:rsid w:val="005A55C0"/>
    <w:rPr>
      <w:rFonts w:ascii="Arial" w:eastAsiaTheme="minorHAnsi" w:hAnsi="Arial" w:cs="Arial"/>
      <w:color w:val="000000"/>
      <w:sz w:val="24"/>
      <w:szCs w:val="24"/>
      <w:lang w:eastAsia="en-US"/>
    </w:rPr>
  </w:style>
  <w:style w:type="table" w:styleId="Tabellenraster">
    <w:name w:val="Table Grid"/>
    <w:basedOn w:val="NormaleTabelle"/>
    <w:uiPriority w:val="59"/>
    <w:rsid w:val="005A55C0"/>
    <w:pPr>
      <w:spacing w:after="0" w:line="240" w:lineRule="auto"/>
    </w:pPr>
    <w:rPr>
      <w:rFonts w:ascii="Arial" w:eastAsiaTheme="minorHAnsi" w:hAnsi="Arial"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Zeilenberschrift">
    <w:name w:val="TabellenZeilenÜberschrift"/>
    <w:basedOn w:val="Tabelleninhalt"/>
    <w:link w:val="TabellenZeilenberschriftZchn"/>
    <w:qFormat/>
    <w:rsid w:val="005A55C0"/>
    <w:rPr>
      <w:b/>
    </w:rPr>
  </w:style>
  <w:style w:type="character" w:customStyle="1" w:styleId="TabellenZeilenberschriftZchn">
    <w:name w:val="TabellenZeilenÜberschrift Zchn"/>
    <w:basedOn w:val="TabelleninhaltZchn"/>
    <w:link w:val="TabellenZeilenberschrift"/>
    <w:rsid w:val="005A55C0"/>
    <w:rPr>
      <w:rFonts w:ascii="Arial" w:eastAsiaTheme="minorHAnsi" w:hAnsi="Arial" w:cs="Arial"/>
      <w:b/>
      <w:color w:val="000000"/>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97157944-4C4A-4F99-9AAB-E87F5E5B5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2026-01-29-Dokumentvorlage-lang-Word.dotx</Template>
  <TotalTime>0</TotalTime>
  <Pages>4</Pages>
  <Words>336</Words>
  <Characters>2120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Vorlage für Unterrichtsausarbeitungen</vt:lpstr>
    </vt:vector>
  </TitlesOfParts>
  <Company/>
  <LinksUpToDate>false</LinksUpToDate>
  <CharactersWithSpaces>2452</CharactersWithSpaces>
  <SharedDoc>false</SharedDoc>
  <HyperlinkBase>https://lehrerfortbildung-bw.de/lfb_server/verfahren/vorlagen/</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für Unterrichtsausarbeitungen</dc:title>
  <dc:subject>Unterrichtsentwürfe erstellen</dc:subject>
  <dc:creator>Fankhänel, Joachim (ZSL)</dc:creator>
  <cp:keywords>Dokumentenerstellung, Unterrichtsentwurf, ZSL, Unterrichtsentwürfe erstellen; Unterrichtsausarbeitungen</cp:keywords>
  <dc:description>Vorlage mit Titelseite sowie ZSL-Formatvorlagen und Schnelltabellen</dc:description>
  <cp:lastModifiedBy>Joachim Fankhänel</cp:lastModifiedBy>
  <cp:revision>3</cp:revision>
  <cp:lastPrinted>2024-01-30T21:00:00Z</cp:lastPrinted>
  <dcterms:created xsi:type="dcterms:W3CDTF">2026-01-29T09:50:00Z</dcterms:created>
  <dcterms:modified xsi:type="dcterms:W3CDTF">2026-01-29T09:57:00Z</dcterms:modified>
  <cp:category>Vorlage für Unterrichtsausarbeitungen</cp:category>
  <cp:contentStatus>geprüfte Vorlage</cp:contentStatus>
</cp:coreProperties>
</file>